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3575AE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3575AE">
        <w:rPr>
          <w:rFonts w:ascii="PT Astra Serif" w:hAnsi="PT Astra Serif"/>
          <w:b/>
        </w:rPr>
        <w:t>Архивная опись</w:t>
      </w:r>
    </w:p>
    <w:p w:rsidR="00F54B0A" w:rsidRPr="003575AE" w:rsidRDefault="0033589A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3575AE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3575AE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575AE">
        <w:rPr>
          <w:rFonts w:ascii="PT Astra Serif" w:hAnsi="PT Astra Serif"/>
        </w:rPr>
        <w:t>(название архива)</w:t>
      </w:r>
    </w:p>
    <w:p w:rsidR="00F54B0A" w:rsidRPr="003575AE" w:rsidRDefault="0033589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3575AE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3575AE" w:rsidRDefault="00F54B0A">
      <w:pPr>
        <w:spacing w:line="360" w:lineRule="auto"/>
        <w:jc w:val="center"/>
        <w:rPr>
          <w:rFonts w:ascii="PT Astra Serif" w:hAnsi="PT Astra Serif"/>
        </w:rPr>
      </w:pPr>
      <w:r w:rsidRPr="003575AE">
        <w:rPr>
          <w:rFonts w:ascii="PT Astra Serif" w:hAnsi="PT Astra Serif"/>
        </w:rPr>
        <w:t>(название фонда)</w:t>
      </w:r>
    </w:p>
    <w:p w:rsidR="00F54B0A" w:rsidRPr="003575AE" w:rsidRDefault="00F54B0A">
      <w:pPr>
        <w:spacing w:line="360" w:lineRule="auto"/>
        <w:jc w:val="center"/>
        <w:rPr>
          <w:rFonts w:ascii="PT Astra Serif" w:hAnsi="PT Astra Serif"/>
        </w:rPr>
      </w:pPr>
      <w:r w:rsidRPr="003575AE">
        <w:rPr>
          <w:rFonts w:ascii="PT Astra Serif" w:hAnsi="PT Astra Serif"/>
        </w:rPr>
        <w:t>_______________________________________________________________</w:t>
      </w:r>
    </w:p>
    <w:p w:rsidR="00F54B0A" w:rsidRPr="003575AE" w:rsidRDefault="00F54B0A">
      <w:pPr>
        <w:spacing w:line="360" w:lineRule="auto"/>
        <w:rPr>
          <w:rFonts w:ascii="PT Astra Serif" w:hAnsi="PT Astra Serif"/>
        </w:rPr>
      </w:pPr>
    </w:p>
    <w:p w:rsidR="00F54B0A" w:rsidRPr="003575AE" w:rsidRDefault="00F54B0A">
      <w:pPr>
        <w:spacing w:line="360" w:lineRule="auto"/>
        <w:rPr>
          <w:rFonts w:ascii="PT Astra Serif" w:hAnsi="PT Astra Serif"/>
        </w:rPr>
      </w:pPr>
    </w:p>
    <w:p w:rsidR="00F54B0A" w:rsidRPr="003575AE" w:rsidRDefault="00F54B0A">
      <w:pPr>
        <w:spacing w:line="360" w:lineRule="auto"/>
        <w:rPr>
          <w:rFonts w:ascii="PT Astra Serif" w:hAnsi="PT Astra Serif"/>
        </w:rPr>
      </w:pPr>
    </w:p>
    <w:p w:rsidR="00F54B0A" w:rsidRPr="003575AE" w:rsidRDefault="00F54B0A">
      <w:pPr>
        <w:spacing w:line="360" w:lineRule="auto"/>
        <w:rPr>
          <w:rFonts w:ascii="PT Astra Serif" w:hAnsi="PT Astra Serif"/>
        </w:rPr>
      </w:pPr>
    </w:p>
    <w:p w:rsidR="00F54B0A" w:rsidRPr="003575AE" w:rsidRDefault="00F54B0A">
      <w:pPr>
        <w:spacing w:line="360" w:lineRule="auto"/>
        <w:rPr>
          <w:rFonts w:ascii="PT Astra Serif" w:hAnsi="PT Astra Serif"/>
        </w:rPr>
      </w:pPr>
    </w:p>
    <w:p w:rsidR="00F54B0A" w:rsidRPr="003575AE" w:rsidRDefault="00F54B0A">
      <w:pPr>
        <w:spacing w:line="360" w:lineRule="auto"/>
        <w:rPr>
          <w:rFonts w:ascii="PT Astra Serif" w:hAnsi="PT Astra Serif"/>
        </w:rPr>
      </w:pPr>
    </w:p>
    <w:p w:rsidR="00F54B0A" w:rsidRPr="003575AE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3575AE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3575AE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3575AE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3575AE" w:rsidRDefault="0033589A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575AE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3575AE">
        <w:tc>
          <w:tcPr>
            <w:tcW w:w="2877" w:type="dxa"/>
            <w:gridSpan w:val="3"/>
            <w:vAlign w:val="center"/>
          </w:tcPr>
          <w:p w:rsidR="002778D2" w:rsidRPr="003575AE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3575AE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3575AE" w:rsidRDefault="0033589A" w:rsidP="002778D2">
            <w:pPr>
              <w:pStyle w:val="4"/>
              <w:rPr>
                <w:rFonts w:ascii="PT Astra Serif" w:hAnsi="PT Astra Serif"/>
              </w:rPr>
            </w:pPr>
            <w:r w:rsidRPr="003575AE">
              <w:rPr>
                <w:rFonts w:ascii="PT Astra Serif" w:hAnsi="PT Astra Serif"/>
              </w:rPr>
              <w:t>30</w:t>
            </w:r>
          </w:p>
        </w:tc>
      </w:tr>
    </w:tbl>
    <w:p w:rsidR="00F54B0A" w:rsidRPr="003575AE" w:rsidRDefault="0033589A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3575AE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3575AE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575AE">
        <w:rPr>
          <w:rFonts w:ascii="PT Astra Serif" w:hAnsi="PT Astra Serif"/>
        </w:rPr>
        <w:t>(название описи)</w:t>
      </w:r>
    </w:p>
    <w:p w:rsidR="00F54B0A" w:rsidRPr="003575AE" w:rsidRDefault="0033589A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3575AE">
        <w:rPr>
          <w:rFonts w:ascii="PT Astra Serif" w:hAnsi="PT Astra Serif"/>
        </w:rPr>
        <w:t>1917-1934</w:t>
      </w:r>
    </w:p>
    <w:p w:rsidR="00F54B0A" w:rsidRPr="003575AE" w:rsidRDefault="00F54B0A">
      <w:pPr>
        <w:spacing w:line="360" w:lineRule="auto"/>
        <w:jc w:val="center"/>
        <w:rPr>
          <w:rFonts w:ascii="PT Astra Serif" w:hAnsi="PT Astra Serif"/>
        </w:rPr>
      </w:pPr>
      <w:r w:rsidRPr="003575AE">
        <w:rPr>
          <w:rFonts w:ascii="PT Astra Serif" w:hAnsi="PT Astra Serif"/>
        </w:rPr>
        <w:t>(крайние даты документов описи)</w:t>
      </w:r>
    </w:p>
    <w:p w:rsidR="00F54B0A" w:rsidRPr="003575AE" w:rsidRDefault="00F54B0A">
      <w:pPr>
        <w:spacing w:line="360" w:lineRule="auto"/>
        <w:rPr>
          <w:rFonts w:ascii="PT Astra Serif" w:hAnsi="PT Astra Serif"/>
        </w:rPr>
      </w:pPr>
    </w:p>
    <w:p w:rsidR="00F54B0A" w:rsidRPr="003575AE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575AE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575AE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575AE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3575AE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3575AE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3575AE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3575AE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3575AE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3575AE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575AE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3575AE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3575AE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3575AE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575AE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3575AE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575AE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3575AE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№</w:t>
            </w:r>
            <w:r w:rsidRPr="003575AE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575AE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3575AE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575AE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3575AE" w:rsidRDefault="00F54B0A" w:rsidP="005F1B03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575AE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Шабагин Степан Станиславович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575AE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5F1B03" w:rsidRDefault="005F1B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№293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Шабаев Гумер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Шабакаев Имади Ибиневич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Шабалин Дмитрий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01.01.1919-30.12.1919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Шабалин Иван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Шабалин Михаил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Шабалин Федор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Шабалов Матвей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Шабалов Никита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Шабалов Федор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Шабалтас Пантелей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Шабаль Кузьма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Шабанов Кузьма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Шабанов Михаил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Шабанов Никон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Шабанов Пимен Филаретович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Шабанский Петр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Шабаршин Дмитрий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Шабашев Борис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Шабунов Александр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Шавкунов Константин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Шагаров Николай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Шагов Алексей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Шадаров Василий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Шадрин Василий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Шадрин Владимир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Шадрин Михаил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Шадрин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Шадрина Мария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Шайдулин Миннум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Шалагин Иван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C6F46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Шалагин Михаил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Шалавин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Шалаев Григорий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Шалаев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Шалаев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Шалаев Яков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Шалак Павел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Шаламатин Максим Арефьевич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Шаламанова Аграфена Павловна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Шалимов Николай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Шалкинский Игнатий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Шаломанов Герасим Маркелович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Шалопин Данил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Шалунов Дмитрий Киреевич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Шалыгин Петр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FF4D0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A00F5">
              <w:rPr>
                <w:rFonts w:ascii="PT Astra Serif" w:hAnsi="PT Astra Serif"/>
                <w:sz w:val="24"/>
                <w:szCs w:val="24"/>
              </w:rPr>
              <w:t>Вязка №29</w:t>
            </w: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Шалыгина Анна Сергеевна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01.01.1934-30.12.1934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Шальнов Дмитрий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Шамагин Степан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Шамаев Аристарх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Шамаев Василий Макарович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Шамаев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Шамаев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Шаманаев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472E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472E" w:rsidRPr="003575AE" w:rsidRDefault="00A4472E" w:rsidP="00FF4D06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4472E" w:rsidRPr="003575AE" w:rsidRDefault="00A447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4472E" w:rsidRPr="003575AE" w:rsidRDefault="00A4472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Шаманов Григорий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4472E" w:rsidRPr="003575AE" w:rsidRDefault="00A447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01.01.1932-31.12.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4472E" w:rsidRPr="003575AE" w:rsidRDefault="00A447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72E" w:rsidRPr="003575AE" w:rsidRDefault="00A447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Шамарин Александр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Шамин Матвей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Шамин Сергей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Шамин Федор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Шамонин Василий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Шамонин Сергей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Шамский Мустафа Файзрахманович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Шамшурин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Шамьенов Али Усманович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Шандин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Шандровский Николай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Шанин Аким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Шанин Дмитрий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Шанин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Шанин Николай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Шанин Николай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Шанин-Касьянов Роман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Шанин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Шапенков Александр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Шапилло Елизавета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Шапиро Елена Абрамовна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Шапкарин Павел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Шапкарин Федор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Шапкин Александр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Шапкин Павел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Шаповалов Данил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5D5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5D5A" w:rsidRPr="003575AE" w:rsidRDefault="00735D5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35D5A" w:rsidRPr="003575AE" w:rsidRDefault="00735D5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35D5A" w:rsidRPr="003575AE" w:rsidRDefault="00735D5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Шаповаловы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35D5A" w:rsidRPr="003575AE" w:rsidRDefault="00735D5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35D5A" w:rsidRPr="003575AE" w:rsidRDefault="00735D5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5D5A" w:rsidRPr="003575AE" w:rsidRDefault="00735D5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Шаповалов Иван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Шаповалов Петр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Шаповалов Сергей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Шаповалова Анастасия Макаровна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Шаповалова Мария Константиновна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Шапотин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Шапошников Александр Федоров.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Шапошников Алексей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Шапошников Василий Ерастович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Шапошников Василий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Шапошников Василий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Шапошников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Шапошников Михаил Никонорович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Шапошников Петр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Шапошников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Шапошников Фрол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Шарабардин Карп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72144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2144D">
              <w:rPr>
                <w:rFonts w:ascii="PT Astra Serif" w:hAnsi="PT Astra Serif"/>
                <w:sz w:val="24"/>
                <w:szCs w:val="24"/>
              </w:rPr>
              <w:t>Вязка №29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Шарабардин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Шараев Нимгир Шараевич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Шарапов Михаил Иванович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Шарапов Михаил Логинович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Шарапов Самуил Денисович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Шарапов Сергей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Шарапова Елизавета Гавриловна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Шарашкин СтепанФедорович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Шарипов Мягсум Фетхуллович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Шарков Т.З.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Шариков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Шарлапов Федор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Шарманов Семен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Шаров Виктор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Шаров Михаил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Шаров Николай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Шаров Сергей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Шарова Мария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Шароватов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Шаронов Григорий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Шаронов Николай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Шорохов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Шарунов Вениамин Иванович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Шарченков Яков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Шарыгин Андрей Романович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Шарыгин Иван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Шарыгин Михаил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Шарыпкин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D01F2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01F25">
              <w:rPr>
                <w:rFonts w:ascii="PT Astra Serif" w:hAnsi="PT Astra Serif"/>
                <w:sz w:val="24"/>
                <w:szCs w:val="24"/>
              </w:rPr>
              <w:t>Вязка №29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Шаталин Василий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Шаталин Григорий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Шаталин Данил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Шаталов Семен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Шатанов Евгений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Шатов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Шатилина Клавдия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Шатилов Александр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Шатилов Григорий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Шашилов Сергей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Шатилов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Шатихина Клавдия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Шаткин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Шатохин Алексей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876494" w:rsidRDefault="0087649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76494">
              <w:rPr>
                <w:rFonts w:ascii="PT Astra Serif" w:hAnsi="PT Astra Serif"/>
                <w:sz w:val="24"/>
                <w:szCs w:val="24"/>
              </w:rPr>
              <w:t>Вязка №29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Шатровский Федор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Шатько Михаил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Шаурэ Рудольф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Шафеев Фаттах Камаевич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Шафранский Валерий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Шахматов Федор Ермилович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Шахметов Насредин Насрединович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Шахов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Шахов Макар Артамонович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Шахов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Шац Лев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Шацкий Василий 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Шацкий Георгий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Шацкий Иван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Шачнев Василий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Шашкин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Шашлов Сергей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Шашлов Яков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Швабенланд Александр Августович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Шван Яков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Шварев Николай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Шварев Анастасий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Шварц Абрам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Шварц-Мысовская Софья Ароновна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Щварцбург Наум Маркович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Швачкин Петр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Швед Исаак Харитонович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01.01.1936-30.12.1936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Шведковы А.П. и С.Н.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Шведов Александр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Шведов Алексей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Швейкина Наталья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Швецов Ерофей Федулович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Швецов И.П.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Швецов Константин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Швецова Елизавета Павловна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Швид Василий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Швырев Константин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01.01.1934-30.12.1934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Швырков Василий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Швыряев Михаил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Шебагин Степан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Шебаева Евдокия Кузьминична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Шебалдин Михаил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Шебалдин Федор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Шебалов Павел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Шебалтасова Мария Яковлевна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Шебряев Роман 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Шевелев Анисим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Шевляков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Шевелев Николай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D85B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43871">
              <w:rPr>
                <w:rFonts w:ascii="PT Astra Serif" w:hAnsi="PT Astra Serif"/>
                <w:sz w:val="24"/>
                <w:szCs w:val="24"/>
              </w:rPr>
              <w:t>Вязка №29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Шевлягин Кирилл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01.01.1934-30.12.1934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D85B49" w:rsidRDefault="0033589A" w:rsidP="00D85B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Шевляков Петр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Шевовая Евдокия Васильевна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Шевцов Александр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Шевцов Василий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Шевцов Лукьян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Шевцов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01.01.1934-30.12.1934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Шевцов Валентин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Шевченко Василий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Шевченко Илья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Шевченко Кузьма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Шевченко Николай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Шевченко Николай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Шевченко Анна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Шевченко Ксенья Николаевна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Шевчик Евдокия Родионовна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Шевырев Сергей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Шевяков Гаврил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Шевяков Гаврил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Шегуров Максим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Шедис Иван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Шейкин Павел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Шейков Ефим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Шеин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Шеин Петр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Шейнер Алексей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Шейнкер Израиль Менделевич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Шенойх Осип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Шекунов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01.01.1919-30.12.1919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Шелегин Никита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Шелик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Шелихов Леонтий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Шелихов Павел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Шелкоплясов Владимир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Шелогуров Георгий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Шеломанов Андрей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Шеломанов Егор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Шеломанов Иван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Шеломанова Агриппина Павловна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Шеломеев Дмитрий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Шелудько Николай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Шелудяков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Шелухин Яков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01.01.1932-30.12.1932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Шелухин Яков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Шель Карл Карлович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Шелякин Вениамин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Шембарева Антонина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Шеметов Николай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Шемяков Захар Марьевич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Шемяков Иван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Шенберг Мария Иосифовна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Шендаков Петр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Шендеров-Козлов Владимир Григорьевич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Шенгальс Владимир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Шенфельд Виктор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Александр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Арсентий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Владимир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Иван Лаврентьевич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Матвей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Михаил Севостьянович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581CBA" w:rsidRDefault="00581CB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81CBA">
              <w:rPr>
                <w:rFonts w:ascii="PT Astra Serif" w:hAnsi="PT Astra Serif"/>
                <w:sz w:val="24"/>
                <w:szCs w:val="24"/>
              </w:rPr>
              <w:t>Вязка №29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Николай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Павел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Шепелев Семен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Шепелев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Шепилов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Шеппер Яков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Шеповалов Андрей Кирсанович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Шеповалов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Шептай Никита Исакович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Шепталин Григорий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Шепырев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Шереверин Михаил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Шереверов Порфирий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Шереметьев Андрей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Шереметьев Дмитрий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Шереметьев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Шерманис С.А.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Шеронов Федор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Шерстнев Никифор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Шерстнева Мария Степановна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Шерстобитов Василий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Шерстобитова Пелагея Дмитриевна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Шерстюков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Шерстюков Федор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Шершикова Мария Семеновна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Шершнев Сергей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Шершов Яков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Шестериков Петр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Шестернев Григорий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Шестернев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0D10" w:rsidRPr="003575AE" w:rsidTr="008F6F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0D10" w:rsidRPr="003575AE" w:rsidRDefault="00060D10" w:rsidP="009E0335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60D10" w:rsidRPr="003575AE" w:rsidRDefault="00060D10" w:rsidP="008F6F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60D10" w:rsidRPr="003575AE" w:rsidRDefault="00060D10" w:rsidP="008F6FE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Шестопалов А.Д.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60D10" w:rsidRPr="003575AE" w:rsidRDefault="00060D10" w:rsidP="008F6F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60D10" w:rsidRPr="003575AE" w:rsidRDefault="00060D10" w:rsidP="008F6F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0D10" w:rsidRPr="003575AE" w:rsidRDefault="00060D10" w:rsidP="008F6F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0D10" w:rsidRPr="003575AE" w:rsidTr="008F6F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0D10" w:rsidRPr="003575AE" w:rsidRDefault="00060D10" w:rsidP="009E0335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60D10" w:rsidRPr="003575AE" w:rsidRDefault="00060D10" w:rsidP="008F6F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60D10" w:rsidRPr="003575AE" w:rsidRDefault="00060D10" w:rsidP="008F6FE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Шестопалов Андрей Потапович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60D10" w:rsidRPr="003575AE" w:rsidRDefault="00060D10" w:rsidP="008F6F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60D10" w:rsidRPr="003575AE" w:rsidRDefault="00060D10" w:rsidP="008F6F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0D10" w:rsidRPr="003575AE" w:rsidRDefault="00060D10" w:rsidP="008F6F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Шестопалов Дмитрий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01.01.1934-30.12.1934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Шестопалов Павел Поликарпович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Шестопалов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Шефер Амалий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Шефер Константин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Шефер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Шехоркин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Шошин Яков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Шешменцов Александр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Шешнев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Шешнев Федор 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Шеянов Андрей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Шеянов В.Д.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Шибаев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Шибаевы Иван Вас. и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Шибаев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Шибаев Петр Лаврентьевич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Шибаев Семен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D11F27" w:rsidRDefault="00D11F2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11F27">
              <w:rPr>
                <w:rFonts w:ascii="PT Astra Serif" w:hAnsi="PT Astra Serif"/>
                <w:sz w:val="24"/>
                <w:szCs w:val="24"/>
              </w:rPr>
              <w:t>Вязка №29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Шибаев Сергей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01.01.1930-30.121.930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Шибанова Мария Николаевна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Шиботин Семен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Шигаев Александр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Шиганов Алексей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Шиленко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Шидин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Шилин Василий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Шилин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Шилин Иван Назарович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Шилин Игнат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Шилин Илья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Шилин Лазарь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Шилкин Василий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Шилкин Николай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9E0335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Шилкин Федор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8F6FE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Шилов Алексей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8F6FE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Шилов Василий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8F6FE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Шилов Данил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8F6FE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Шилов Егор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8F6FE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Шилов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8F6FE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Шилов Иван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8F6FE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Шилов Иван Зиновьевич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C7D5D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C7D5D" w:rsidRPr="003575AE" w:rsidRDefault="007C7D5D" w:rsidP="008F6FE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C7D5D" w:rsidRPr="003575AE" w:rsidRDefault="007C7D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C7D5D" w:rsidRPr="003575AE" w:rsidRDefault="007C7D5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Шилов Петр 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C7D5D" w:rsidRPr="003575AE" w:rsidRDefault="007C7D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C7D5D" w:rsidRPr="003575AE" w:rsidRDefault="007C7D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7D5D" w:rsidRPr="003575AE" w:rsidRDefault="007C7D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8F6FE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 w:rsidP="008F6FE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Шилов Степан </w:t>
            </w:r>
            <w:r w:rsidR="008F6FEF">
              <w:rPr>
                <w:rFonts w:ascii="PT Astra Serif" w:hAnsi="PT Astra Serif"/>
                <w:sz w:val="24"/>
                <w:szCs w:val="24"/>
              </w:rPr>
              <w:t>В</w:t>
            </w:r>
            <w:r w:rsidRPr="003575AE">
              <w:rPr>
                <w:rFonts w:ascii="PT Astra Serif" w:hAnsi="PT Astra Serif"/>
                <w:sz w:val="24"/>
                <w:szCs w:val="24"/>
              </w:rPr>
              <w:t>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Шиляев Константин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Шиндин Василий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Шиндин Григорий Илларионович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Шиндин Емельян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Шиндин Тимофей Артемьевич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Шиндина-Субботина Татьяна Михайловна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Шинкаренко Дмитрий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Шинков Израил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Шикин Василий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Шиняев Егор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Шипин И.С.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8C5D24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Шиповалов Александр Константинович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Шиповы Мария, Дмитрий и Никифор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01.01.1920-30.121.920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Шира Федор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Ширинкин Павел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Широких Игнатий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Широков Александр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Широков Александр Спиридонович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Широков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Широков Константин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Широков Михаил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Широков Николай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Широков Павел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Широков Павел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Широков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Широков Ф.Я.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Ширманов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Ширпаев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Ширпанов-Астров Георг. Васильевич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Ширшов Алексей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8C5D24" w:rsidRDefault="008C5D2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C5D24">
              <w:rPr>
                <w:rFonts w:ascii="PT Astra Serif" w:hAnsi="PT Astra Serif"/>
                <w:sz w:val="24"/>
                <w:szCs w:val="24"/>
              </w:rPr>
              <w:t>Вязка №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300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Ширшов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Ширшов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Ширшов Сергей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Ширшов Сидор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Ширяев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Ширяев Д.С.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Ширяев Павел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01.01.1920-30.12.1920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Шитенков Василий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Шитов Константин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Шитов Маркел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Шитов Николай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Шитов Николай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Шитов Павел Сидорович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Шифлингер Иосиф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Шихов Григорий Вавилович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Шихов Иван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Шихов Кирилл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Шишенин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Шишерин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Шишин Василий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Шишин Кирилл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Шишканов Филипп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Александр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Андрей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Андрей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01.01.1920-30.12.1920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Василий Самойлович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Владимир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Емельян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Иван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Михаил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Николай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Николай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Петр Родионович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Шишкина Ефросинья Павловна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Шишкина Мария Николаевна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Шишков Александр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Шишков Василий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Шишков Василий Потапович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Шишков Иван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Шишков Иван Потапович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Шишков Панкратий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Шишков Яков Никонорович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Шишлов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Шишонков Павел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Шишулин Виктор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Шишурин Алексей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Шишурин Евгений Севостьянович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Шиянов Иван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Шиянов Сергей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F0D55" w:rsidRDefault="003F0D5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F0D55">
              <w:rPr>
                <w:rFonts w:ascii="PT Astra Serif" w:hAnsi="PT Astra Serif"/>
                <w:sz w:val="24"/>
                <w:szCs w:val="24"/>
              </w:rPr>
              <w:t>Вязка №30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Шиянов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Шкерст Павел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Шкинев Алексей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Шкрябин Михаил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Шкунов Игнатий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Шкуратов Иосиф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Шкунов Игнатий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Шкуренков Владимир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0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Шкуркин Николай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Шкурский Федор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Шлейдлен Иван Валентинович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Шлейфер Валентин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Шлейфер Георгий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Шленкова Мария Тимофеевна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Шлепенков Владимир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01.01.1937-30.12.1937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Шлепенко Михаил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Шкунов Василий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Шлыков Иван Арсентьевич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Шлюпиков Владимир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Шлюпкин Владимир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Шлюпкин Федор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Шляев Александр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Шлякин Григгорий Захаровичвич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Шляков Иван Спиридонович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Шляков Федор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01.01.1935-30.12.1935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Шляпников Василий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Шляхтуров Иван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Шмагин Владимир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Шмагин Михаил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Шмаков Герасим Лукьянович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Шмаков Никонор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Шмакаев Никифор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Шматков Максим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Шматков Петр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Шмачков Андрей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Шмелев Александр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Шмелев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Шмелев Василий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Шмелев Григорий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 12 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Шмелев Ефим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Шмелев Илья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Шмелев Николай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Шмелев Сергей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Шмер Зинаида Карловна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Шмидт Андрей-Генрих Христианович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Шмидт Гермина Георгиевна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Шмидт Герберт Давидович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Шмидт Давид Давидович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Шмидт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Шмидт Карл Карлович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Шмидт Петр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CB5601" w:rsidRDefault="00CB560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B5601">
              <w:rPr>
                <w:rFonts w:ascii="PT Astra Serif" w:hAnsi="PT Astra Serif"/>
                <w:sz w:val="24"/>
                <w:szCs w:val="24"/>
              </w:rPr>
              <w:t>Вязка №30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Шмидт Фридрих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Шмидтин Яков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Шмитков Федор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Шмиткова Ольга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Шмунк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Шмырев Иван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Шмыков Митрофан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Шнейдер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Шнейдер Александр Соломонович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Шнейдер Александр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Шнейдер Владимир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Шрейнер Евгений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1920-30.12.1920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Шнейдер Яков Богданович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Шнор Георгий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Шнорр Юрий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Шныров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Шок Циля Абрамовна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Шокин Андрей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Шокин Иван Денисович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Шонина Мария Спиридоновна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Шорин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Шорин Михаил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Шорников Михаил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Шоронова Анна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Шорохов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Шорохов Сергей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Шорохов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Шохин Василий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Шохин Василий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Шохина Нина Емельяновна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Шохор Владимир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Шошин Василий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Шпак Георгий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Шпак Марфа Даниловна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Шпаков Иван Исаевич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Шпаков Иван Корнеевич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Шпаков Михаил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Шпаковский Игорь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Шпанагель Александр Севостьянович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Шпанагель Виктор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Шпанов Михаил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Шпанагель Севостьян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Шпедт Яков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Шпелева-Комарова Софья Иосифовна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Шпилев Сергей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02.02.1923-30.12.1923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Шпрога Владимир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Шпренгер Владимир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Шпунтов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Шпырев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Шрамков Николай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Шрейдер Яков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Шрейнер Андрей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F77EC1" w:rsidRDefault="00F77EC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77EC1">
              <w:rPr>
                <w:rFonts w:ascii="PT Astra Serif" w:hAnsi="PT Astra Serif"/>
                <w:sz w:val="24"/>
                <w:szCs w:val="24"/>
              </w:rPr>
              <w:t>Вязка №30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Штанько Сергей Федосеевич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Штегман Михаил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Штенин Семен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Штефанов Тимофей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Шточкин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Шточкин Федот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Штраух Василий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Штрахова Александра Никитична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Штрыкман Михаил Борисович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Штуккерт Иван Геооргиевич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Штурбабин Д.И.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Штыков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Штыков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Штыров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Штыров Тихон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Шуб Федор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01.01.1927-30.12.1927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Шуб Галина Захаровна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Шубин Александр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Шубин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Шубин В.Т.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Шубин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Шубин Сергей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Шубкин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Шувалов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Шувалов Дм.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Шувалов Николай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Шувалов Павел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Шувалов Павел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Шувалова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Шугуров Яков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Шуклин Михаил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Шукшин Роман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Шулагина Анна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Шулепин Дмитрий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01.01.1926-30.12.1926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Шулепин Илларион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Шулепин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Шулепин Петр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Шульга Григорий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Шульга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593806" w:rsidRDefault="0059380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93806">
              <w:rPr>
                <w:rFonts w:ascii="PT Astra Serif" w:hAnsi="PT Astra Serif"/>
                <w:sz w:val="24"/>
                <w:szCs w:val="24"/>
              </w:rPr>
              <w:t>Вязка №30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Шульгин Иван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Шульгин Матвей Пименович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Шульман Владимир Исаакович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Шульман Ефим Борисович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Шульц Клавдия Александровна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Шультэ Адольф Густавович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Шульц Яков Богданович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Шульц Яков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Шульцин Иосиф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Шуляк Яков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Шуман Фридрих Иоганнесович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Шумарин Андрей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Шумарин Федор Трифонович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01.01.1925-30.12.1925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Шумилин Василий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Шумилин Григорий Антипович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Шумилин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Шумилин Федор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Шумилов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Шумляс-Шумлевский Станислав Людвигович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Шумный Василий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Шурехин Степан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B4E38" w:rsidRDefault="003B4E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4E38">
              <w:rPr>
                <w:rFonts w:ascii="PT Astra Serif" w:hAnsi="PT Astra Serif"/>
                <w:sz w:val="24"/>
                <w:szCs w:val="24"/>
              </w:rPr>
              <w:t>Вязка №30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Шурлов Андрей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01.01.1921-30.121.921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Шурупов Владимир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Шурухина Елизавета Антоновна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 xml:space="preserve">Шуршев Василий Иванович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01.01.1928-30.12.1928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Шурыгин Алексей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Шурыгин Василий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Шурыгин Василий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Шурыгин Дмитрий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Шурыгин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Шурыгин Михаил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01.01.1934-30.12.1934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Шурыгин Михаил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Шурыгин Петр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Шурыгин Петр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Шурыгин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Шустер Борис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Шустер Семен Викторович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Шустов Александр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Шустов Алексей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Шустов Антон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Шустов Капитон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Шустов Константин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Шустов Михаил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Шустов Михаил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01.01.1934-30.12.1934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Шустов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Шустром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Шутенко Михаил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Шутин Пантелей 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01.01.1934-30.12.1934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Шутихин Михаил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Шутов А.Д.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Шутов Василий Артемьевич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Шутов Василий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Шутов Павел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Шуточкин Георгий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01.01.1922-30.12.1922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Шутяев Петр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Шухалин Семен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Шушкин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Шушунов Георгий Христофорович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Шушунов 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Шушпанов Василий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01.01.1921-30.12.1921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Шушпанов Игнатий Фролович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01.01.1930-30.12.1930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Шушура Яков Елисеевич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Шушурина Евдокия Леонтьевна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01.01.1929-30.12.1929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Шхвацабай Константин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01.01.1924-30.12.1924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8C288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Шхин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c</w:t>
            </w:r>
            <w:r w:rsidR="0033589A" w:rsidRPr="003575AE">
              <w:rPr>
                <w:rFonts w:ascii="PT Astra Serif" w:hAnsi="PT Astra Serif"/>
                <w:sz w:val="24"/>
                <w:szCs w:val="24"/>
              </w:rPr>
              <w:t>к Нусим Нусимович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01.01.1923-30.12.1923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Шабаль Кирилл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01.01.1937-30.12.1937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Шамнэ Готфрид Готфридович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Шастель Алексей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Шахов Максим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Шачнев Илья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Швехгеймер Карл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Шевченко Григорий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01.01.1931-30.12.1931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Шейкин Ефим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Шепелюк Григорий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01.01.1935-30.12.1935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Шинкевич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01.01.1919-30.12.1919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Шитц Владимир Маркович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Шишкин Михаил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Шлычков Николай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</w:t>
            </w:r>
            <w:r w:rsidRPr="003575AE">
              <w:rPr>
                <w:rFonts w:ascii="PT Astra Serif" w:hAnsi="PT Astra Serif"/>
                <w:sz w:val="24"/>
                <w:szCs w:val="24"/>
              </w:rPr>
              <w:lastRenderedPageBreak/>
              <w:t>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Шолохов Евгений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01.01.1934-30.12.1934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Шомин Петр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01.01.1933-30.12.1933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Шуваев Николай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01.01.1932-30.12.1932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3589A" w:rsidRPr="003575A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589A" w:rsidRPr="003575AE" w:rsidRDefault="0033589A" w:rsidP="00320945">
            <w:pPr>
              <w:pStyle w:val="aa"/>
              <w:numPr>
                <w:ilvl w:val="0"/>
                <w:numId w:val="1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Шустров Сергей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01.01.1937-30.12.1937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89A" w:rsidRPr="003575AE" w:rsidRDefault="0033589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3575AE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3575AE">
        <w:tc>
          <w:tcPr>
            <w:tcW w:w="1805" w:type="dxa"/>
            <w:gridSpan w:val="2"/>
            <w:vAlign w:val="center"/>
          </w:tcPr>
          <w:p w:rsidR="00A50CB9" w:rsidRPr="003575AE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3575AE" w:rsidRDefault="00252D89" w:rsidP="00252D8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660</w:t>
            </w:r>
            <w:r w:rsidR="0033589A" w:rsidRPr="003575AE">
              <w:rPr>
                <w:rFonts w:ascii="PT Astra Serif" w:hAnsi="PT Astra Serif"/>
                <w:sz w:val="24"/>
                <w:szCs w:val="24"/>
                <w:lang w:val="en-US"/>
              </w:rPr>
              <w:t xml:space="preserve"> (Шестьсот </w:t>
            </w:r>
            <w:r>
              <w:rPr>
                <w:rFonts w:ascii="PT Astra Serif" w:hAnsi="PT Astra Serif"/>
                <w:sz w:val="24"/>
                <w:szCs w:val="24"/>
              </w:rPr>
              <w:t>шестьдесят</w:t>
            </w:r>
            <w:bookmarkStart w:id="4" w:name="_GoBack"/>
            <w:bookmarkEnd w:id="4"/>
            <w:r w:rsidR="0033589A" w:rsidRPr="003575AE">
              <w:rPr>
                <w:rFonts w:ascii="PT Astra Serif" w:hAnsi="PT Astra Serif"/>
                <w:sz w:val="24"/>
                <w:szCs w:val="24"/>
                <w:lang w:val="en-US"/>
              </w:rPr>
              <w:t>)</w:t>
            </w:r>
          </w:p>
        </w:tc>
        <w:tc>
          <w:tcPr>
            <w:tcW w:w="1340" w:type="dxa"/>
            <w:vAlign w:val="center"/>
          </w:tcPr>
          <w:p w:rsidR="00A50CB9" w:rsidRPr="003575AE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3575AE">
        <w:tc>
          <w:tcPr>
            <w:tcW w:w="1908" w:type="dxa"/>
            <w:gridSpan w:val="3"/>
            <w:vAlign w:val="center"/>
          </w:tcPr>
          <w:p w:rsidR="00A50CB9" w:rsidRPr="003575AE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3575AE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3575AE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3575AE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3575AE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3575AE" w:rsidRDefault="0033589A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5AE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720" w:type="dxa"/>
            <w:vAlign w:val="center"/>
          </w:tcPr>
          <w:p w:rsidR="00A50CB9" w:rsidRPr="003575AE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5AE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3575AE" w:rsidRDefault="0033589A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575AE">
              <w:rPr>
                <w:rFonts w:ascii="PT Astra Serif" w:hAnsi="PT Astra Serif"/>
                <w:sz w:val="24"/>
                <w:szCs w:val="24"/>
                <w:lang w:val="en-US"/>
              </w:rPr>
              <w:t>848</w:t>
            </w:r>
          </w:p>
        </w:tc>
      </w:tr>
    </w:tbl>
    <w:p w:rsidR="00A50CB9" w:rsidRPr="003575AE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3575AE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9C6CCF" w:rsidRPr="009C6CCF" w:rsidRDefault="009C6CCF" w:rsidP="009C6CCF">
      <w:pPr>
        <w:rPr>
          <w:rFonts w:ascii="PT Astra Serif" w:hAnsi="PT Astra Serif"/>
        </w:rPr>
      </w:pPr>
      <w:r w:rsidRPr="009C6CCF">
        <w:rPr>
          <w:rFonts w:ascii="PT Astra Serif" w:hAnsi="PT Astra Serif"/>
        </w:rPr>
        <w:t xml:space="preserve">в том числе: </w:t>
      </w:r>
    </w:p>
    <w:p w:rsidR="009C6CCF" w:rsidRPr="005841A5" w:rsidRDefault="009C6CCF" w:rsidP="009C6CCF">
      <w:pPr>
        <w:rPr>
          <w:rFonts w:ascii="PT Astra Serif" w:hAnsi="PT Astra Serif"/>
        </w:rPr>
      </w:pPr>
      <w:r w:rsidRPr="009C6CCF">
        <w:rPr>
          <w:rFonts w:ascii="PT Astra Serif" w:hAnsi="PT Astra Serif"/>
        </w:rPr>
        <w:t xml:space="preserve">механически пропущенные: </w:t>
      </w:r>
      <w:r w:rsidR="00915C2A">
        <w:rPr>
          <w:rFonts w:ascii="PT Astra Serif" w:hAnsi="PT Astra Serif"/>
          <w:lang w:val="en-US"/>
        </w:rPr>
        <w:t>511</w:t>
      </w:r>
      <w:r w:rsidR="005841A5">
        <w:rPr>
          <w:rFonts w:ascii="PT Astra Serif" w:hAnsi="PT Astra Serif"/>
          <w:lang w:val="en-US"/>
        </w:rPr>
        <w:t>, 563</w:t>
      </w:r>
      <w:r w:rsidR="005841A5">
        <w:rPr>
          <w:rFonts w:ascii="PT Astra Serif" w:hAnsi="PT Astra Serif"/>
        </w:rPr>
        <w:t>;</w:t>
      </w:r>
    </w:p>
    <w:p w:rsidR="009C6CCF" w:rsidRPr="009C6CCF" w:rsidRDefault="009C6CCF" w:rsidP="009C6CCF">
      <w:pPr>
        <w:rPr>
          <w:rFonts w:ascii="PT Astra Serif" w:hAnsi="PT Astra Serif"/>
        </w:rPr>
      </w:pPr>
      <w:r w:rsidRPr="009C6CCF">
        <w:rPr>
          <w:rFonts w:ascii="PT Astra Serif" w:hAnsi="PT Astra Serif"/>
        </w:rPr>
        <w:t xml:space="preserve">поступило дел, №№: </w:t>
      </w:r>
      <w:r w:rsidR="005841A5">
        <w:rPr>
          <w:rFonts w:ascii="PT Astra Serif" w:hAnsi="PT Astra Serif"/>
        </w:rPr>
        <w:t>563</w:t>
      </w:r>
      <w:r w:rsidR="005841A5">
        <w:rPr>
          <w:rFonts w:ascii="PT Astra Serif" w:hAnsi="PT Astra Serif"/>
          <w:lang w:val="en-US"/>
        </w:rPr>
        <w:t xml:space="preserve">, </w:t>
      </w:r>
      <w:r w:rsidR="00C84664">
        <w:rPr>
          <w:rFonts w:ascii="PT Astra Serif" w:hAnsi="PT Astra Serif"/>
          <w:lang w:val="en-US"/>
        </w:rPr>
        <w:t>831-848</w:t>
      </w:r>
      <w:r w:rsidRPr="009C6CCF">
        <w:rPr>
          <w:rFonts w:ascii="PT Astra Serif" w:hAnsi="PT Astra Serif"/>
        </w:rPr>
        <w:t>;</w:t>
      </w:r>
    </w:p>
    <w:p w:rsidR="00F54B0A" w:rsidRPr="003575AE" w:rsidRDefault="009C6CCF" w:rsidP="009C6CCF">
      <w:pPr>
        <w:rPr>
          <w:rFonts w:ascii="PT Astra Serif" w:hAnsi="PT Astra Serif"/>
        </w:rPr>
      </w:pPr>
      <w:r w:rsidRPr="009C6CCF">
        <w:rPr>
          <w:rFonts w:ascii="PT Astra Serif" w:hAnsi="PT Astra Serif"/>
        </w:rPr>
        <w:t>выбыло дел, №№:</w:t>
      </w:r>
      <w:r w:rsidR="00D95AC8">
        <w:rPr>
          <w:rFonts w:ascii="PT Astra Serif" w:hAnsi="PT Astra Serif"/>
          <w:lang w:val="en-US"/>
        </w:rPr>
        <w:t xml:space="preserve"> </w:t>
      </w:r>
      <w:r w:rsidR="00DE102A">
        <w:rPr>
          <w:rFonts w:ascii="PT Astra Serif" w:hAnsi="PT Astra Serif"/>
          <w:lang w:val="en-US"/>
        </w:rPr>
        <w:t xml:space="preserve">1, 3, </w:t>
      </w:r>
      <w:r w:rsidR="00D95AC8">
        <w:rPr>
          <w:rFonts w:ascii="PT Astra Serif" w:hAnsi="PT Astra Serif"/>
          <w:lang w:val="en-US"/>
        </w:rPr>
        <w:t xml:space="preserve">5, </w:t>
      </w:r>
      <w:r w:rsidR="00DE102A">
        <w:rPr>
          <w:rFonts w:ascii="PT Astra Serif" w:hAnsi="PT Astra Serif"/>
          <w:lang w:val="en-US"/>
        </w:rPr>
        <w:t xml:space="preserve">18, 21, 26, 28, 29, 30, </w:t>
      </w:r>
      <w:r w:rsidR="00D95AC8">
        <w:rPr>
          <w:rFonts w:ascii="PT Astra Serif" w:hAnsi="PT Astra Serif"/>
          <w:lang w:val="en-US"/>
        </w:rPr>
        <w:t xml:space="preserve">31, </w:t>
      </w:r>
      <w:r w:rsidR="00DE102A">
        <w:rPr>
          <w:rFonts w:ascii="PT Astra Serif" w:hAnsi="PT Astra Serif"/>
          <w:lang w:val="en-US"/>
        </w:rPr>
        <w:t xml:space="preserve">39, 41, 43, 46, 51, </w:t>
      </w:r>
      <w:r w:rsidR="00D95AC8">
        <w:rPr>
          <w:rFonts w:ascii="PT Astra Serif" w:hAnsi="PT Astra Serif"/>
          <w:lang w:val="en-US"/>
        </w:rPr>
        <w:t>59,</w:t>
      </w:r>
      <w:r w:rsidR="00DE102A">
        <w:rPr>
          <w:rFonts w:ascii="PT Astra Serif" w:hAnsi="PT Astra Serif"/>
          <w:lang w:val="en-US"/>
        </w:rPr>
        <w:t xml:space="preserve"> 72, 77, 78, 81,</w:t>
      </w:r>
      <w:r w:rsidR="00D95AC8">
        <w:rPr>
          <w:rFonts w:ascii="PT Astra Serif" w:hAnsi="PT Astra Serif"/>
          <w:lang w:val="en-US"/>
        </w:rPr>
        <w:t xml:space="preserve"> 83, </w:t>
      </w:r>
      <w:r w:rsidR="00DE102A">
        <w:rPr>
          <w:rFonts w:ascii="PT Astra Serif" w:hAnsi="PT Astra Serif"/>
          <w:lang w:val="en-US"/>
        </w:rPr>
        <w:t xml:space="preserve">89, 95, 97, 100, 114, 120, 123, 127, 128, 132, </w:t>
      </w:r>
      <w:r w:rsidR="00E46044">
        <w:rPr>
          <w:rFonts w:ascii="PT Astra Serif" w:hAnsi="PT Astra Serif"/>
          <w:lang w:val="en-US"/>
        </w:rPr>
        <w:t xml:space="preserve">137, 139, 141, </w:t>
      </w:r>
      <w:r w:rsidR="00D95AC8">
        <w:rPr>
          <w:rFonts w:ascii="PT Astra Serif" w:hAnsi="PT Astra Serif"/>
          <w:lang w:val="en-US"/>
        </w:rPr>
        <w:t xml:space="preserve">142, </w:t>
      </w:r>
      <w:r w:rsidR="00E46044">
        <w:rPr>
          <w:rFonts w:ascii="PT Astra Serif" w:hAnsi="PT Astra Serif"/>
          <w:lang w:val="en-US"/>
        </w:rPr>
        <w:t xml:space="preserve">146, 150, 152, 156, 161, 170, 172, 175, </w:t>
      </w:r>
      <w:r w:rsidR="00A5383C">
        <w:rPr>
          <w:rFonts w:ascii="PT Astra Serif" w:hAnsi="PT Astra Serif"/>
          <w:lang w:val="en-US"/>
        </w:rPr>
        <w:t xml:space="preserve">176, 177, 179, 180, 186, 199, 207, 209, 215, </w:t>
      </w:r>
      <w:r w:rsidR="00D95AC8">
        <w:rPr>
          <w:rFonts w:ascii="PT Astra Serif" w:hAnsi="PT Astra Serif"/>
          <w:lang w:val="en-US"/>
        </w:rPr>
        <w:t xml:space="preserve">225, </w:t>
      </w:r>
      <w:r w:rsidR="00F7706A">
        <w:rPr>
          <w:rFonts w:ascii="PT Astra Serif" w:hAnsi="PT Astra Serif"/>
          <w:lang w:val="en-US"/>
        </w:rPr>
        <w:t xml:space="preserve">227, 228, 233, 235, 237, 238, </w:t>
      </w:r>
      <w:r w:rsidR="00D95AC8">
        <w:rPr>
          <w:rFonts w:ascii="PT Astra Serif" w:hAnsi="PT Astra Serif"/>
          <w:lang w:val="en-US"/>
        </w:rPr>
        <w:t xml:space="preserve">248, </w:t>
      </w:r>
      <w:r w:rsidR="00F7706A">
        <w:rPr>
          <w:rFonts w:ascii="PT Astra Serif" w:hAnsi="PT Astra Serif"/>
          <w:lang w:val="en-US"/>
        </w:rPr>
        <w:t xml:space="preserve">250, 253, 255, 256, 257, 262, 264, 271, 274, </w:t>
      </w:r>
      <w:r w:rsidR="00D95AC8">
        <w:rPr>
          <w:rFonts w:ascii="PT Astra Serif" w:hAnsi="PT Astra Serif"/>
          <w:lang w:val="en-US"/>
        </w:rPr>
        <w:t xml:space="preserve">275, </w:t>
      </w:r>
      <w:r w:rsidR="00F7706A">
        <w:rPr>
          <w:rFonts w:ascii="PT Astra Serif" w:hAnsi="PT Astra Serif"/>
          <w:lang w:val="en-US"/>
        </w:rPr>
        <w:t>278, 280, 281, 287, 295, 298, 299, 301, 304, 314, 317, 319,</w:t>
      </w:r>
      <w:r w:rsidR="00F7706A">
        <w:rPr>
          <w:rFonts w:ascii="PT Astra Serif" w:hAnsi="PT Astra Serif"/>
          <w:lang w:val="en-US"/>
        </w:rPr>
        <w:t xml:space="preserve"> 325, </w:t>
      </w:r>
      <w:r w:rsidR="00D95AC8">
        <w:rPr>
          <w:rFonts w:ascii="PT Astra Serif" w:hAnsi="PT Astra Serif"/>
          <w:lang w:val="en-US"/>
        </w:rPr>
        <w:t xml:space="preserve">330, </w:t>
      </w:r>
      <w:r w:rsidR="00F7706A">
        <w:rPr>
          <w:rFonts w:ascii="PT Astra Serif" w:hAnsi="PT Astra Serif"/>
          <w:lang w:val="en-US"/>
        </w:rPr>
        <w:t xml:space="preserve">332, 344, </w:t>
      </w:r>
      <w:r w:rsidR="00F7706A">
        <w:rPr>
          <w:rFonts w:ascii="PT Astra Serif" w:hAnsi="PT Astra Serif"/>
          <w:lang w:val="en-US"/>
        </w:rPr>
        <w:t xml:space="preserve">354, 358, 363, 365, 369, 370, </w:t>
      </w:r>
      <w:r w:rsidR="00D95AC8">
        <w:rPr>
          <w:rFonts w:ascii="PT Astra Serif" w:hAnsi="PT Astra Serif"/>
          <w:lang w:val="en-US"/>
        </w:rPr>
        <w:t xml:space="preserve">378, </w:t>
      </w:r>
      <w:r w:rsidR="00F7706A">
        <w:rPr>
          <w:rFonts w:ascii="PT Astra Serif" w:hAnsi="PT Astra Serif"/>
          <w:lang w:val="en-US"/>
        </w:rPr>
        <w:t xml:space="preserve">383, 386, 394, </w:t>
      </w:r>
      <w:r w:rsidR="00B23D6A">
        <w:rPr>
          <w:rFonts w:ascii="PT Astra Serif" w:hAnsi="PT Astra Serif"/>
          <w:lang w:val="en-US"/>
        </w:rPr>
        <w:t xml:space="preserve">399, 406, 407, 409, 414, </w:t>
      </w:r>
      <w:r w:rsidR="00D95AC8">
        <w:rPr>
          <w:rFonts w:ascii="PT Astra Serif" w:hAnsi="PT Astra Serif"/>
          <w:lang w:val="en-US"/>
        </w:rPr>
        <w:t xml:space="preserve">418, </w:t>
      </w:r>
      <w:r w:rsidR="00B23D6A">
        <w:rPr>
          <w:rFonts w:ascii="PT Astra Serif" w:hAnsi="PT Astra Serif"/>
          <w:lang w:val="en-US"/>
        </w:rPr>
        <w:t xml:space="preserve">426, 427, 437, 439, 440, </w:t>
      </w:r>
      <w:r w:rsidR="00212CC1">
        <w:rPr>
          <w:rFonts w:ascii="PT Astra Serif" w:hAnsi="PT Astra Serif"/>
          <w:lang w:val="en-US"/>
        </w:rPr>
        <w:t xml:space="preserve">450, 467, 468, 470, 471, 479, 482, 484, 486, 493, 497, 503, 507, 508, 509, 518, </w:t>
      </w:r>
      <w:r w:rsidR="00D95AC8">
        <w:rPr>
          <w:rFonts w:ascii="PT Astra Serif" w:hAnsi="PT Astra Serif"/>
          <w:lang w:val="en-US"/>
        </w:rPr>
        <w:t xml:space="preserve">519, </w:t>
      </w:r>
      <w:r w:rsidR="00212CC1">
        <w:rPr>
          <w:rFonts w:ascii="PT Astra Serif" w:hAnsi="PT Astra Serif"/>
          <w:lang w:val="en-US"/>
        </w:rPr>
        <w:t xml:space="preserve">521, 525, 526, 527, </w:t>
      </w:r>
      <w:r w:rsidR="007D0110">
        <w:rPr>
          <w:rFonts w:ascii="PT Astra Serif" w:hAnsi="PT Astra Serif"/>
          <w:lang w:val="en-US"/>
        </w:rPr>
        <w:t xml:space="preserve">534, </w:t>
      </w:r>
      <w:r w:rsidR="00212CC1">
        <w:rPr>
          <w:rFonts w:ascii="PT Astra Serif" w:hAnsi="PT Astra Serif"/>
          <w:lang w:val="en-US"/>
        </w:rPr>
        <w:t xml:space="preserve">538, 543, </w:t>
      </w:r>
      <w:r w:rsidR="00D95AC8">
        <w:rPr>
          <w:rFonts w:ascii="PT Astra Serif" w:hAnsi="PT Astra Serif"/>
          <w:lang w:val="en-US"/>
        </w:rPr>
        <w:t xml:space="preserve">548, </w:t>
      </w:r>
      <w:r w:rsidR="007D0110">
        <w:rPr>
          <w:rFonts w:ascii="PT Astra Serif" w:hAnsi="PT Astra Serif"/>
          <w:lang w:val="en-US"/>
        </w:rPr>
        <w:t xml:space="preserve">551, </w:t>
      </w:r>
      <w:r w:rsidR="00597874">
        <w:rPr>
          <w:rFonts w:ascii="PT Astra Serif" w:hAnsi="PT Astra Serif"/>
          <w:lang w:val="en-US"/>
        </w:rPr>
        <w:t xml:space="preserve">552, 553, 554, 557, 558, 561, 566, 568, 575, 577, 578, 580, 581, 584, 588, 593, 595, </w:t>
      </w:r>
      <w:r w:rsidR="00D95AC8">
        <w:rPr>
          <w:rFonts w:ascii="PT Astra Serif" w:hAnsi="PT Astra Serif"/>
          <w:lang w:val="en-US"/>
        </w:rPr>
        <w:t xml:space="preserve">597, </w:t>
      </w:r>
      <w:r w:rsidR="00597874">
        <w:rPr>
          <w:rFonts w:ascii="PT Astra Serif" w:hAnsi="PT Astra Serif"/>
          <w:lang w:val="en-US"/>
        </w:rPr>
        <w:t xml:space="preserve">601, </w:t>
      </w:r>
      <w:r w:rsidR="007D0110">
        <w:rPr>
          <w:rFonts w:ascii="PT Astra Serif" w:hAnsi="PT Astra Serif"/>
          <w:lang w:val="en-US"/>
        </w:rPr>
        <w:t xml:space="preserve">620, </w:t>
      </w:r>
      <w:r w:rsidR="00597874">
        <w:rPr>
          <w:rFonts w:ascii="PT Astra Serif" w:hAnsi="PT Astra Serif"/>
          <w:lang w:val="en-US"/>
        </w:rPr>
        <w:t xml:space="preserve">626, 630, 631, 632, </w:t>
      </w:r>
      <w:r w:rsidR="00D95AC8">
        <w:rPr>
          <w:rFonts w:ascii="PT Astra Serif" w:hAnsi="PT Astra Serif"/>
          <w:lang w:val="en-US"/>
        </w:rPr>
        <w:t xml:space="preserve">633, </w:t>
      </w:r>
      <w:r w:rsidR="00597874">
        <w:rPr>
          <w:rFonts w:ascii="PT Astra Serif" w:hAnsi="PT Astra Serif"/>
          <w:lang w:val="en-US"/>
        </w:rPr>
        <w:t xml:space="preserve">637, 640, </w:t>
      </w:r>
      <w:r w:rsidR="00D95AC8">
        <w:rPr>
          <w:rFonts w:ascii="PT Astra Serif" w:hAnsi="PT Astra Serif"/>
          <w:lang w:val="en-US"/>
        </w:rPr>
        <w:t xml:space="preserve">641, 643, </w:t>
      </w:r>
      <w:r w:rsidR="00181D42">
        <w:rPr>
          <w:rFonts w:ascii="PT Astra Serif" w:hAnsi="PT Astra Serif"/>
          <w:lang w:val="en-US"/>
        </w:rPr>
        <w:t xml:space="preserve">646, </w:t>
      </w:r>
      <w:r w:rsidR="00181D42">
        <w:rPr>
          <w:rFonts w:ascii="PT Astra Serif" w:hAnsi="PT Astra Serif"/>
          <w:lang w:val="en-US"/>
        </w:rPr>
        <w:t xml:space="preserve">654, 660, </w:t>
      </w:r>
      <w:r w:rsidR="00D95AC8">
        <w:rPr>
          <w:rFonts w:ascii="PT Astra Serif" w:hAnsi="PT Astra Serif"/>
          <w:lang w:val="en-US"/>
        </w:rPr>
        <w:t xml:space="preserve">666, </w:t>
      </w:r>
      <w:r w:rsidR="00181D42">
        <w:rPr>
          <w:rFonts w:ascii="PT Astra Serif" w:hAnsi="PT Astra Serif"/>
          <w:lang w:val="en-US"/>
        </w:rPr>
        <w:t xml:space="preserve">669, </w:t>
      </w:r>
      <w:r w:rsidR="00181D42">
        <w:rPr>
          <w:rFonts w:ascii="PT Astra Serif" w:hAnsi="PT Astra Serif"/>
          <w:lang w:val="en-US"/>
        </w:rPr>
        <w:t xml:space="preserve">673, 677, 688, 691, </w:t>
      </w:r>
      <w:r w:rsidR="00D95AC8">
        <w:rPr>
          <w:rFonts w:ascii="PT Astra Serif" w:hAnsi="PT Astra Serif"/>
          <w:lang w:val="en-US"/>
        </w:rPr>
        <w:t xml:space="preserve">694, </w:t>
      </w:r>
      <w:r w:rsidR="00181D42">
        <w:rPr>
          <w:rFonts w:ascii="PT Astra Serif" w:hAnsi="PT Astra Serif"/>
          <w:lang w:val="en-US"/>
        </w:rPr>
        <w:t xml:space="preserve">704, 711, 712, 715, 717, </w:t>
      </w:r>
      <w:r w:rsidR="00D95AC8">
        <w:rPr>
          <w:rFonts w:ascii="PT Astra Serif" w:hAnsi="PT Astra Serif"/>
          <w:lang w:val="en-US"/>
        </w:rPr>
        <w:t>727</w:t>
      </w:r>
      <w:r w:rsidR="00181D42">
        <w:rPr>
          <w:rFonts w:ascii="PT Astra Serif" w:hAnsi="PT Astra Serif"/>
          <w:lang w:val="en-US"/>
        </w:rPr>
        <w:t xml:space="preserve">, </w:t>
      </w:r>
      <w:r w:rsidR="00181D42">
        <w:rPr>
          <w:rFonts w:ascii="PT Astra Serif" w:hAnsi="PT Astra Serif"/>
          <w:lang w:val="en-US"/>
        </w:rPr>
        <w:t>728, 731, 740,</w:t>
      </w:r>
      <w:r w:rsidR="00181D42">
        <w:rPr>
          <w:rFonts w:ascii="PT Astra Serif" w:hAnsi="PT Astra Serif"/>
          <w:lang w:val="en-US"/>
        </w:rPr>
        <w:t xml:space="preserve"> 741, 748, 749, 760, 762, 764, 765, 768, 769, 770, 771, 772, 773, 774, 777, 778, 779, </w:t>
      </w:r>
      <w:r w:rsidR="007D0110">
        <w:rPr>
          <w:rFonts w:ascii="PT Astra Serif" w:hAnsi="PT Astra Serif"/>
          <w:lang w:val="en-US"/>
        </w:rPr>
        <w:t>793, 794, 795, 805, 809, 811, 816.</w:t>
      </w:r>
    </w:p>
    <w:sectPr w:rsidR="00F54B0A" w:rsidRPr="003575AE" w:rsidSect="00861B78">
      <w:headerReference w:type="default" r:id="rId9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945" w:rsidRDefault="00320945">
      <w:r>
        <w:separator/>
      </w:r>
    </w:p>
  </w:endnote>
  <w:endnote w:type="continuationSeparator" w:id="0">
    <w:p w:rsidR="00320945" w:rsidRDefault="00320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945" w:rsidRDefault="00320945">
      <w:r>
        <w:separator/>
      </w:r>
    </w:p>
  </w:footnote>
  <w:footnote w:type="continuationSeparator" w:id="0">
    <w:p w:rsidR="00320945" w:rsidRDefault="00320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664" w:rsidRDefault="00C84664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52D89">
      <w:rPr>
        <w:noProof/>
      </w:rPr>
      <w:t>50</w:t>
    </w:r>
    <w:r>
      <w:fldChar w:fldCharType="end"/>
    </w:r>
  </w:p>
  <w:p w:rsidR="00C84664" w:rsidRDefault="00C84664">
    <w:pPr>
      <w:pStyle w:val="a8"/>
      <w:framePr w:wrap="auto" w:vAnchor="text" w:hAnchor="margin" w:xAlign="right" w:y="1"/>
    </w:pPr>
  </w:p>
  <w:p w:rsidR="00C84664" w:rsidRDefault="00C84664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60C7"/>
    <w:multiLevelType w:val="hybridMultilevel"/>
    <w:tmpl w:val="0B4CBC76"/>
    <w:lvl w:ilvl="0" w:tplc="CB981B26">
      <w:start w:val="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C30AD"/>
    <w:multiLevelType w:val="hybridMultilevel"/>
    <w:tmpl w:val="4DC02F02"/>
    <w:lvl w:ilvl="0" w:tplc="A71E9216">
      <w:start w:val="1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10AB5"/>
    <w:multiLevelType w:val="hybridMultilevel"/>
    <w:tmpl w:val="C18E1888"/>
    <w:lvl w:ilvl="0" w:tplc="2DF0C07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B16EE3"/>
    <w:multiLevelType w:val="hybridMultilevel"/>
    <w:tmpl w:val="A4C0C368"/>
    <w:lvl w:ilvl="0" w:tplc="1B88859A">
      <w:start w:val="3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D0170C"/>
    <w:multiLevelType w:val="hybridMultilevel"/>
    <w:tmpl w:val="B9A6ADDA"/>
    <w:lvl w:ilvl="0" w:tplc="624C93A0">
      <w:start w:val="2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5E5CA5"/>
    <w:multiLevelType w:val="hybridMultilevel"/>
    <w:tmpl w:val="9112CDA8"/>
    <w:lvl w:ilvl="0" w:tplc="B0A89C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49184C"/>
    <w:multiLevelType w:val="hybridMultilevel"/>
    <w:tmpl w:val="99A6237C"/>
    <w:lvl w:ilvl="0" w:tplc="65B6625E">
      <w:start w:val="10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8F1258"/>
    <w:multiLevelType w:val="hybridMultilevel"/>
    <w:tmpl w:val="F58A37C8"/>
    <w:lvl w:ilvl="0" w:tplc="9DD6B332">
      <w:start w:val="4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1267EF"/>
    <w:multiLevelType w:val="hybridMultilevel"/>
    <w:tmpl w:val="2CEE0FC0"/>
    <w:lvl w:ilvl="0" w:tplc="DDF6B24E">
      <w:start w:val="5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4520C0"/>
    <w:multiLevelType w:val="hybridMultilevel"/>
    <w:tmpl w:val="39C492CE"/>
    <w:lvl w:ilvl="0" w:tplc="E1204E4C">
      <w:start w:val="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524CAD"/>
    <w:multiLevelType w:val="hybridMultilevel"/>
    <w:tmpl w:val="E8467562"/>
    <w:lvl w:ilvl="0" w:tplc="1B061C88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B90EA2"/>
    <w:multiLevelType w:val="hybridMultilevel"/>
    <w:tmpl w:val="440CE6F0"/>
    <w:lvl w:ilvl="0" w:tplc="3ECA49EA">
      <w:start w:val="2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BB1BBC"/>
    <w:multiLevelType w:val="hybridMultilevel"/>
    <w:tmpl w:val="59B6FC90"/>
    <w:lvl w:ilvl="0" w:tplc="77E4E476">
      <w:start w:val="3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965444"/>
    <w:multiLevelType w:val="hybridMultilevel"/>
    <w:tmpl w:val="E63E6034"/>
    <w:lvl w:ilvl="0" w:tplc="DBD88852">
      <w:start w:val="6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E847E92"/>
    <w:multiLevelType w:val="hybridMultilevel"/>
    <w:tmpl w:val="DACA16AC"/>
    <w:lvl w:ilvl="0" w:tplc="1C50797C">
      <w:start w:val="1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F0C03B5"/>
    <w:multiLevelType w:val="hybridMultilevel"/>
    <w:tmpl w:val="E08ACBFE"/>
    <w:lvl w:ilvl="0" w:tplc="602ABB5A">
      <w:start w:val="3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F2061A1"/>
    <w:multiLevelType w:val="hybridMultilevel"/>
    <w:tmpl w:val="417472DC"/>
    <w:lvl w:ilvl="0" w:tplc="D3AC1634">
      <w:start w:val="3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AA3026"/>
    <w:multiLevelType w:val="hybridMultilevel"/>
    <w:tmpl w:val="9CF4ECD2"/>
    <w:lvl w:ilvl="0" w:tplc="23168732">
      <w:start w:val="4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FD17E50"/>
    <w:multiLevelType w:val="hybridMultilevel"/>
    <w:tmpl w:val="3C52A43C"/>
    <w:lvl w:ilvl="0" w:tplc="0A581E5C">
      <w:start w:val="3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0070918"/>
    <w:multiLevelType w:val="hybridMultilevel"/>
    <w:tmpl w:val="3594F170"/>
    <w:lvl w:ilvl="0" w:tplc="BABC72F8">
      <w:start w:val="8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33C10D3"/>
    <w:multiLevelType w:val="hybridMultilevel"/>
    <w:tmpl w:val="529C7EB8"/>
    <w:lvl w:ilvl="0" w:tplc="682484A4">
      <w:start w:val="2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3444196"/>
    <w:multiLevelType w:val="hybridMultilevel"/>
    <w:tmpl w:val="B4FC9DCC"/>
    <w:lvl w:ilvl="0" w:tplc="F5346D86">
      <w:start w:val="2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3CE0925"/>
    <w:multiLevelType w:val="hybridMultilevel"/>
    <w:tmpl w:val="257A2F0A"/>
    <w:lvl w:ilvl="0" w:tplc="7BF6038A">
      <w:start w:val="7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4EF4A2D"/>
    <w:multiLevelType w:val="hybridMultilevel"/>
    <w:tmpl w:val="E93E6B94"/>
    <w:lvl w:ilvl="0" w:tplc="E07EF3B0">
      <w:start w:val="5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5662AB2"/>
    <w:multiLevelType w:val="hybridMultilevel"/>
    <w:tmpl w:val="5B52C7DC"/>
    <w:lvl w:ilvl="0" w:tplc="DA08DE98">
      <w:start w:val="2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6D52613"/>
    <w:multiLevelType w:val="hybridMultilevel"/>
    <w:tmpl w:val="C06465D8"/>
    <w:lvl w:ilvl="0" w:tplc="C9565EFA">
      <w:start w:val="4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7275D73"/>
    <w:multiLevelType w:val="hybridMultilevel"/>
    <w:tmpl w:val="80DC0D2C"/>
    <w:lvl w:ilvl="0" w:tplc="BF2A3CC2">
      <w:start w:val="2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9755AEA"/>
    <w:multiLevelType w:val="hybridMultilevel"/>
    <w:tmpl w:val="2C1A6CFE"/>
    <w:lvl w:ilvl="0" w:tplc="E5F45B4E">
      <w:start w:val="4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FD30A4"/>
    <w:multiLevelType w:val="hybridMultilevel"/>
    <w:tmpl w:val="83A82C06"/>
    <w:lvl w:ilvl="0" w:tplc="D39A4AA0">
      <w:start w:val="4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A1718B0"/>
    <w:multiLevelType w:val="hybridMultilevel"/>
    <w:tmpl w:val="850EE4FE"/>
    <w:lvl w:ilvl="0" w:tplc="4CA6CC68">
      <w:start w:val="6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A381A31"/>
    <w:multiLevelType w:val="hybridMultilevel"/>
    <w:tmpl w:val="DED09508"/>
    <w:lvl w:ilvl="0" w:tplc="F880EE1C">
      <w:start w:val="1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A4A4EFC"/>
    <w:multiLevelType w:val="hybridMultilevel"/>
    <w:tmpl w:val="C2248B84"/>
    <w:lvl w:ilvl="0" w:tplc="A82642C0">
      <w:start w:val="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AFE32EA"/>
    <w:multiLevelType w:val="hybridMultilevel"/>
    <w:tmpl w:val="E7E02AB8"/>
    <w:lvl w:ilvl="0" w:tplc="7A208A96">
      <w:start w:val="4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B3626F4"/>
    <w:multiLevelType w:val="hybridMultilevel"/>
    <w:tmpl w:val="2E4462D6"/>
    <w:lvl w:ilvl="0" w:tplc="0130ED68">
      <w:start w:val="7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D393EA4"/>
    <w:multiLevelType w:val="hybridMultilevel"/>
    <w:tmpl w:val="AD88D49E"/>
    <w:lvl w:ilvl="0" w:tplc="EF0EA6B0">
      <w:start w:val="3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EEC68D2"/>
    <w:multiLevelType w:val="hybridMultilevel"/>
    <w:tmpl w:val="14BCC63C"/>
    <w:lvl w:ilvl="0" w:tplc="9306F1A0">
      <w:start w:val="7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F14796A"/>
    <w:multiLevelType w:val="hybridMultilevel"/>
    <w:tmpl w:val="330CB1C4"/>
    <w:lvl w:ilvl="0" w:tplc="9AB6A87C">
      <w:start w:val="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FF7003E"/>
    <w:multiLevelType w:val="hybridMultilevel"/>
    <w:tmpl w:val="16CE40EC"/>
    <w:lvl w:ilvl="0" w:tplc="2EE44DF6">
      <w:start w:val="3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0727B51"/>
    <w:multiLevelType w:val="hybridMultilevel"/>
    <w:tmpl w:val="559A7C60"/>
    <w:lvl w:ilvl="0" w:tplc="87F8C474">
      <w:start w:val="2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0CA1731"/>
    <w:multiLevelType w:val="hybridMultilevel"/>
    <w:tmpl w:val="BD0605B0"/>
    <w:lvl w:ilvl="0" w:tplc="7ED8B00C">
      <w:start w:val="1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4E351B8"/>
    <w:multiLevelType w:val="hybridMultilevel"/>
    <w:tmpl w:val="9208ADD8"/>
    <w:lvl w:ilvl="0" w:tplc="E9DE86A0">
      <w:start w:val="5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56B3A62"/>
    <w:multiLevelType w:val="hybridMultilevel"/>
    <w:tmpl w:val="24F888F8"/>
    <w:lvl w:ilvl="0" w:tplc="6A8E38E0">
      <w:start w:val="1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59511C5"/>
    <w:multiLevelType w:val="hybridMultilevel"/>
    <w:tmpl w:val="E9E0C928"/>
    <w:lvl w:ilvl="0" w:tplc="B10230B0">
      <w:start w:val="6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5CB1E2A"/>
    <w:multiLevelType w:val="hybridMultilevel"/>
    <w:tmpl w:val="ACAA7D3E"/>
    <w:lvl w:ilvl="0" w:tplc="B338128E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5FE2968"/>
    <w:multiLevelType w:val="hybridMultilevel"/>
    <w:tmpl w:val="6A56EC9E"/>
    <w:lvl w:ilvl="0" w:tplc="C89205BC">
      <w:start w:val="3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95F562C"/>
    <w:multiLevelType w:val="hybridMultilevel"/>
    <w:tmpl w:val="2DCEBD3E"/>
    <w:lvl w:ilvl="0" w:tplc="C48E07E6">
      <w:start w:val="2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9B11D97"/>
    <w:multiLevelType w:val="hybridMultilevel"/>
    <w:tmpl w:val="DCCE8168"/>
    <w:lvl w:ilvl="0" w:tplc="66BE0BAE">
      <w:start w:val="3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9F25621"/>
    <w:multiLevelType w:val="hybridMultilevel"/>
    <w:tmpl w:val="CEB0C180"/>
    <w:lvl w:ilvl="0" w:tplc="5F780634">
      <w:start w:val="3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B3F51C8"/>
    <w:multiLevelType w:val="hybridMultilevel"/>
    <w:tmpl w:val="50401A1C"/>
    <w:lvl w:ilvl="0" w:tplc="9A961978">
      <w:start w:val="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D182862"/>
    <w:multiLevelType w:val="hybridMultilevel"/>
    <w:tmpl w:val="F3BCF8FE"/>
    <w:lvl w:ilvl="0" w:tplc="F68CEB08">
      <w:start w:val="3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E2B6A6F"/>
    <w:multiLevelType w:val="hybridMultilevel"/>
    <w:tmpl w:val="DA9626EA"/>
    <w:lvl w:ilvl="0" w:tplc="0BEE21A0">
      <w:start w:val="6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E606323"/>
    <w:multiLevelType w:val="hybridMultilevel"/>
    <w:tmpl w:val="2250CD54"/>
    <w:lvl w:ilvl="0" w:tplc="37ECA0A4">
      <w:start w:val="3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E7C0347"/>
    <w:multiLevelType w:val="hybridMultilevel"/>
    <w:tmpl w:val="DE4CA29E"/>
    <w:lvl w:ilvl="0" w:tplc="1AA6B0CE">
      <w:start w:val="1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F9E79D3"/>
    <w:multiLevelType w:val="hybridMultilevel"/>
    <w:tmpl w:val="A7F62A0C"/>
    <w:lvl w:ilvl="0" w:tplc="C0B8009A">
      <w:start w:val="5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01136ED"/>
    <w:multiLevelType w:val="hybridMultilevel"/>
    <w:tmpl w:val="A4A49D9A"/>
    <w:lvl w:ilvl="0" w:tplc="5A7CA188">
      <w:start w:val="2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068494D"/>
    <w:multiLevelType w:val="hybridMultilevel"/>
    <w:tmpl w:val="BB9CED14"/>
    <w:lvl w:ilvl="0" w:tplc="CEE6C738">
      <w:start w:val="7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22865D2"/>
    <w:multiLevelType w:val="hybridMultilevel"/>
    <w:tmpl w:val="EC701C32"/>
    <w:lvl w:ilvl="0" w:tplc="0E868B02">
      <w:start w:val="7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2F80EE9"/>
    <w:multiLevelType w:val="hybridMultilevel"/>
    <w:tmpl w:val="49BE9666"/>
    <w:lvl w:ilvl="0" w:tplc="57C0C32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3D81878"/>
    <w:multiLevelType w:val="hybridMultilevel"/>
    <w:tmpl w:val="C8145608"/>
    <w:lvl w:ilvl="0" w:tplc="F872DE94">
      <w:start w:val="3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4427B83"/>
    <w:multiLevelType w:val="hybridMultilevel"/>
    <w:tmpl w:val="239C9452"/>
    <w:lvl w:ilvl="0" w:tplc="440855BC">
      <w:start w:val="5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4EF7A9C"/>
    <w:multiLevelType w:val="hybridMultilevel"/>
    <w:tmpl w:val="E744D976"/>
    <w:lvl w:ilvl="0" w:tplc="523A0782">
      <w:start w:val="2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92756F9"/>
    <w:multiLevelType w:val="hybridMultilevel"/>
    <w:tmpl w:val="AA142E52"/>
    <w:lvl w:ilvl="0" w:tplc="35CC5132">
      <w:start w:val="6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A59245D"/>
    <w:multiLevelType w:val="hybridMultilevel"/>
    <w:tmpl w:val="6CEABA76"/>
    <w:lvl w:ilvl="0" w:tplc="BE16F6D2">
      <w:start w:val="4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A8D03CA"/>
    <w:multiLevelType w:val="hybridMultilevel"/>
    <w:tmpl w:val="0174334C"/>
    <w:lvl w:ilvl="0" w:tplc="B66487A6">
      <w:start w:val="1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A93589E"/>
    <w:multiLevelType w:val="hybridMultilevel"/>
    <w:tmpl w:val="FF3EAA54"/>
    <w:lvl w:ilvl="0" w:tplc="39E453CE">
      <w:start w:val="5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B696280"/>
    <w:multiLevelType w:val="hybridMultilevel"/>
    <w:tmpl w:val="055C0268"/>
    <w:lvl w:ilvl="0" w:tplc="BFFCBA16">
      <w:start w:val="4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B8C3C99"/>
    <w:multiLevelType w:val="hybridMultilevel"/>
    <w:tmpl w:val="E8FEE5D4"/>
    <w:lvl w:ilvl="0" w:tplc="B0A66300">
      <w:start w:val="1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C03730A"/>
    <w:multiLevelType w:val="hybridMultilevel"/>
    <w:tmpl w:val="51E643E2"/>
    <w:lvl w:ilvl="0" w:tplc="D480CD2A">
      <w:start w:val="3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C960E2A"/>
    <w:multiLevelType w:val="hybridMultilevel"/>
    <w:tmpl w:val="0E76273A"/>
    <w:lvl w:ilvl="0" w:tplc="D0F84278">
      <w:start w:val="2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E3C3F20"/>
    <w:multiLevelType w:val="hybridMultilevel"/>
    <w:tmpl w:val="1E306B18"/>
    <w:lvl w:ilvl="0" w:tplc="96D04C32">
      <w:start w:val="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EAD43D7"/>
    <w:multiLevelType w:val="hybridMultilevel"/>
    <w:tmpl w:val="ACC0CC8C"/>
    <w:lvl w:ilvl="0" w:tplc="7B0A91BC">
      <w:start w:val="7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FC5256D"/>
    <w:multiLevelType w:val="hybridMultilevel"/>
    <w:tmpl w:val="EEB653C6"/>
    <w:lvl w:ilvl="0" w:tplc="2928724E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0165FB6"/>
    <w:multiLevelType w:val="hybridMultilevel"/>
    <w:tmpl w:val="3A44A1E8"/>
    <w:lvl w:ilvl="0" w:tplc="760AF256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23E0DBA"/>
    <w:multiLevelType w:val="hybridMultilevel"/>
    <w:tmpl w:val="977E6388"/>
    <w:lvl w:ilvl="0" w:tplc="95902FB4">
      <w:start w:val="2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5837561"/>
    <w:multiLevelType w:val="hybridMultilevel"/>
    <w:tmpl w:val="9B161DEA"/>
    <w:lvl w:ilvl="0" w:tplc="4D2A95C8">
      <w:start w:val="3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5C42808"/>
    <w:multiLevelType w:val="hybridMultilevel"/>
    <w:tmpl w:val="C9D6B8CA"/>
    <w:lvl w:ilvl="0" w:tplc="1CCABC2C">
      <w:start w:val="4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68235F8"/>
    <w:multiLevelType w:val="hybridMultilevel"/>
    <w:tmpl w:val="3144487C"/>
    <w:lvl w:ilvl="0" w:tplc="07083B54">
      <w:start w:val="7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6FD0C8E"/>
    <w:multiLevelType w:val="hybridMultilevel"/>
    <w:tmpl w:val="8D8225E2"/>
    <w:lvl w:ilvl="0" w:tplc="42123A22">
      <w:start w:val="7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8577CF8"/>
    <w:multiLevelType w:val="hybridMultilevel"/>
    <w:tmpl w:val="36387F68"/>
    <w:lvl w:ilvl="0" w:tplc="59D0E1CA">
      <w:start w:val="7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97B4A60"/>
    <w:multiLevelType w:val="hybridMultilevel"/>
    <w:tmpl w:val="209A3226"/>
    <w:lvl w:ilvl="0" w:tplc="2818915A">
      <w:start w:val="6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98C382F"/>
    <w:multiLevelType w:val="hybridMultilevel"/>
    <w:tmpl w:val="4972F834"/>
    <w:lvl w:ilvl="0" w:tplc="86F4A946">
      <w:start w:val="8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9C2527E"/>
    <w:multiLevelType w:val="hybridMultilevel"/>
    <w:tmpl w:val="D5023EF4"/>
    <w:lvl w:ilvl="0" w:tplc="E1E6E576">
      <w:start w:val="1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A030758"/>
    <w:multiLevelType w:val="hybridMultilevel"/>
    <w:tmpl w:val="B3869760"/>
    <w:lvl w:ilvl="0" w:tplc="817E5350">
      <w:start w:val="2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A7831EE"/>
    <w:multiLevelType w:val="hybridMultilevel"/>
    <w:tmpl w:val="6ED8DF66"/>
    <w:lvl w:ilvl="0" w:tplc="836C2BEE">
      <w:start w:val="7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AFB4982"/>
    <w:multiLevelType w:val="hybridMultilevel"/>
    <w:tmpl w:val="894E0BCA"/>
    <w:lvl w:ilvl="0" w:tplc="64C687C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B496A53"/>
    <w:multiLevelType w:val="hybridMultilevel"/>
    <w:tmpl w:val="A484FCB0"/>
    <w:lvl w:ilvl="0" w:tplc="CC185F18">
      <w:start w:val="6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C5F19D6"/>
    <w:multiLevelType w:val="hybridMultilevel"/>
    <w:tmpl w:val="B6348C14"/>
    <w:lvl w:ilvl="0" w:tplc="9F560DE6">
      <w:start w:val="3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D40649E"/>
    <w:multiLevelType w:val="hybridMultilevel"/>
    <w:tmpl w:val="8F5E8CFC"/>
    <w:lvl w:ilvl="0" w:tplc="24BA534A">
      <w:start w:val="5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DB144C7"/>
    <w:multiLevelType w:val="hybridMultilevel"/>
    <w:tmpl w:val="80AA9DD4"/>
    <w:lvl w:ilvl="0" w:tplc="067645A0">
      <w:start w:val="2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E7D584E"/>
    <w:multiLevelType w:val="hybridMultilevel"/>
    <w:tmpl w:val="DEC2533C"/>
    <w:lvl w:ilvl="0" w:tplc="5A28310A">
      <w:start w:val="1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F204F83"/>
    <w:multiLevelType w:val="hybridMultilevel"/>
    <w:tmpl w:val="232EFB76"/>
    <w:lvl w:ilvl="0" w:tplc="F5CC1B96">
      <w:start w:val="1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50674B98"/>
    <w:multiLevelType w:val="hybridMultilevel"/>
    <w:tmpl w:val="A208AA62"/>
    <w:lvl w:ilvl="0" w:tplc="3B4885E8">
      <w:start w:val="5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50ED5A3F"/>
    <w:multiLevelType w:val="hybridMultilevel"/>
    <w:tmpl w:val="D3DAF00A"/>
    <w:lvl w:ilvl="0" w:tplc="F74A9898">
      <w:start w:val="6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18236CF"/>
    <w:multiLevelType w:val="hybridMultilevel"/>
    <w:tmpl w:val="D6D43F6A"/>
    <w:lvl w:ilvl="0" w:tplc="4CDCFE48">
      <w:start w:val="6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2BB0419"/>
    <w:multiLevelType w:val="hybridMultilevel"/>
    <w:tmpl w:val="C60C6374"/>
    <w:lvl w:ilvl="0" w:tplc="63A29200">
      <w:start w:val="1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2FD6DD8"/>
    <w:multiLevelType w:val="hybridMultilevel"/>
    <w:tmpl w:val="6AEC7B3C"/>
    <w:lvl w:ilvl="0" w:tplc="BCAC8966">
      <w:start w:val="4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3D83A44"/>
    <w:multiLevelType w:val="hybridMultilevel"/>
    <w:tmpl w:val="238400DA"/>
    <w:lvl w:ilvl="0" w:tplc="A2CC1890">
      <w:start w:val="5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4480DC6"/>
    <w:multiLevelType w:val="hybridMultilevel"/>
    <w:tmpl w:val="466C022E"/>
    <w:lvl w:ilvl="0" w:tplc="FC70155C">
      <w:start w:val="6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4B15729"/>
    <w:multiLevelType w:val="hybridMultilevel"/>
    <w:tmpl w:val="0F3CD1FC"/>
    <w:lvl w:ilvl="0" w:tplc="ED242870">
      <w:start w:val="6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5056864"/>
    <w:multiLevelType w:val="hybridMultilevel"/>
    <w:tmpl w:val="0BD2F8EC"/>
    <w:lvl w:ilvl="0" w:tplc="4A7E3724">
      <w:start w:val="50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5421286"/>
    <w:multiLevelType w:val="hybridMultilevel"/>
    <w:tmpl w:val="B05060BA"/>
    <w:lvl w:ilvl="0" w:tplc="0A829E76">
      <w:start w:val="2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5C94AA3"/>
    <w:multiLevelType w:val="hybridMultilevel"/>
    <w:tmpl w:val="0C348674"/>
    <w:lvl w:ilvl="0" w:tplc="11428B76">
      <w:start w:val="4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5DD3FCA"/>
    <w:multiLevelType w:val="hybridMultilevel"/>
    <w:tmpl w:val="DFD21C4E"/>
    <w:lvl w:ilvl="0" w:tplc="BC0CCB30">
      <w:start w:val="8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6F52E5C"/>
    <w:multiLevelType w:val="hybridMultilevel"/>
    <w:tmpl w:val="62F4C4F0"/>
    <w:lvl w:ilvl="0" w:tplc="8D2AF2EA">
      <w:start w:val="6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7582268"/>
    <w:multiLevelType w:val="hybridMultilevel"/>
    <w:tmpl w:val="2F1A5536"/>
    <w:lvl w:ilvl="0" w:tplc="F29CCE80">
      <w:start w:val="1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7ED5ECA"/>
    <w:multiLevelType w:val="hybridMultilevel"/>
    <w:tmpl w:val="7E6EE8FC"/>
    <w:lvl w:ilvl="0" w:tplc="89FAAEAC">
      <w:start w:val="5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8212C94"/>
    <w:multiLevelType w:val="hybridMultilevel"/>
    <w:tmpl w:val="E500BFEC"/>
    <w:lvl w:ilvl="0" w:tplc="BD8C4A1E">
      <w:start w:val="4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AF0668D"/>
    <w:multiLevelType w:val="hybridMultilevel"/>
    <w:tmpl w:val="FD86C258"/>
    <w:lvl w:ilvl="0" w:tplc="57F6EE3A">
      <w:start w:val="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ED72409"/>
    <w:multiLevelType w:val="hybridMultilevel"/>
    <w:tmpl w:val="49828968"/>
    <w:lvl w:ilvl="0" w:tplc="8E2E127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600E5178"/>
    <w:multiLevelType w:val="hybridMultilevel"/>
    <w:tmpl w:val="74D205E6"/>
    <w:lvl w:ilvl="0" w:tplc="BA609522">
      <w:start w:val="2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0527E93"/>
    <w:multiLevelType w:val="hybridMultilevel"/>
    <w:tmpl w:val="277C2C30"/>
    <w:lvl w:ilvl="0" w:tplc="780861EA">
      <w:start w:val="6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60823394"/>
    <w:multiLevelType w:val="hybridMultilevel"/>
    <w:tmpl w:val="C87CB822"/>
    <w:lvl w:ilvl="0" w:tplc="634CCB16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6284329C"/>
    <w:multiLevelType w:val="hybridMultilevel"/>
    <w:tmpl w:val="828214CA"/>
    <w:lvl w:ilvl="0" w:tplc="D0E8EC7A">
      <w:start w:val="6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62A40A5E"/>
    <w:multiLevelType w:val="hybridMultilevel"/>
    <w:tmpl w:val="F904B606"/>
    <w:lvl w:ilvl="0" w:tplc="083AD2D4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4100393"/>
    <w:multiLevelType w:val="hybridMultilevel"/>
    <w:tmpl w:val="8ACACD50"/>
    <w:lvl w:ilvl="0" w:tplc="ECC6FA7A">
      <w:start w:val="7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4196E9F"/>
    <w:multiLevelType w:val="hybridMultilevel"/>
    <w:tmpl w:val="125A47EE"/>
    <w:lvl w:ilvl="0" w:tplc="816C97F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64280E43"/>
    <w:multiLevelType w:val="hybridMultilevel"/>
    <w:tmpl w:val="A58EBC12"/>
    <w:lvl w:ilvl="0" w:tplc="6382C6F8">
      <w:start w:val="5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45E4730"/>
    <w:multiLevelType w:val="hybridMultilevel"/>
    <w:tmpl w:val="7B028180"/>
    <w:lvl w:ilvl="0" w:tplc="F1340AC6">
      <w:start w:val="4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55D75D5"/>
    <w:multiLevelType w:val="hybridMultilevel"/>
    <w:tmpl w:val="7E5622AC"/>
    <w:lvl w:ilvl="0" w:tplc="4852CED8">
      <w:start w:val="6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6BF723B"/>
    <w:multiLevelType w:val="hybridMultilevel"/>
    <w:tmpl w:val="20526BC2"/>
    <w:lvl w:ilvl="0" w:tplc="F828AF7C">
      <w:start w:val="6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8000E5A"/>
    <w:multiLevelType w:val="hybridMultilevel"/>
    <w:tmpl w:val="98FEB3C8"/>
    <w:lvl w:ilvl="0" w:tplc="4926CCA0">
      <w:start w:val="6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680D7F9C"/>
    <w:multiLevelType w:val="hybridMultilevel"/>
    <w:tmpl w:val="A2A64AA6"/>
    <w:lvl w:ilvl="0" w:tplc="CD20E9A4">
      <w:start w:val="5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81A74FA"/>
    <w:multiLevelType w:val="hybridMultilevel"/>
    <w:tmpl w:val="C3926924"/>
    <w:lvl w:ilvl="0" w:tplc="048CD160">
      <w:start w:val="5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8B831B7"/>
    <w:multiLevelType w:val="hybridMultilevel"/>
    <w:tmpl w:val="C4C42624"/>
    <w:lvl w:ilvl="0" w:tplc="A3E4DB4E">
      <w:start w:val="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9757DB1"/>
    <w:multiLevelType w:val="hybridMultilevel"/>
    <w:tmpl w:val="6900BB2A"/>
    <w:lvl w:ilvl="0" w:tplc="15C696EE">
      <w:start w:val="5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99367E8"/>
    <w:multiLevelType w:val="hybridMultilevel"/>
    <w:tmpl w:val="ECE25AFE"/>
    <w:lvl w:ilvl="0" w:tplc="1206E932">
      <w:start w:val="7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9995044"/>
    <w:multiLevelType w:val="hybridMultilevel"/>
    <w:tmpl w:val="15662F98"/>
    <w:lvl w:ilvl="0" w:tplc="34CA752E">
      <w:start w:val="2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AD947DA"/>
    <w:multiLevelType w:val="hybridMultilevel"/>
    <w:tmpl w:val="9716B86C"/>
    <w:lvl w:ilvl="0" w:tplc="B80052F4">
      <w:start w:val="8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6C05399E"/>
    <w:multiLevelType w:val="hybridMultilevel"/>
    <w:tmpl w:val="4DA62FD2"/>
    <w:lvl w:ilvl="0" w:tplc="E3664A68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C6D5839"/>
    <w:multiLevelType w:val="hybridMultilevel"/>
    <w:tmpl w:val="9FD887C8"/>
    <w:lvl w:ilvl="0" w:tplc="5A446CD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CF9577A"/>
    <w:multiLevelType w:val="hybridMultilevel"/>
    <w:tmpl w:val="4B86CC66"/>
    <w:lvl w:ilvl="0" w:tplc="D08E4D2A">
      <w:start w:val="5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D814929"/>
    <w:multiLevelType w:val="hybridMultilevel"/>
    <w:tmpl w:val="D2B4DBB2"/>
    <w:lvl w:ilvl="0" w:tplc="3918DD06">
      <w:start w:val="4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E79574A"/>
    <w:multiLevelType w:val="hybridMultilevel"/>
    <w:tmpl w:val="1878043C"/>
    <w:lvl w:ilvl="0" w:tplc="F1D2C8AA">
      <w:start w:val="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702E61AE"/>
    <w:multiLevelType w:val="hybridMultilevel"/>
    <w:tmpl w:val="1BA883BC"/>
    <w:lvl w:ilvl="0" w:tplc="CEC4EA8E">
      <w:start w:val="2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70675C47"/>
    <w:multiLevelType w:val="hybridMultilevel"/>
    <w:tmpl w:val="C82836B0"/>
    <w:lvl w:ilvl="0" w:tplc="AF1C711C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7107730E"/>
    <w:multiLevelType w:val="hybridMultilevel"/>
    <w:tmpl w:val="4BB84378"/>
    <w:lvl w:ilvl="0" w:tplc="5C8AAA1E">
      <w:start w:val="7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7140713F"/>
    <w:multiLevelType w:val="hybridMultilevel"/>
    <w:tmpl w:val="9FE6B882"/>
    <w:lvl w:ilvl="0" w:tplc="13A4B874">
      <w:start w:val="1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71621923"/>
    <w:multiLevelType w:val="hybridMultilevel"/>
    <w:tmpl w:val="F516FF98"/>
    <w:lvl w:ilvl="0" w:tplc="A7609B2E">
      <w:start w:val="2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26563D9"/>
    <w:multiLevelType w:val="hybridMultilevel"/>
    <w:tmpl w:val="85742D9A"/>
    <w:lvl w:ilvl="0" w:tplc="04A81716">
      <w:start w:val="3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27419F1"/>
    <w:multiLevelType w:val="hybridMultilevel"/>
    <w:tmpl w:val="DE9C9754"/>
    <w:lvl w:ilvl="0" w:tplc="F9D40568">
      <w:start w:val="5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2754831"/>
    <w:multiLevelType w:val="hybridMultilevel"/>
    <w:tmpl w:val="77FC8794"/>
    <w:lvl w:ilvl="0" w:tplc="F6D4CD8A">
      <w:start w:val="5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4FE1004"/>
    <w:multiLevelType w:val="hybridMultilevel"/>
    <w:tmpl w:val="41329598"/>
    <w:lvl w:ilvl="0" w:tplc="07B03F1E">
      <w:start w:val="5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5D42532"/>
    <w:multiLevelType w:val="hybridMultilevel"/>
    <w:tmpl w:val="43962B80"/>
    <w:lvl w:ilvl="0" w:tplc="2C728DD6">
      <w:start w:val="1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71812EB"/>
    <w:multiLevelType w:val="hybridMultilevel"/>
    <w:tmpl w:val="FE1C436E"/>
    <w:lvl w:ilvl="0" w:tplc="69C62D94">
      <w:start w:val="5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71E096F"/>
    <w:multiLevelType w:val="hybridMultilevel"/>
    <w:tmpl w:val="38962CF4"/>
    <w:lvl w:ilvl="0" w:tplc="5DEA3404">
      <w:start w:val="1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9DD6C64"/>
    <w:multiLevelType w:val="hybridMultilevel"/>
    <w:tmpl w:val="084CA8A0"/>
    <w:lvl w:ilvl="0" w:tplc="A4D89C0C">
      <w:start w:val="3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A5E36DF"/>
    <w:multiLevelType w:val="hybridMultilevel"/>
    <w:tmpl w:val="A56251DC"/>
    <w:lvl w:ilvl="0" w:tplc="81C000CC">
      <w:start w:val="1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ACC25DC"/>
    <w:multiLevelType w:val="hybridMultilevel"/>
    <w:tmpl w:val="23EC7E80"/>
    <w:lvl w:ilvl="0" w:tplc="F88A71B6">
      <w:start w:val="7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C400994"/>
    <w:multiLevelType w:val="hybridMultilevel"/>
    <w:tmpl w:val="49DAA314"/>
    <w:lvl w:ilvl="0" w:tplc="66A07B06">
      <w:start w:val="2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7CBC7926"/>
    <w:multiLevelType w:val="hybridMultilevel"/>
    <w:tmpl w:val="E0EC584C"/>
    <w:lvl w:ilvl="0" w:tplc="17EAABBC">
      <w:start w:val="44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E9E5247"/>
    <w:multiLevelType w:val="hybridMultilevel"/>
    <w:tmpl w:val="8DDA54CC"/>
    <w:lvl w:ilvl="0" w:tplc="E432088A">
      <w:start w:val="1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ED632E8"/>
    <w:multiLevelType w:val="hybridMultilevel"/>
    <w:tmpl w:val="4502E7C4"/>
    <w:lvl w:ilvl="0" w:tplc="D848CD28">
      <w:start w:val="5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F87396F"/>
    <w:multiLevelType w:val="hybridMultilevel"/>
    <w:tmpl w:val="21E22D84"/>
    <w:lvl w:ilvl="0" w:tplc="2D706C58">
      <w:start w:val="5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FAB2095"/>
    <w:multiLevelType w:val="hybridMultilevel"/>
    <w:tmpl w:val="3A74CD88"/>
    <w:lvl w:ilvl="0" w:tplc="DF2888C2">
      <w:start w:val="5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9"/>
  </w:num>
  <w:num w:numId="3">
    <w:abstractNumId w:val="57"/>
  </w:num>
  <w:num w:numId="4">
    <w:abstractNumId w:val="111"/>
  </w:num>
  <w:num w:numId="5">
    <w:abstractNumId w:val="2"/>
  </w:num>
  <w:num w:numId="6">
    <w:abstractNumId w:val="134"/>
  </w:num>
  <w:num w:numId="7">
    <w:abstractNumId w:val="113"/>
  </w:num>
  <w:num w:numId="8">
    <w:abstractNumId w:val="108"/>
  </w:num>
  <w:num w:numId="9">
    <w:abstractNumId w:val="36"/>
  </w:num>
  <w:num w:numId="10">
    <w:abstractNumId w:val="132"/>
  </w:num>
  <w:num w:numId="11">
    <w:abstractNumId w:val="43"/>
  </w:num>
  <w:num w:numId="12">
    <w:abstractNumId w:val="31"/>
  </w:num>
  <w:num w:numId="13">
    <w:abstractNumId w:val="84"/>
  </w:num>
  <w:num w:numId="14">
    <w:abstractNumId w:val="69"/>
  </w:num>
  <w:num w:numId="15">
    <w:abstractNumId w:val="123"/>
  </w:num>
  <w:num w:numId="16">
    <w:abstractNumId w:val="9"/>
  </w:num>
  <w:num w:numId="17">
    <w:abstractNumId w:val="10"/>
  </w:num>
  <w:num w:numId="18">
    <w:abstractNumId w:val="115"/>
  </w:num>
  <w:num w:numId="19">
    <w:abstractNumId w:val="0"/>
  </w:num>
  <w:num w:numId="20">
    <w:abstractNumId w:val="107"/>
  </w:num>
  <w:num w:numId="21">
    <w:abstractNumId w:val="6"/>
  </w:num>
  <w:num w:numId="22">
    <w:abstractNumId w:val="30"/>
  </w:num>
  <w:num w:numId="23">
    <w:abstractNumId w:val="94"/>
  </w:num>
  <w:num w:numId="24">
    <w:abstractNumId w:val="63"/>
  </w:num>
  <w:num w:numId="25">
    <w:abstractNumId w:val="142"/>
  </w:num>
  <w:num w:numId="26">
    <w:abstractNumId w:val="41"/>
  </w:num>
  <w:num w:numId="27">
    <w:abstractNumId w:val="52"/>
  </w:num>
  <w:num w:numId="28">
    <w:abstractNumId w:val="81"/>
  </w:num>
  <w:num w:numId="29">
    <w:abstractNumId w:val="14"/>
  </w:num>
  <w:num w:numId="30">
    <w:abstractNumId w:val="1"/>
  </w:num>
  <w:num w:numId="31">
    <w:abstractNumId w:val="39"/>
  </w:num>
  <w:num w:numId="32">
    <w:abstractNumId w:val="146"/>
  </w:num>
  <w:num w:numId="33">
    <w:abstractNumId w:val="150"/>
  </w:num>
  <w:num w:numId="34">
    <w:abstractNumId w:val="90"/>
  </w:num>
  <w:num w:numId="35">
    <w:abstractNumId w:val="89"/>
  </w:num>
  <w:num w:numId="36">
    <w:abstractNumId w:val="104"/>
  </w:num>
  <w:num w:numId="37">
    <w:abstractNumId w:val="66"/>
  </w:num>
  <w:num w:numId="38">
    <w:abstractNumId w:val="136"/>
  </w:num>
  <w:num w:numId="39">
    <w:abstractNumId w:val="144"/>
  </w:num>
  <w:num w:numId="40">
    <w:abstractNumId w:val="71"/>
  </w:num>
  <w:num w:numId="41">
    <w:abstractNumId w:val="26"/>
  </w:num>
  <w:num w:numId="42">
    <w:abstractNumId w:val="21"/>
  </w:num>
  <w:num w:numId="43">
    <w:abstractNumId w:val="109"/>
  </w:num>
  <w:num w:numId="44">
    <w:abstractNumId w:val="45"/>
  </w:num>
  <w:num w:numId="45">
    <w:abstractNumId w:val="11"/>
  </w:num>
  <w:num w:numId="46">
    <w:abstractNumId w:val="148"/>
  </w:num>
  <w:num w:numId="47">
    <w:abstractNumId w:val="137"/>
  </w:num>
  <w:num w:numId="48">
    <w:abstractNumId w:val="60"/>
  </w:num>
  <w:num w:numId="49">
    <w:abstractNumId w:val="20"/>
  </w:num>
  <w:num w:numId="50">
    <w:abstractNumId w:val="100"/>
  </w:num>
  <w:num w:numId="51">
    <w:abstractNumId w:val="68"/>
  </w:num>
  <w:num w:numId="52">
    <w:abstractNumId w:val="73"/>
  </w:num>
  <w:num w:numId="53">
    <w:abstractNumId w:val="88"/>
  </w:num>
  <w:num w:numId="54">
    <w:abstractNumId w:val="54"/>
  </w:num>
  <w:num w:numId="55">
    <w:abstractNumId w:val="38"/>
  </w:num>
  <w:num w:numId="56">
    <w:abstractNumId w:val="82"/>
  </w:num>
  <w:num w:numId="57">
    <w:abstractNumId w:val="126"/>
  </w:num>
  <w:num w:numId="58">
    <w:abstractNumId w:val="24"/>
  </w:num>
  <w:num w:numId="59">
    <w:abstractNumId w:val="4"/>
  </w:num>
  <w:num w:numId="60">
    <w:abstractNumId w:val="133"/>
  </w:num>
  <w:num w:numId="61">
    <w:abstractNumId w:val="72"/>
  </w:num>
  <w:num w:numId="62">
    <w:abstractNumId w:val="37"/>
  </w:num>
  <w:num w:numId="63">
    <w:abstractNumId w:val="46"/>
  </w:num>
  <w:num w:numId="64">
    <w:abstractNumId w:val="44"/>
  </w:num>
  <w:num w:numId="65">
    <w:abstractNumId w:val="67"/>
  </w:num>
  <w:num w:numId="66">
    <w:abstractNumId w:val="15"/>
  </w:num>
  <w:num w:numId="67">
    <w:abstractNumId w:val="145"/>
  </w:num>
  <w:num w:numId="68">
    <w:abstractNumId w:val="3"/>
  </w:num>
  <w:num w:numId="69">
    <w:abstractNumId w:val="49"/>
  </w:num>
  <w:num w:numId="70">
    <w:abstractNumId w:val="138"/>
  </w:num>
  <w:num w:numId="71">
    <w:abstractNumId w:val="18"/>
  </w:num>
  <w:num w:numId="72">
    <w:abstractNumId w:val="86"/>
  </w:num>
  <w:num w:numId="73">
    <w:abstractNumId w:val="51"/>
  </w:num>
  <w:num w:numId="74">
    <w:abstractNumId w:val="58"/>
  </w:num>
  <w:num w:numId="75">
    <w:abstractNumId w:val="16"/>
  </w:num>
  <w:num w:numId="76">
    <w:abstractNumId w:val="47"/>
  </w:num>
  <w:num w:numId="77">
    <w:abstractNumId w:val="12"/>
  </w:num>
  <w:num w:numId="78">
    <w:abstractNumId w:val="74"/>
  </w:num>
  <w:num w:numId="79">
    <w:abstractNumId w:val="34"/>
  </w:num>
  <w:num w:numId="80">
    <w:abstractNumId w:val="128"/>
  </w:num>
  <w:num w:numId="81">
    <w:abstractNumId w:val="25"/>
  </w:num>
  <w:num w:numId="82">
    <w:abstractNumId w:val="62"/>
  </w:num>
  <w:num w:numId="83">
    <w:abstractNumId w:val="117"/>
  </w:num>
  <w:num w:numId="84">
    <w:abstractNumId w:val="17"/>
  </w:num>
  <w:num w:numId="85">
    <w:abstractNumId w:val="131"/>
  </w:num>
  <w:num w:numId="86">
    <w:abstractNumId w:val="27"/>
  </w:num>
  <w:num w:numId="87">
    <w:abstractNumId w:val="149"/>
  </w:num>
  <w:num w:numId="88">
    <w:abstractNumId w:val="48"/>
  </w:num>
  <w:num w:numId="89">
    <w:abstractNumId w:val="28"/>
  </w:num>
  <w:num w:numId="90">
    <w:abstractNumId w:val="32"/>
  </w:num>
  <w:num w:numId="91">
    <w:abstractNumId w:val="65"/>
  </w:num>
  <w:num w:numId="92">
    <w:abstractNumId w:val="95"/>
  </w:num>
  <w:num w:numId="93">
    <w:abstractNumId w:val="75"/>
  </w:num>
  <w:num w:numId="94">
    <w:abstractNumId w:val="106"/>
  </w:num>
  <w:num w:numId="95">
    <w:abstractNumId w:val="7"/>
  </w:num>
  <w:num w:numId="96">
    <w:abstractNumId w:val="101"/>
  </w:num>
  <w:num w:numId="97">
    <w:abstractNumId w:val="99"/>
  </w:num>
  <w:num w:numId="98">
    <w:abstractNumId w:val="96"/>
  </w:num>
  <w:num w:numId="99">
    <w:abstractNumId w:val="40"/>
  </w:num>
  <w:num w:numId="100">
    <w:abstractNumId w:val="153"/>
  </w:num>
  <w:num w:numId="101">
    <w:abstractNumId w:val="53"/>
  </w:num>
  <w:num w:numId="102">
    <w:abstractNumId w:val="140"/>
  </w:num>
  <w:num w:numId="103">
    <w:abstractNumId w:val="124"/>
  </w:num>
  <w:num w:numId="104">
    <w:abstractNumId w:val="105"/>
  </w:num>
  <w:num w:numId="105">
    <w:abstractNumId w:val="152"/>
  </w:num>
  <w:num w:numId="106">
    <w:abstractNumId w:val="59"/>
  </w:num>
  <w:num w:numId="107">
    <w:abstractNumId w:val="8"/>
  </w:num>
  <w:num w:numId="108">
    <w:abstractNumId w:val="130"/>
  </w:num>
  <w:num w:numId="109">
    <w:abstractNumId w:val="122"/>
  </w:num>
  <w:num w:numId="110">
    <w:abstractNumId w:val="141"/>
  </w:num>
  <w:num w:numId="111">
    <w:abstractNumId w:val="116"/>
  </w:num>
  <w:num w:numId="112">
    <w:abstractNumId w:val="64"/>
  </w:num>
  <w:num w:numId="113">
    <w:abstractNumId w:val="139"/>
  </w:num>
  <w:num w:numId="114">
    <w:abstractNumId w:val="151"/>
  </w:num>
  <w:num w:numId="115">
    <w:abstractNumId w:val="143"/>
  </w:num>
  <w:num w:numId="116">
    <w:abstractNumId w:val="121"/>
  </w:num>
  <w:num w:numId="117">
    <w:abstractNumId w:val="91"/>
  </w:num>
  <w:num w:numId="118">
    <w:abstractNumId w:val="87"/>
  </w:num>
  <w:num w:numId="119">
    <w:abstractNumId w:val="23"/>
  </w:num>
  <w:num w:numId="120">
    <w:abstractNumId w:val="13"/>
  </w:num>
  <w:num w:numId="121">
    <w:abstractNumId w:val="92"/>
  </w:num>
  <w:num w:numId="122">
    <w:abstractNumId w:val="29"/>
  </w:num>
  <w:num w:numId="123">
    <w:abstractNumId w:val="42"/>
  </w:num>
  <w:num w:numId="124">
    <w:abstractNumId w:val="85"/>
  </w:num>
  <w:num w:numId="125">
    <w:abstractNumId w:val="118"/>
  </w:num>
  <w:num w:numId="126">
    <w:abstractNumId w:val="103"/>
  </w:num>
  <w:num w:numId="127">
    <w:abstractNumId w:val="110"/>
  </w:num>
  <w:num w:numId="128">
    <w:abstractNumId w:val="119"/>
  </w:num>
  <w:num w:numId="129">
    <w:abstractNumId w:val="98"/>
  </w:num>
  <w:num w:numId="130">
    <w:abstractNumId w:val="97"/>
  </w:num>
  <w:num w:numId="131">
    <w:abstractNumId w:val="50"/>
  </w:num>
  <w:num w:numId="132">
    <w:abstractNumId w:val="112"/>
  </w:num>
  <w:num w:numId="133">
    <w:abstractNumId w:val="120"/>
  </w:num>
  <w:num w:numId="134">
    <w:abstractNumId w:val="93"/>
  </w:num>
  <w:num w:numId="135">
    <w:abstractNumId w:val="61"/>
  </w:num>
  <w:num w:numId="136">
    <w:abstractNumId w:val="79"/>
  </w:num>
  <w:num w:numId="137">
    <w:abstractNumId w:val="33"/>
  </w:num>
  <w:num w:numId="138">
    <w:abstractNumId w:val="114"/>
  </w:num>
  <w:num w:numId="139">
    <w:abstractNumId w:val="77"/>
  </w:num>
  <w:num w:numId="140">
    <w:abstractNumId w:val="78"/>
  </w:num>
  <w:num w:numId="141">
    <w:abstractNumId w:val="76"/>
  </w:num>
  <w:num w:numId="142">
    <w:abstractNumId w:val="56"/>
  </w:num>
  <w:num w:numId="143">
    <w:abstractNumId w:val="135"/>
  </w:num>
  <w:num w:numId="144">
    <w:abstractNumId w:val="125"/>
  </w:num>
  <w:num w:numId="145">
    <w:abstractNumId w:val="83"/>
  </w:num>
  <w:num w:numId="146">
    <w:abstractNumId w:val="35"/>
  </w:num>
  <w:num w:numId="147">
    <w:abstractNumId w:val="70"/>
  </w:num>
  <w:num w:numId="148">
    <w:abstractNumId w:val="55"/>
  </w:num>
  <w:num w:numId="149">
    <w:abstractNumId w:val="147"/>
  </w:num>
  <w:num w:numId="150">
    <w:abstractNumId w:val="22"/>
  </w:num>
  <w:num w:numId="151">
    <w:abstractNumId w:val="80"/>
  </w:num>
  <w:num w:numId="152">
    <w:abstractNumId w:val="127"/>
  </w:num>
  <w:num w:numId="153">
    <w:abstractNumId w:val="19"/>
  </w:num>
  <w:num w:numId="154">
    <w:abstractNumId w:val="102"/>
  </w:num>
  <w:numIdMacAtCleanup w:val="1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33589A"/>
    <w:rsid w:val="0000395F"/>
    <w:rsid w:val="00016136"/>
    <w:rsid w:val="00025EE0"/>
    <w:rsid w:val="000443D2"/>
    <w:rsid w:val="00060D10"/>
    <w:rsid w:val="00105383"/>
    <w:rsid w:val="00117DB9"/>
    <w:rsid w:val="0017143D"/>
    <w:rsid w:val="00181D42"/>
    <w:rsid w:val="001C3993"/>
    <w:rsid w:val="001D04CE"/>
    <w:rsid w:val="001D291A"/>
    <w:rsid w:val="001E5ADA"/>
    <w:rsid w:val="00212CC1"/>
    <w:rsid w:val="002150EC"/>
    <w:rsid w:val="002237D7"/>
    <w:rsid w:val="00236F78"/>
    <w:rsid w:val="00252D89"/>
    <w:rsid w:val="00276F02"/>
    <w:rsid w:val="002778D2"/>
    <w:rsid w:val="00290D01"/>
    <w:rsid w:val="00291516"/>
    <w:rsid w:val="00320084"/>
    <w:rsid w:val="00320945"/>
    <w:rsid w:val="003321FA"/>
    <w:rsid w:val="0033589A"/>
    <w:rsid w:val="003575AE"/>
    <w:rsid w:val="003B4E38"/>
    <w:rsid w:val="003C6F46"/>
    <w:rsid w:val="003F0D55"/>
    <w:rsid w:val="00427113"/>
    <w:rsid w:val="0044768C"/>
    <w:rsid w:val="004530FC"/>
    <w:rsid w:val="00480FB2"/>
    <w:rsid w:val="00483E18"/>
    <w:rsid w:val="004A160A"/>
    <w:rsid w:val="004A4614"/>
    <w:rsid w:val="004C0AF3"/>
    <w:rsid w:val="004D1C16"/>
    <w:rsid w:val="004E7CAB"/>
    <w:rsid w:val="0055135C"/>
    <w:rsid w:val="0055458B"/>
    <w:rsid w:val="0057403A"/>
    <w:rsid w:val="00581CBA"/>
    <w:rsid w:val="0058251C"/>
    <w:rsid w:val="005841A5"/>
    <w:rsid w:val="00593806"/>
    <w:rsid w:val="00597874"/>
    <w:rsid w:val="005A4D23"/>
    <w:rsid w:val="005E729E"/>
    <w:rsid w:val="005F1B03"/>
    <w:rsid w:val="00634F69"/>
    <w:rsid w:val="00643871"/>
    <w:rsid w:val="006812F0"/>
    <w:rsid w:val="0068267F"/>
    <w:rsid w:val="006E741B"/>
    <w:rsid w:val="006E78C5"/>
    <w:rsid w:val="0070722B"/>
    <w:rsid w:val="00707D22"/>
    <w:rsid w:val="0071096D"/>
    <w:rsid w:val="0072144D"/>
    <w:rsid w:val="00735D5A"/>
    <w:rsid w:val="007361AA"/>
    <w:rsid w:val="00795D27"/>
    <w:rsid w:val="007A728B"/>
    <w:rsid w:val="007B16BD"/>
    <w:rsid w:val="007C7D5D"/>
    <w:rsid w:val="007D0110"/>
    <w:rsid w:val="007D2AEF"/>
    <w:rsid w:val="007E1FDC"/>
    <w:rsid w:val="007E2739"/>
    <w:rsid w:val="00861657"/>
    <w:rsid w:val="00861B78"/>
    <w:rsid w:val="00861F64"/>
    <w:rsid w:val="008667AB"/>
    <w:rsid w:val="00876494"/>
    <w:rsid w:val="008829CF"/>
    <w:rsid w:val="008A55E1"/>
    <w:rsid w:val="008C2889"/>
    <w:rsid w:val="008C5D24"/>
    <w:rsid w:val="008D0FF7"/>
    <w:rsid w:val="008F6FEF"/>
    <w:rsid w:val="00915C2A"/>
    <w:rsid w:val="00926A55"/>
    <w:rsid w:val="00944568"/>
    <w:rsid w:val="009636BD"/>
    <w:rsid w:val="009657F1"/>
    <w:rsid w:val="00992DBA"/>
    <w:rsid w:val="009C3CCD"/>
    <w:rsid w:val="009C6B37"/>
    <w:rsid w:val="009C6CCF"/>
    <w:rsid w:val="009D4DB9"/>
    <w:rsid w:val="009E0335"/>
    <w:rsid w:val="009F21A6"/>
    <w:rsid w:val="009F7155"/>
    <w:rsid w:val="00A4472E"/>
    <w:rsid w:val="00A50CB9"/>
    <w:rsid w:val="00A5383C"/>
    <w:rsid w:val="00AB6A7A"/>
    <w:rsid w:val="00AE2CE9"/>
    <w:rsid w:val="00B23D6A"/>
    <w:rsid w:val="00B36B08"/>
    <w:rsid w:val="00B672DC"/>
    <w:rsid w:val="00BC1EFC"/>
    <w:rsid w:val="00BD6131"/>
    <w:rsid w:val="00BF1CD2"/>
    <w:rsid w:val="00C45EFC"/>
    <w:rsid w:val="00C84664"/>
    <w:rsid w:val="00CB5601"/>
    <w:rsid w:val="00CC67D6"/>
    <w:rsid w:val="00CD2461"/>
    <w:rsid w:val="00CF1E74"/>
    <w:rsid w:val="00D01F25"/>
    <w:rsid w:val="00D11F27"/>
    <w:rsid w:val="00D21C05"/>
    <w:rsid w:val="00D85B49"/>
    <w:rsid w:val="00D95AC8"/>
    <w:rsid w:val="00DA0306"/>
    <w:rsid w:val="00DA0DED"/>
    <w:rsid w:val="00DA5405"/>
    <w:rsid w:val="00DB638A"/>
    <w:rsid w:val="00DC03DB"/>
    <w:rsid w:val="00DD2CAF"/>
    <w:rsid w:val="00DE102A"/>
    <w:rsid w:val="00E15752"/>
    <w:rsid w:val="00E23D27"/>
    <w:rsid w:val="00E46044"/>
    <w:rsid w:val="00E97D64"/>
    <w:rsid w:val="00EA00F5"/>
    <w:rsid w:val="00EB28AE"/>
    <w:rsid w:val="00EB4278"/>
    <w:rsid w:val="00EB50D3"/>
    <w:rsid w:val="00EF1465"/>
    <w:rsid w:val="00EF78B6"/>
    <w:rsid w:val="00F52709"/>
    <w:rsid w:val="00F53E58"/>
    <w:rsid w:val="00F54B0A"/>
    <w:rsid w:val="00F7706A"/>
    <w:rsid w:val="00F77EC1"/>
    <w:rsid w:val="00FB4C64"/>
    <w:rsid w:val="00FF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52DFA-EF01-4F00-923E-5AADE1EE0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395</TotalTime>
  <Pages>50</Pages>
  <Words>5267</Words>
  <Characters>30022</Characters>
  <Application>Microsoft Office Word</Application>
  <DocSecurity>0</DocSecurity>
  <Lines>250</Lines>
  <Paragraphs>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35219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59</cp:revision>
  <cp:lastPrinted>2026-06-24T07:23:00Z</cp:lastPrinted>
  <dcterms:created xsi:type="dcterms:W3CDTF">2026-05-25T08:22:00Z</dcterms:created>
  <dcterms:modified xsi:type="dcterms:W3CDTF">2026-06-24T07:58:00Z</dcterms:modified>
</cp:coreProperties>
</file>