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58B" w:rsidRPr="00BB4AF9" w:rsidRDefault="0055458B" w:rsidP="00C45EFC">
      <w:pPr>
        <w:spacing w:line="360" w:lineRule="auto"/>
        <w:jc w:val="center"/>
        <w:rPr>
          <w:rFonts w:ascii="PT Astra Serif" w:hAnsi="PT Astra Serif"/>
          <w:b/>
        </w:rPr>
      </w:pPr>
      <w:r w:rsidRPr="00BB4AF9">
        <w:rPr>
          <w:rFonts w:ascii="PT Astra Serif" w:hAnsi="PT Astra Serif"/>
          <w:b/>
        </w:rPr>
        <w:t>Архивная опись</w:t>
      </w:r>
    </w:p>
    <w:p w:rsidR="00F54B0A" w:rsidRPr="00BB4AF9" w:rsidRDefault="00DA0C57">
      <w:pPr>
        <w:spacing w:line="360" w:lineRule="auto"/>
        <w:jc w:val="center"/>
        <w:rPr>
          <w:rFonts w:ascii="PT Astra Serif" w:hAnsi="PT Astra Serif"/>
        </w:rPr>
      </w:pPr>
      <w:bookmarkStart w:id="0" w:name="archive_name"/>
      <w:bookmarkEnd w:id="0"/>
      <w:r w:rsidRPr="00BB4AF9">
        <w:rPr>
          <w:rFonts w:ascii="PT Astra Serif" w:hAnsi="PT Astra Serif"/>
        </w:rPr>
        <w:t>Областное государственное учреждение "Государственный архив новейшей истории Саратовской области"</w:t>
      </w:r>
    </w:p>
    <w:p w:rsidR="00F54B0A" w:rsidRPr="00BB4AF9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BB4AF9">
        <w:rPr>
          <w:rFonts w:ascii="PT Astra Serif" w:hAnsi="PT Astra Serif"/>
        </w:rPr>
        <w:t>(название архива)</w:t>
      </w:r>
    </w:p>
    <w:p w:rsidR="00F54B0A" w:rsidRPr="00BB4AF9" w:rsidRDefault="00DA0C57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1" w:name="fund_name"/>
      <w:bookmarkEnd w:id="1"/>
      <w:r w:rsidRPr="00BB4AF9">
        <w:rPr>
          <w:rFonts w:ascii="PT Astra Serif" w:hAnsi="PT Astra Serif"/>
        </w:rPr>
        <w:t>Нижне-Волжская краевая контрольная комиссия ВКП(б), Нижне-Волжский край</w:t>
      </w:r>
    </w:p>
    <w:p w:rsidR="00F54B0A" w:rsidRPr="00BB4AF9" w:rsidRDefault="00F54B0A">
      <w:pPr>
        <w:spacing w:line="360" w:lineRule="auto"/>
        <w:jc w:val="center"/>
        <w:rPr>
          <w:rFonts w:ascii="PT Astra Serif" w:hAnsi="PT Astra Serif"/>
        </w:rPr>
      </w:pPr>
      <w:r w:rsidRPr="00BB4AF9">
        <w:rPr>
          <w:rFonts w:ascii="PT Astra Serif" w:hAnsi="PT Astra Serif"/>
        </w:rPr>
        <w:t>(название фонда)</w:t>
      </w:r>
    </w:p>
    <w:p w:rsidR="00F54B0A" w:rsidRPr="00BB4AF9" w:rsidRDefault="00F54B0A">
      <w:pPr>
        <w:spacing w:line="360" w:lineRule="auto"/>
        <w:jc w:val="center"/>
        <w:rPr>
          <w:rFonts w:ascii="PT Astra Serif" w:hAnsi="PT Astra Serif"/>
        </w:rPr>
      </w:pPr>
      <w:r w:rsidRPr="00BB4AF9">
        <w:rPr>
          <w:rFonts w:ascii="PT Astra Serif" w:hAnsi="PT Astra Serif"/>
        </w:rPr>
        <w:t>_______________________________________________________________</w:t>
      </w:r>
    </w:p>
    <w:p w:rsidR="00F54B0A" w:rsidRPr="00BB4AF9" w:rsidRDefault="00F54B0A">
      <w:pPr>
        <w:spacing w:line="360" w:lineRule="auto"/>
        <w:rPr>
          <w:rFonts w:ascii="PT Astra Serif" w:hAnsi="PT Astra Serif"/>
        </w:rPr>
      </w:pPr>
    </w:p>
    <w:p w:rsidR="00F54B0A" w:rsidRPr="00BB4AF9" w:rsidRDefault="00F54B0A">
      <w:pPr>
        <w:spacing w:line="360" w:lineRule="auto"/>
        <w:rPr>
          <w:rFonts w:ascii="PT Astra Serif" w:hAnsi="PT Astra Serif"/>
        </w:rPr>
      </w:pPr>
    </w:p>
    <w:p w:rsidR="00F54B0A" w:rsidRPr="00BB4AF9" w:rsidRDefault="00F54B0A">
      <w:pPr>
        <w:spacing w:line="360" w:lineRule="auto"/>
        <w:rPr>
          <w:rFonts w:ascii="PT Astra Serif" w:hAnsi="PT Astra Serif"/>
        </w:rPr>
      </w:pPr>
    </w:p>
    <w:p w:rsidR="00F54B0A" w:rsidRPr="00BB4AF9" w:rsidRDefault="00F54B0A">
      <w:pPr>
        <w:spacing w:line="360" w:lineRule="auto"/>
        <w:rPr>
          <w:rFonts w:ascii="PT Astra Serif" w:hAnsi="PT Astra Serif"/>
        </w:rPr>
      </w:pPr>
    </w:p>
    <w:p w:rsidR="00F54B0A" w:rsidRPr="00BB4AF9" w:rsidRDefault="00F54B0A">
      <w:pPr>
        <w:spacing w:line="360" w:lineRule="auto"/>
        <w:rPr>
          <w:rFonts w:ascii="PT Astra Serif" w:hAnsi="PT Astra Serif"/>
        </w:rPr>
      </w:pPr>
    </w:p>
    <w:p w:rsidR="00F54B0A" w:rsidRPr="00BB4AF9" w:rsidRDefault="00F54B0A">
      <w:pPr>
        <w:spacing w:line="360" w:lineRule="auto"/>
        <w:rPr>
          <w:rFonts w:ascii="PT Astra Serif" w:hAnsi="PT Astra Serif"/>
        </w:rPr>
      </w:pPr>
    </w:p>
    <w:p w:rsidR="00F54B0A" w:rsidRPr="00BB4AF9" w:rsidRDefault="00F54B0A">
      <w:pPr>
        <w:spacing w:line="360" w:lineRule="auto"/>
        <w:jc w:val="center"/>
        <w:rPr>
          <w:rFonts w:ascii="PT Astra Serif" w:hAnsi="PT Astra Serif"/>
          <w:b/>
          <w:bCs/>
        </w:rPr>
      </w:pPr>
    </w:p>
    <w:tbl>
      <w:tblPr>
        <w:tblStyle w:val="ab"/>
        <w:tblW w:w="0" w:type="auto"/>
        <w:tblInd w:w="15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437"/>
        <w:gridCol w:w="540"/>
        <w:gridCol w:w="3603"/>
        <w:gridCol w:w="900"/>
      </w:tblGrid>
      <w:tr w:rsidR="002778D2" w:rsidRPr="00BB4AF9">
        <w:trPr>
          <w:gridBefore w:val="1"/>
          <w:gridAfter w:val="1"/>
          <w:wBefore w:w="900" w:type="dxa"/>
          <w:wAfter w:w="900" w:type="dxa"/>
        </w:trPr>
        <w:tc>
          <w:tcPr>
            <w:tcW w:w="1437" w:type="dxa"/>
            <w:vAlign w:val="center"/>
          </w:tcPr>
          <w:p w:rsidR="002778D2" w:rsidRPr="00BB4AF9" w:rsidRDefault="002778D2" w:rsidP="002778D2">
            <w:pPr>
              <w:spacing w:line="360" w:lineRule="auto"/>
              <w:jc w:val="right"/>
              <w:rPr>
                <w:rFonts w:ascii="PT Astra Serif" w:hAnsi="PT Astra Serif"/>
                <w:b/>
                <w:bCs/>
                <w:lang w:val="en-US"/>
              </w:rPr>
            </w:pPr>
            <w:r w:rsidRPr="00BB4AF9">
              <w:rPr>
                <w:rFonts w:ascii="PT Astra Serif" w:hAnsi="PT Astra Serif"/>
                <w:b/>
                <w:bCs/>
              </w:rPr>
              <w:t>ФОНД №</w:t>
            </w:r>
          </w:p>
        </w:tc>
        <w:tc>
          <w:tcPr>
            <w:tcW w:w="4143" w:type="dxa"/>
            <w:gridSpan w:val="2"/>
            <w:tcBorders>
              <w:bottom w:val="single" w:sz="4" w:space="0" w:color="auto"/>
            </w:tcBorders>
          </w:tcPr>
          <w:p w:rsidR="002778D2" w:rsidRPr="00BB4AF9" w:rsidRDefault="00DA0C57" w:rsidP="002778D2">
            <w:pPr>
              <w:spacing w:line="360" w:lineRule="auto"/>
              <w:jc w:val="center"/>
              <w:rPr>
                <w:rFonts w:ascii="PT Astra Serif" w:hAnsi="PT Astra Serif"/>
                <w:b/>
                <w:bCs/>
              </w:rPr>
            </w:pPr>
            <w:r w:rsidRPr="00BB4AF9">
              <w:rPr>
                <w:rFonts w:ascii="PT Astra Serif" w:hAnsi="PT Astra Serif"/>
                <w:b/>
                <w:bCs/>
              </w:rPr>
              <w:t>57</w:t>
            </w:r>
          </w:p>
        </w:tc>
      </w:tr>
      <w:tr w:rsidR="002778D2" w:rsidRPr="00BB4AF9">
        <w:tc>
          <w:tcPr>
            <w:tcW w:w="2877" w:type="dxa"/>
            <w:gridSpan w:val="3"/>
            <w:vAlign w:val="center"/>
          </w:tcPr>
          <w:p w:rsidR="002778D2" w:rsidRPr="00BB4AF9" w:rsidRDefault="002778D2" w:rsidP="002778D2">
            <w:pPr>
              <w:pStyle w:val="4"/>
              <w:jc w:val="right"/>
              <w:rPr>
                <w:rFonts w:ascii="PT Astra Serif" w:hAnsi="PT Astra Serif"/>
              </w:rPr>
            </w:pPr>
            <w:r w:rsidRPr="00BB4AF9">
              <w:rPr>
                <w:rFonts w:ascii="PT Astra Serif" w:hAnsi="PT Astra Serif"/>
              </w:rPr>
              <w:t>АРХИВНАЯ ОПИСЬ №</w:t>
            </w:r>
          </w:p>
        </w:tc>
        <w:tc>
          <w:tcPr>
            <w:tcW w:w="4503" w:type="dxa"/>
            <w:gridSpan w:val="2"/>
            <w:tcBorders>
              <w:bottom w:val="single" w:sz="4" w:space="0" w:color="auto"/>
            </w:tcBorders>
          </w:tcPr>
          <w:p w:rsidR="002778D2" w:rsidRPr="00BB4AF9" w:rsidRDefault="00DA0C57" w:rsidP="002778D2">
            <w:pPr>
              <w:pStyle w:val="4"/>
              <w:rPr>
                <w:rFonts w:ascii="PT Astra Serif" w:hAnsi="PT Astra Serif"/>
              </w:rPr>
            </w:pPr>
            <w:r w:rsidRPr="00BB4AF9">
              <w:rPr>
                <w:rFonts w:ascii="PT Astra Serif" w:hAnsi="PT Astra Serif"/>
              </w:rPr>
              <w:t>29</w:t>
            </w:r>
          </w:p>
        </w:tc>
      </w:tr>
    </w:tbl>
    <w:p w:rsidR="00F54B0A" w:rsidRPr="00BB4AF9" w:rsidRDefault="00DA0C57">
      <w:pPr>
        <w:spacing w:line="360" w:lineRule="auto"/>
        <w:jc w:val="center"/>
        <w:rPr>
          <w:rFonts w:ascii="PT Astra Serif" w:hAnsi="PT Astra Serif"/>
          <w:b/>
          <w:bCs/>
        </w:rPr>
      </w:pPr>
      <w:bookmarkStart w:id="2" w:name="inventory_name"/>
      <w:bookmarkEnd w:id="2"/>
      <w:r w:rsidRPr="00BB4AF9">
        <w:rPr>
          <w:rFonts w:ascii="PT Astra Serif" w:hAnsi="PT Astra Serif"/>
          <w:b/>
          <w:bCs/>
        </w:rPr>
        <w:t>Персональных и личных дел по приёму в партию и по учёту кадров</w:t>
      </w:r>
    </w:p>
    <w:p w:rsidR="00F54B0A" w:rsidRPr="00BB4AF9" w:rsidRDefault="00F54B0A">
      <w:pPr>
        <w:pBdr>
          <w:top w:val="single" w:sz="12" w:space="1" w:color="auto"/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r w:rsidRPr="00BB4AF9">
        <w:rPr>
          <w:rFonts w:ascii="PT Astra Serif" w:hAnsi="PT Astra Serif"/>
        </w:rPr>
        <w:t>(название описи)</w:t>
      </w:r>
    </w:p>
    <w:p w:rsidR="00F54B0A" w:rsidRPr="00BB4AF9" w:rsidRDefault="00DA0C57">
      <w:pPr>
        <w:pBdr>
          <w:bottom w:val="single" w:sz="12" w:space="1" w:color="auto"/>
        </w:pBdr>
        <w:spacing w:line="360" w:lineRule="auto"/>
        <w:jc w:val="center"/>
        <w:rPr>
          <w:rFonts w:ascii="PT Astra Serif" w:hAnsi="PT Astra Serif"/>
        </w:rPr>
      </w:pPr>
      <w:bookmarkStart w:id="3" w:name="doc_date"/>
      <w:bookmarkEnd w:id="3"/>
      <w:r w:rsidRPr="00BB4AF9">
        <w:rPr>
          <w:rFonts w:ascii="PT Astra Serif" w:hAnsi="PT Astra Serif"/>
        </w:rPr>
        <w:t>1917-1934</w:t>
      </w:r>
    </w:p>
    <w:p w:rsidR="00F54B0A" w:rsidRPr="00BB4AF9" w:rsidRDefault="00F54B0A">
      <w:pPr>
        <w:spacing w:line="360" w:lineRule="auto"/>
        <w:jc w:val="center"/>
        <w:rPr>
          <w:rFonts w:ascii="PT Astra Serif" w:hAnsi="PT Astra Serif"/>
        </w:rPr>
      </w:pPr>
      <w:r w:rsidRPr="00BB4AF9">
        <w:rPr>
          <w:rFonts w:ascii="PT Astra Serif" w:hAnsi="PT Astra Serif"/>
        </w:rPr>
        <w:t>(крайние даты документов описи)</w:t>
      </w:r>
    </w:p>
    <w:p w:rsidR="00F54B0A" w:rsidRPr="00BB4AF9" w:rsidRDefault="00F54B0A">
      <w:pPr>
        <w:spacing w:line="360" w:lineRule="auto"/>
        <w:rPr>
          <w:rFonts w:ascii="PT Astra Serif" w:hAnsi="PT Astra Serif"/>
        </w:rPr>
      </w:pPr>
    </w:p>
    <w:p w:rsidR="00F54B0A" w:rsidRPr="00BB4AF9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BB4AF9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BB4AF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BB4AF9">
        <w:rPr>
          <w:rFonts w:ascii="PT Astra Serif" w:hAnsi="PT Astra Serif"/>
          <w:sz w:val="24"/>
          <w:szCs w:val="24"/>
        </w:rPr>
        <w:tab/>
        <w:t>УТВЕРЖДЕНО</w:t>
      </w:r>
    </w:p>
    <w:p w:rsidR="00F54B0A" w:rsidRPr="00BB4AF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</w:p>
    <w:p w:rsidR="00F54B0A" w:rsidRPr="00BB4AF9" w:rsidRDefault="00F54B0A">
      <w:pPr>
        <w:pStyle w:val="aa"/>
        <w:tabs>
          <w:tab w:val="left" w:pos="3260"/>
        </w:tabs>
        <w:jc w:val="left"/>
        <w:rPr>
          <w:rFonts w:ascii="PT Astra Serif" w:hAnsi="PT Astra Serif"/>
          <w:sz w:val="24"/>
          <w:szCs w:val="24"/>
        </w:rPr>
      </w:pPr>
      <w:r w:rsidRPr="00BB4AF9">
        <w:rPr>
          <w:rFonts w:ascii="PT Astra Serif" w:hAnsi="PT Astra Serif"/>
          <w:sz w:val="24"/>
          <w:szCs w:val="24"/>
        </w:rPr>
        <w:tab/>
        <w:t>Протокол ЭПК (ЭФЗК, ЭК)____________________</w:t>
      </w:r>
    </w:p>
    <w:p w:rsidR="00F54B0A" w:rsidRPr="00BB4AF9" w:rsidRDefault="00F54B0A">
      <w:pPr>
        <w:pStyle w:val="aa"/>
        <w:tabs>
          <w:tab w:val="left" w:pos="3260"/>
        </w:tabs>
        <w:ind w:left="4395"/>
        <w:rPr>
          <w:rFonts w:ascii="PT Astra Serif" w:hAnsi="PT Astra Serif"/>
          <w:sz w:val="24"/>
          <w:szCs w:val="24"/>
        </w:rPr>
      </w:pPr>
      <w:r w:rsidRPr="00BB4AF9">
        <w:rPr>
          <w:rFonts w:ascii="PT Astra Serif" w:hAnsi="PT Astra Serif"/>
          <w:sz w:val="24"/>
          <w:szCs w:val="24"/>
        </w:rPr>
        <w:t xml:space="preserve">                     (наименование архивного</w:t>
      </w:r>
    </w:p>
    <w:p w:rsidR="00F54B0A" w:rsidRPr="00BB4AF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BB4AF9">
        <w:rPr>
          <w:rFonts w:ascii="PT Astra Serif" w:hAnsi="PT Astra Serif"/>
          <w:sz w:val="24"/>
          <w:szCs w:val="24"/>
        </w:rPr>
        <w:tab/>
        <w:t>_________________________________</w:t>
      </w:r>
    </w:p>
    <w:p w:rsidR="00F54B0A" w:rsidRPr="00BB4AF9" w:rsidRDefault="00F54B0A">
      <w:pPr>
        <w:pStyle w:val="aa"/>
        <w:tabs>
          <w:tab w:val="left" w:pos="3260"/>
        </w:tabs>
        <w:ind w:left="3261"/>
        <w:rPr>
          <w:rFonts w:ascii="PT Astra Serif" w:hAnsi="PT Astra Serif"/>
          <w:sz w:val="24"/>
          <w:szCs w:val="24"/>
        </w:rPr>
      </w:pPr>
      <w:r w:rsidRPr="00BB4AF9">
        <w:rPr>
          <w:rFonts w:ascii="PT Astra Serif" w:hAnsi="PT Astra Serif"/>
          <w:sz w:val="24"/>
          <w:szCs w:val="24"/>
        </w:rPr>
        <w:t>органа, архива, музея, библиотеки)</w:t>
      </w:r>
    </w:p>
    <w:p w:rsidR="00F54B0A" w:rsidRPr="00BB4AF9" w:rsidRDefault="00F54B0A">
      <w:pPr>
        <w:pStyle w:val="aa"/>
        <w:tabs>
          <w:tab w:val="left" w:pos="3260"/>
        </w:tabs>
        <w:rPr>
          <w:rFonts w:ascii="PT Astra Serif" w:hAnsi="PT Astra Serif"/>
          <w:sz w:val="24"/>
          <w:szCs w:val="24"/>
        </w:rPr>
      </w:pPr>
      <w:r w:rsidRPr="00BB4AF9">
        <w:rPr>
          <w:rFonts w:ascii="PT Astra Serif" w:hAnsi="PT Astra Serif"/>
          <w:sz w:val="24"/>
          <w:szCs w:val="24"/>
        </w:rPr>
        <w:tab/>
        <w:t>от ______________ № ______________</w:t>
      </w:r>
    </w:p>
    <w:p w:rsidR="00F54B0A" w:rsidRPr="00BB4AF9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F54B0A" w:rsidRPr="00BB4AF9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W w:w="0" w:type="auto"/>
        <w:jc w:val="center"/>
        <w:tblInd w:w="-396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9"/>
        <w:gridCol w:w="1980"/>
        <w:gridCol w:w="4489"/>
        <w:gridCol w:w="771"/>
        <w:gridCol w:w="960"/>
        <w:gridCol w:w="907"/>
      </w:tblGrid>
      <w:tr w:rsidR="00F54B0A" w:rsidRPr="00BB4AF9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№</w:t>
            </w:r>
            <w:r w:rsidRPr="00BB4AF9">
              <w:rPr>
                <w:rFonts w:ascii="PT Astra Serif" w:hAnsi="PT Astra Serif"/>
                <w:sz w:val="24"/>
                <w:szCs w:val="24"/>
              </w:rPr>
              <w:br/>
              <w:t>пп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BB4AF9" w:rsidRDefault="00F54B0A" w:rsidP="00E15752">
            <w:pPr>
              <w:pStyle w:val="aa"/>
              <w:spacing w:before="60" w:after="6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Делопроизводственные индексы или номера по старой описи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br/>
              <w:t>Заголовок дела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Крайние даты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Количество листов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14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Примечания</w:t>
            </w:r>
          </w:p>
        </w:tc>
      </w:tr>
      <w:tr w:rsidR="00F54B0A" w:rsidRPr="00BB4AF9">
        <w:trPr>
          <w:jc w:val="center"/>
        </w:trPr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98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8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7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90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:rsidR="00F54B0A" w:rsidRPr="00BB4AF9" w:rsidRDefault="00F54B0A">
            <w:pPr>
              <w:pStyle w:val="aa"/>
              <w:spacing w:before="2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F54B0A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54B0A" w:rsidRPr="00BB4AF9" w:rsidRDefault="00F54B0A" w:rsidP="000138CB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BB4AF9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F54B0A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Чавкин Михаил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F54B0A" w:rsidRPr="00BB4AF9" w:rsidRDefault="00F54B0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54B0A" w:rsidRPr="00F86AF1" w:rsidRDefault="00F86A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№285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0138CB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Чавкин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0138CB">
            <w:pPr>
              <w:pStyle w:val="aa"/>
              <w:numPr>
                <w:ilvl w:val="0"/>
                <w:numId w:val="1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Чадин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F86AF1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Чалбушев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F86AF1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Чалдымов Андрей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F86AF1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Чалей Николай Борисович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F86AF1">
            <w:pPr>
              <w:pStyle w:val="aa"/>
              <w:numPr>
                <w:ilvl w:val="0"/>
                <w:numId w:val="2"/>
              </w:num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Чалов Владимир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F86AF1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Чалов Михаил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F86AF1">
            <w:pPr>
              <w:pStyle w:val="aa"/>
              <w:numPr>
                <w:ilvl w:val="0"/>
                <w:numId w:val="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Чалов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Чандылов Семен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Чанов Александр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Чанышев Ахмед Вадевич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Чанышев Сулейман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Чапин Кузьма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Чаплыгин Герасим Андрианович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Чапурин Александр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Чапурин Захар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Чапурин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Чапурин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Чардымская Мария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Чарин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Частин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Чванов Алексей Архипович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Чванов Артемий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Чванов Григорий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Чванов Павел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Чебот Тихон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Чеботарев Александр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01.01.1920-31.12.1920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Чеботарев Алексей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CB67F9">
            <w:pPr>
              <w:pStyle w:val="aa"/>
              <w:numPr>
                <w:ilvl w:val="0"/>
                <w:numId w:val="1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Чеботарев Захар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Чеботарев Парфирий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 xml:space="preserve">Чебуркаев Дмитрий Павлович 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Чебуркаев Кондратий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Чевардов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Чевардов Яков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Чегин Александр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Чекалев Дмитрий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Чекалин Алексей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Чекалин Иван Валерьянович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Чеканин Алексей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Чеканин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Чеканкин Л.И.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Чеканов Николай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Чекарев Семен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Чекин Андрей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Чекин А.В.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Чекменев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Чекулаев Василий Илларионович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3D43E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№286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Чекунов Василий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Чекунов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Чекунов Павел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Чекулаев Яков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Чекуров Марк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Чекурова Пелагея Власьевна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Чекушкин Гавриил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Челбаев Егор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3D43EA">
            <w:pPr>
              <w:pStyle w:val="aa"/>
              <w:numPr>
                <w:ilvl w:val="0"/>
                <w:numId w:val="1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Челмодеева Антонина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Челпанов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Челышев Александр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Челышев Дмитрий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01.01.1937-31.12.1937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Челышев Иван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Челышов Петр Артемович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Челышев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Челядинов Прокофий Фролович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Чемадуров Федор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Чемаров Михаил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Чембуридзе Семен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Чемерикин Василий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Чемоданов Василий Куприянович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Чемандрыкин Никифор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Ченин Иван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Ченцов Михаил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Ченцова Евдокия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Чепелева Аграфена Ефимовна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Чепенко Егор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Чепенко Сергей Игнатьевич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Чепенко Анастасия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Чеперин Илья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Чепига Екатерина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Чеплаков Василий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Чеплынко Дмитрий Ник.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Чепрасов Василий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Чепрасов Тимофей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Чеппель Павел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Чепулионис Станислав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Чепурина Лидия Максимовна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Чепурнов Е.У.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Чепурнов Н.М.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Чепурной Семен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Чепухин Василий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9053B5" w:rsidRDefault="00AF56D6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№287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Черабаев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Червяков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Червяков Григорий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Червяков Назар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Червяков Михаил Назарович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Червяковы М.А., А.П., Е.М.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Червякова Раиса Денисовна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Червов Иван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Чердаков Иван Егорович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Чердымцев Герасим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Черевка Николай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Черевотенко Дмитрий Евдокимович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Чередников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Чередников Иван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Чередников Михаил Тихонович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Чередников Степан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Чередниченко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2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Черезов Викентий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Черемухин Павел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Черемушкин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Черепанов Андрей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Черепков Михаил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Черкасов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Черкасов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Черкасов Константин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Черкасова О.Н.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Черкашин Иван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Черкашин Николай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Чекунов Илья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Черменский Сергей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Черминский Алексей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Чернавина Серафима Петровна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Чернавский Василий Викторович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Чернавская Евгения Викторовна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Чернецов Дмитрий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Чернецов Константин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Чернецов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Чернецов Павел Иогафович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Черников И.Е.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Черников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Черников Савва Денисович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3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Черников С.Д.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Чернецов Иван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Черничкина Матрена Михайловна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Чернобровкин Иосиф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Чернобровкин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Чернобуров Павел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Александр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Андрей Терентьевич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Евгений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226065" w:rsidRDefault="00226065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</w:t>
            </w:r>
            <w:r w:rsidR="00924943">
              <w:rPr>
                <w:rFonts w:ascii="PT Astra Serif" w:hAnsi="PT Astra Serif"/>
                <w:sz w:val="24"/>
                <w:szCs w:val="24"/>
              </w:rPr>
              <w:t>288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Иван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Иван Лаврентьевич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Иван Олимпович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Иван Осипович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Илья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Иосиф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Мартемьян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Митрофан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4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Павел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Петр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Степан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Федор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Федор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Федор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5F7487" w:rsidRDefault="005F7487" w:rsidP="005F7487">
            <w:pPr>
              <w:pStyle w:val="aa"/>
              <w:ind w:left="360"/>
              <w:jc w:val="left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225А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 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Чернова Елена Максимовна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Чернова Мария Степановна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Черноиванов Иван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Черногоров Константин Иосифович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Чернодыров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Черноземов Тимофей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Черноземова Анна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Чернозубов Игнатий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Чернозубов Павел Максимович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Черноиванников Петр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Чернопятов Виктор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Черноусенко Илларион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Черноусенко Федор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Чернухин Михаил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Черных Христина Георгиевна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Алексей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Василий Ананьевич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5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Василий Евгеньевич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Григорий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Евгений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671C9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№289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Иван Варфоломеевич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Иван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Илларион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Константин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01.91.1922-31.12.1922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Михаил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Николай Илларионович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Николай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Николай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Сергей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 Сергей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Чернышевский Алексей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Чернявский Иван Алексеевич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Чернявский Михаил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Чернявский Яков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Чернявко Сергей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Черняев Михаил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Чернякин Петр Харламович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Черняк Наум Львович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Черняков Афанасий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Черняков Михаил Матвеевич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Черебяев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Черпаченко Сергей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Чертов Андрей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E21233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Чертанов Зиновий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Чертова Евдокия Александровна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Чертухин Вениамин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Чесалкин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Чесноков Евгений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Чесноков Тарас Зиновьевич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Честнов Василий Константинович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Честнов Ефим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Честнов Никита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Четвергов Данил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Четвергов Тихон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Четвериков Яков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Чехманов Петр Пименович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6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Чеченков Владимир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Чечеткин Георгий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Чечеткин Кузьма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Чечеткин Семен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091.01.1930-31.12.1930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Чечина-Болдырева Наталья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Чечуевский Яков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Чечун Федор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Чешук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Чибель Евгения Антоновна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Чибров Степан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Чибряков Александр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Чибряков Андрей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Чибряков Никифор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Чивеленко Тимофей Митрофанович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Чиготин Михаил Леонтьевич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Чигрин Андрей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Чижанов Александр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Чижиков Иван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Чижов Леонид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Чижов Петр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AF1F3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№290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Чижов Федор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Чиканова Матрена Федоровна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Чикирисов Григорий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Чиков Василий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Чиков Петр Денисович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1F711D" w:rsidP="001F711D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350А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Чихилев Н.А.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Чилин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Чиликина Татьяна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Чиликин Гаврил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Чипига Сергей-Михаил Иосифович (Осипович)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Чипурин Захар Андреевич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7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Чиркин Константин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Чиркин Михаил Федотович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Чиркин Степан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Александр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Афанасий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Иван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Исак Родионович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Михаил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Николай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 Яков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Чиркова Анастасия Абрамовна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Чиркова Анна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Чиркова Ефросинья Ивановна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Числова Анна Сергеевна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Чистов Алексей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Чистов Алексей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Чистов Павел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Чистопрудов Леонтий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Чистосердов Георгий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Чистяков Александр Георгиевич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Чистяков Александр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Чистяков Василий Федотович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Чистяков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Чистяков Михаил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Чистяков Валентин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Чистякова Лидия Яковлевна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Чиханов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Чихонин Л.В.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Чичварин Пантелей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Чичварин Яков Афанасьевич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Чичваров Матвей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Чичелов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Чиченков Николай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Чичерин Сергей Фадеевич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Чичеткин Илья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Чоба Петр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Ченкураев Давака Шургунц.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Чепов Валерий Арсентьевич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6416F1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№291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Чубаров Иван Степанович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Чубарова Евдокия Степановна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Чубунов Федор Палладиевич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Чебуркаев Дмитрий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Чувашин Андрей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Чувилкин Ефрем Наумович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Чугаев Борис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Чугошкин Федор Романович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Чугреев Александр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Чугункин Басан Муковенович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Чугунков Владимир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Чугунов Андрей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Чугунов Афанасий Зиновьевич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Чугунов Иван Нестерович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Чугунов Павел Зиновьевич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Чугунов Сергей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Чугунов Терентий Кузьмич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8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Чугунов Тимофей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Чудаева Степанида Фроловна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Чудаков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Чудаков Константин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Чудаков К.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Чудакова Вера Осиповна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Чудер Яков Гедертович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Чудин Николай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Чудинов Матвей Григорьевич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Чуденко Семен Филиппович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Чуднов Иван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Чудов Сергей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1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Чуенков Федор Владимирович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Чужов Степан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01.01.1934-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Чуйкин Михаил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2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Чуйкин Петр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Чуйко Прохор Антонович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Чуйко Семен Артемьевич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AF611A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Вязка №292</w:t>
            </w: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3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Чукалин Афанасий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Чукалин Никанор Куприянович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Чуканов Умяр Аминович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4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Чукарев Василий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Чуков Дмитрий Тимофеевич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Чуксин Константин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01.01.1922-31.12.1922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Чулков Михаил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Чулкова Наталья Семеновна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Чулошников Николай Александрович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Чулюков Григорий Ильич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Чумадин Василий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Чумадин Филипп Карпович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Чумак Макар Гаврилович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Чумак Петр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Чумаков Георгий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Чумаков Дмитрий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Чумаков Иван Николаевич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5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Чумаков Михаил Прокофьевич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Чунаев Михаил Семенович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Чунаков Епифан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01.01.1919-31.12.1919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Чунчуль Иван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Чупахин Валентин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Чупахин Иван Моисеевич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01.01.1931-31.12.1931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Чупахин Павел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6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Чупахин Харлампий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Чуприков Николай Михайлович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Чуприн Михаил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Чупруненко Афанасий Петрович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01.01.1927-31.12.1927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Чупурнова Евдокия Васильевна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Чураев Иван Дмитриевич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01.01.1926-31.12.1926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Чуракаев Василий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Чурбаков Иван Лаврентьевич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01.01.1921-31.12.1921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Чурзин Терентий Пахомович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Чуриков Александр Федорович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Чуриков Илья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01.01.1928-31.12.1928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Чуриков С.Ф.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</w:t>
            </w:r>
            <w:r w:rsidRPr="00BB4AF9">
              <w:rPr>
                <w:rFonts w:ascii="PT Astra Serif" w:hAnsi="PT Astra Serif"/>
                <w:sz w:val="24"/>
                <w:szCs w:val="24"/>
              </w:rPr>
              <w:lastRenderedPageBreak/>
              <w:t>1932-31.12.1932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Чурилов Василий Яковлевич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Чурин Александр Сергеевич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7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Чуркин Николай Павлович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01.01.1933-31.12.1933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8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Чурмаев Всеволод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01.01.1923-31.12.1923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99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Чурсин Михаил Никифорович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01.01.1925-31.12.1925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Чурун Е.П.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Чурюмов Лиджа Данилович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Чусов Михаил Анфиногенович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Чухманов Дмитрий Васильевич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01.01.1918-31.12.1934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Чучлов Яков Никитович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01.01.1924-31.12.1924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Чушкин Григорий Иванович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01.01.1930-31.12.1930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A0C57" w:rsidRPr="00BB4AF9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A0C57" w:rsidRPr="00BB4AF9" w:rsidRDefault="00DA0C57" w:rsidP="00D96B7F">
            <w:pPr>
              <w:pStyle w:val="aa"/>
              <w:numPr>
                <w:ilvl w:val="0"/>
                <w:numId w:val="100"/>
              </w:numPr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89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Чушкин Иван Ефимович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01.01.1929-31.12.1929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A0C57" w:rsidRPr="00BB4AF9" w:rsidRDefault="00DA0C57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F54B0A" w:rsidRPr="00BB4AF9" w:rsidRDefault="00F54B0A">
      <w:pPr>
        <w:pStyle w:val="aa"/>
        <w:rPr>
          <w:rFonts w:ascii="PT Astra Serif" w:hAnsi="PT Astra Serif"/>
          <w:sz w:val="24"/>
          <w:szCs w:val="24"/>
        </w:rPr>
      </w:pPr>
    </w:p>
    <w:tbl>
      <w:tblPr>
        <w:tblStyle w:val="ab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1260"/>
        <w:gridCol w:w="103"/>
        <w:gridCol w:w="2597"/>
        <w:gridCol w:w="720"/>
        <w:gridCol w:w="2803"/>
        <w:gridCol w:w="1337"/>
        <w:gridCol w:w="1340"/>
      </w:tblGrid>
      <w:tr w:rsidR="00A50CB9" w:rsidRPr="00BB4AF9">
        <w:tc>
          <w:tcPr>
            <w:tcW w:w="1805" w:type="dxa"/>
            <w:gridSpan w:val="2"/>
            <w:vAlign w:val="center"/>
          </w:tcPr>
          <w:p w:rsidR="00A50CB9" w:rsidRPr="00BB4AF9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В опись внесено</w:t>
            </w:r>
          </w:p>
        </w:tc>
        <w:tc>
          <w:tcPr>
            <w:tcW w:w="7560" w:type="dxa"/>
            <w:gridSpan w:val="5"/>
            <w:tcBorders>
              <w:bottom w:val="single" w:sz="4" w:space="0" w:color="auto"/>
            </w:tcBorders>
            <w:vAlign w:val="center"/>
          </w:tcPr>
          <w:p w:rsidR="00A50CB9" w:rsidRPr="00BB4AF9" w:rsidRDefault="00DA0C5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  <w:lang w:val="en-US"/>
              </w:rPr>
              <w:t>372 (Триста сем</w:t>
            </w:r>
            <w:bookmarkStart w:id="4" w:name="_GoBack"/>
            <w:bookmarkEnd w:id="4"/>
            <w:r w:rsidRPr="00BB4AF9">
              <w:rPr>
                <w:rFonts w:ascii="PT Astra Serif" w:hAnsi="PT Astra Serif"/>
                <w:sz w:val="24"/>
                <w:szCs w:val="24"/>
                <w:lang w:val="en-US"/>
              </w:rPr>
              <w:t>ьдесят два)</w:t>
            </w:r>
          </w:p>
        </w:tc>
        <w:tc>
          <w:tcPr>
            <w:tcW w:w="1340" w:type="dxa"/>
            <w:vAlign w:val="center"/>
          </w:tcPr>
          <w:p w:rsidR="00A50CB9" w:rsidRPr="00BB4AF9" w:rsidRDefault="00A50CB9" w:rsidP="00A50CB9">
            <w:pPr>
              <w:pStyle w:val="aa"/>
              <w:jc w:val="lef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дел</w:t>
            </w:r>
          </w:p>
        </w:tc>
      </w:tr>
      <w:tr w:rsidR="00A50CB9" w:rsidRPr="00BB4AF9">
        <w:tc>
          <w:tcPr>
            <w:tcW w:w="1908" w:type="dxa"/>
            <w:gridSpan w:val="3"/>
            <w:vAlign w:val="center"/>
          </w:tcPr>
          <w:p w:rsidR="00A50CB9" w:rsidRPr="00BB4AF9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6120" w:type="dxa"/>
            <w:gridSpan w:val="3"/>
          </w:tcPr>
          <w:p w:rsidR="00A50CB9" w:rsidRPr="00BB4AF9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(цифрами и прописью)</w:t>
            </w:r>
          </w:p>
        </w:tc>
        <w:tc>
          <w:tcPr>
            <w:tcW w:w="2677" w:type="dxa"/>
            <w:gridSpan w:val="2"/>
            <w:vAlign w:val="center"/>
          </w:tcPr>
          <w:p w:rsidR="00A50CB9" w:rsidRPr="00BB4AF9" w:rsidRDefault="00A50CB9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A50CB9" w:rsidRPr="00BB4AF9">
        <w:trPr>
          <w:gridAfter w:val="1"/>
          <w:wAfter w:w="1340" w:type="dxa"/>
        </w:trPr>
        <w:tc>
          <w:tcPr>
            <w:tcW w:w="545" w:type="dxa"/>
            <w:vAlign w:val="center"/>
          </w:tcPr>
          <w:p w:rsidR="00A50CB9" w:rsidRPr="00BB4AF9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с №</w:t>
            </w:r>
          </w:p>
        </w:tc>
        <w:tc>
          <w:tcPr>
            <w:tcW w:w="3960" w:type="dxa"/>
            <w:gridSpan w:val="3"/>
            <w:tcBorders>
              <w:bottom w:val="single" w:sz="4" w:space="0" w:color="auto"/>
            </w:tcBorders>
            <w:vAlign w:val="center"/>
          </w:tcPr>
          <w:p w:rsidR="00A50CB9" w:rsidRPr="00BB4AF9" w:rsidRDefault="00DA0C5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0" w:type="dxa"/>
            <w:vAlign w:val="center"/>
          </w:tcPr>
          <w:p w:rsidR="00A50CB9" w:rsidRPr="00BB4AF9" w:rsidRDefault="00A50CB9" w:rsidP="00A50CB9">
            <w:pPr>
              <w:pStyle w:val="aa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</w:rPr>
              <w:t>по №</w:t>
            </w:r>
          </w:p>
        </w:tc>
        <w:tc>
          <w:tcPr>
            <w:tcW w:w="4140" w:type="dxa"/>
            <w:gridSpan w:val="2"/>
            <w:tcBorders>
              <w:bottom w:val="single" w:sz="4" w:space="0" w:color="auto"/>
            </w:tcBorders>
            <w:vAlign w:val="center"/>
          </w:tcPr>
          <w:p w:rsidR="00A50CB9" w:rsidRPr="00BB4AF9" w:rsidRDefault="00DA0C57" w:rsidP="00A50CB9">
            <w:pPr>
              <w:pStyle w:val="aa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BB4AF9">
              <w:rPr>
                <w:rFonts w:ascii="PT Astra Serif" w:hAnsi="PT Astra Serif"/>
                <w:sz w:val="24"/>
                <w:szCs w:val="24"/>
                <w:lang w:val="en-US"/>
              </w:rPr>
              <w:t>509</w:t>
            </w:r>
          </w:p>
        </w:tc>
      </w:tr>
    </w:tbl>
    <w:p w:rsidR="00A50CB9" w:rsidRPr="00BB4AF9" w:rsidRDefault="00A50CB9">
      <w:pPr>
        <w:pStyle w:val="aa"/>
        <w:rPr>
          <w:rFonts w:ascii="PT Astra Serif" w:hAnsi="PT Astra Serif"/>
          <w:sz w:val="24"/>
          <w:szCs w:val="24"/>
          <w:lang w:val="en-US"/>
        </w:rPr>
      </w:pPr>
    </w:p>
    <w:p w:rsidR="00F54B0A" w:rsidRPr="00BB4AF9" w:rsidRDefault="00F54B0A">
      <w:pPr>
        <w:pStyle w:val="aa"/>
        <w:rPr>
          <w:rFonts w:ascii="PT Astra Serif" w:hAnsi="PT Astra Serif"/>
          <w:sz w:val="24"/>
          <w:szCs w:val="24"/>
        </w:rPr>
      </w:pPr>
    </w:p>
    <w:p w:rsidR="00743960" w:rsidRPr="00743960" w:rsidRDefault="00743960" w:rsidP="00743960">
      <w:pPr>
        <w:rPr>
          <w:rFonts w:ascii="PT Astra Serif" w:hAnsi="PT Astra Serif"/>
        </w:rPr>
      </w:pPr>
      <w:r w:rsidRPr="00743960">
        <w:rPr>
          <w:rFonts w:ascii="PT Astra Serif" w:hAnsi="PT Astra Serif"/>
        </w:rPr>
        <w:t xml:space="preserve">в том числе: </w:t>
      </w:r>
    </w:p>
    <w:p w:rsidR="00743960" w:rsidRPr="007A0E1B" w:rsidRDefault="00743960" w:rsidP="00743960">
      <w:pPr>
        <w:rPr>
          <w:rFonts w:ascii="PT Astra Serif" w:hAnsi="PT Astra Serif"/>
          <w:lang w:val="en-US"/>
        </w:rPr>
      </w:pPr>
      <w:r w:rsidRPr="00743960">
        <w:rPr>
          <w:rFonts w:ascii="PT Astra Serif" w:hAnsi="PT Astra Serif"/>
        </w:rPr>
        <w:t>литерные</w:t>
      </w:r>
      <w:r w:rsidRPr="00743960">
        <w:rPr>
          <w:rFonts w:ascii="PT Astra Serif" w:hAnsi="PT Astra Serif"/>
          <w:lang w:val="en-US"/>
        </w:rPr>
        <w:t xml:space="preserve">, </w:t>
      </w:r>
      <w:r w:rsidRPr="007A0E1B">
        <w:rPr>
          <w:rFonts w:ascii="PT Astra Serif" w:hAnsi="PT Astra Serif"/>
          <w:lang w:val="en-US"/>
        </w:rPr>
        <w:t xml:space="preserve">№№: </w:t>
      </w:r>
      <w:r w:rsidR="007A0E1B">
        <w:rPr>
          <w:rFonts w:ascii="PT Astra Serif" w:hAnsi="PT Astra Serif"/>
          <w:lang w:val="en-US"/>
        </w:rPr>
        <w:t>155a, 225a, 295a, 350a</w:t>
      </w:r>
      <w:r w:rsidRPr="007A0E1B">
        <w:rPr>
          <w:rFonts w:ascii="PT Astra Serif" w:hAnsi="PT Astra Serif"/>
          <w:lang w:val="en-US"/>
        </w:rPr>
        <w:t>;</w:t>
      </w:r>
    </w:p>
    <w:p w:rsidR="00743960" w:rsidRPr="00743960" w:rsidRDefault="00743960" w:rsidP="00743960">
      <w:pPr>
        <w:rPr>
          <w:rFonts w:ascii="PT Astra Serif" w:hAnsi="PT Astra Serif"/>
        </w:rPr>
      </w:pPr>
      <w:r w:rsidRPr="00743960">
        <w:rPr>
          <w:rFonts w:ascii="PT Astra Serif" w:hAnsi="PT Astra Serif"/>
        </w:rPr>
        <w:t>механически</w:t>
      </w:r>
      <w:r w:rsidR="007A0E1B">
        <w:rPr>
          <w:rFonts w:ascii="PT Astra Serif" w:hAnsi="PT Astra Serif"/>
        </w:rPr>
        <w:t xml:space="preserve"> пропущенные: </w:t>
      </w:r>
      <w:r w:rsidR="007A0E1B" w:rsidRPr="007D60EB">
        <w:rPr>
          <w:rFonts w:ascii="PT Astra Serif" w:hAnsi="PT Astra Serif"/>
        </w:rPr>
        <w:t>222, 265</w:t>
      </w:r>
      <w:r w:rsidRPr="00743960">
        <w:rPr>
          <w:rFonts w:ascii="PT Astra Serif" w:hAnsi="PT Astra Serif"/>
        </w:rPr>
        <w:t>;</w:t>
      </w:r>
    </w:p>
    <w:p w:rsidR="00743960" w:rsidRPr="00743960" w:rsidRDefault="00743960" w:rsidP="00743960">
      <w:pPr>
        <w:rPr>
          <w:rFonts w:ascii="PT Astra Serif" w:hAnsi="PT Astra Serif"/>
        </w:rPr>
      </w:pPr>
      <w:r w:rsidRPr="00743960">
        <w:rPr>
          <w:rFonts w:ascii="PT Astra Serif" w:hAnsi="PT Astra Serif"/>
        </w:rPr>
        <w:t>выбыло дел, №№:</w:t>
      </w:r>
      <w:r w:rsidR="007D60EB">
        <w:rPr>
          <w:rFonts w:ascii="PT Astra Serif" w:hAnsi="PT Astra Serif"/>
          <w:lang w:val="en-US"/>
        </w:rPr>
        <w:t xml:space="preserve"> 4, 9, 12, 14, 18, 21, 26, 29, 30, 32, 33, 34, 35, 38, 41, 42, 47, 48, </w:t>
      </w:r>
      <w:r w:rsidR="00CA1CFC">
        <w:rPr>
          <w:rFonts w:ascii="PT Astra Serif" w:hAnsi="PT Astra Serif"/>
          <w:lang w:val="en-US"/>
        </w:rPr>
        <w:t xml:space="preserve">52, 55, 67, 69, 80, 81, 86, 91, 98, 102, 103, 104, </w:t>
      </w:r>
      <w:r w:rsidR="007D60EB">
        <w:rPr>
          <w:rFonts w:ascii="PT Astra Serif" w:hAnsi="PT Astra Serif"/>
          <w:lang w:val="en-US"/>
        </w:rPr>
        <w:t xml:space="preserve">105, </w:t>
      </w:r>
      <w:r w:rsidR="00CA1CFC">
        <w:rPr>
          <w:rFonts w:ascii="PT Astra Serif" w:hAnsi="PT Astra Serif"/>
          <w:lang w:val="en-US"/>
        </w:rPr>
        <w:t xml:space="preserve">114, 115, 120, 123, 127, 136, </w:t>
      </w:r>
      <w:r w:rsidR="007D60EB">
        <w:rPr>
          <w:rFonts w:ascii="PT Astra Serif" w:hAnsi="PT Astra Serif"/>
          <w:lang w:val="en-US"/>
        </w:rPr>
        <w:t xml:space="preserve">138, </w:t>
      </w:r>
      <w:r w:rsidR="008F53F7">
        <w:rPr>
          <w:rFonts w:ascii="PT Astra Serif" w:hAnsi="PT Astra Serif"/>
          <w:lang w:val="en-US"/>
        </w:rPr>
        <w:t xml:space="preserve">145, 148, 149, 151, 153, 155a, 156, 158, </w:t>
      </w:r>
      <w:r w:rsidR="006B7151">
        <w:rPr>
          <w:rFonts w:ascii="PT Astra Serif" w:hAnsi="PT Astra Serif"/>
          <w:lang w:val="en-US"/>
        </w:rPr>
        <w:t xml:space="preserve">161, </w:t>
      </w:r>
      <w:r w:rsidR="008F53F7">
        <w:rPr>
          <w:rFonts w:ascii="PT Astra Serif" w:hAnsi="PT Astra Serif"/>
          <w:lang w:val="en-US"/>
        </w:rPr>
        <w:t xml:space="preserve">166, 172, 174, 180, 183, </w:t>
      </w:r>
      <w:r w:rsidR="008F53F7">
        <w:rPr>
          <w:rFonts w:ascii="PT Astra Serif" w:hAnsi="PT Astra Serif"/>
          <w:lang w:val="en-US"/>
        </w:rPr>
        <w:t xml:space="preserve">188, 190, 193, 195, 200, 202, 205, 210, 212, </w:t>
      </w:r>
      <w:r w:rsidR="007D60EB">
        <w:rPr>
          <w:rFonts w:ascii="PT Astra Serif" w:hAnsi="PT Astra Serif"/>
          <w:lang w:val="en-US"/>
        </w:rPr>
        <w:t xml:space="preserve">213, </w:t>
      </w:r>
      <w:r w:rsidR="008F53F7">
        <w:rPr>
          <w:rFonts w:ascii="PT Astra Serif" w:hAnsi="PT Astra Serif"/>
          <w:lang w:val="en-US"/>
        </w:rPr>
        <w:t xml:space="preserve">214, 215, </w:t>
      </w:r>
      <w:r w:rsidR="008F53F7">
        <w:rPr>
          <w:rFonts w:ascii="PT Astra Serif" w:hAnsi="PT Astra Serif"/>
          <w:lang w:val="en-US"/>
        </w:rPr>
        <w:t xml:space="preserve">217, 218, 220, 226, 230, 231, 233, 234, 242, 243, 247, </w:t>
      </w:r>
      <w:r w:rsidR="009F516A">
        <w:rPr>
          <w:rFonts w:ascii="PT Astra Serif" w:hAnsi="PT Astra Serif"/>
          <w:lang w:val="en-US"/>
        </w:rPr>
        <w:t xml:space="preserve">248, 251, 252, 254, 258, 259, 273, 276, 277, 278, 279, 284, 286, 295, 298, 302, 309, </w:t>
      </w:r>
      <w:r w:rsidR="007D60EB">
        <w:rPr>
          <w:rFonts w:ascii="PT Astra Serif" w:hAnsi="PT Astra Serif"/>
          <w:lang w:val="en-US"/>
        </w:rPr>
        <w:t xml:space="preserve">311, </w:t>
      </w:r>
      <w:r w:rsidR="009F516A">
        <w:rPr>
          <w:rFonts w:ascii="PT Astra Serif" w:hAnsi="PT Astra Serif"/>
          <w:lang w:val="en-US"/>
        </w:rPr>
        <w:t xml:space="preserve">312, 313, 315, 317, 325, 330, 332, 333, 336, 338, 339, 340, 341, 342, 351, 356, 358, </w:t>
      </w:r>
      <w:r w:rsidR="007D60EB">
        <w:rPr>
          <w:rFonts w:ascii="PT Astra Serif" w:hAnsi="PT Astra Serif"/>
          <w:lang w:val="en-US"/>
        </w:rPr>
        <w:t xml:space="preserve">359, </w:t>
      </w:r>
      <w:r w:rsidR="009F516A">
        <w:rPr>
          <w:rFonts w:ascii="PT Astra Serif" w:hAnsi="PT Astra Serif"/>
          <w:lang w:val="en-US"/>
        </w:rPr>
        <w:t xml:space="preserve">361, 364, 365, 368, 378, 390, </w:t>
      </w:r>
      <w:r w:rsidR="007D60EB">
        <w:rPr>
          <w:rFonts w:ascii="PT Astra Serif" w:hAnsi="PT Astra Serif"/>
          <w:lang w:val="en-US"/>
        </w:rPr>
        <w:t xml:space="preserve">391, 396, </w:t>
      </w:r>
      <w:r w:rsidR="009F516A">
        <w:rPr>
          <w:rFonts w:ascii="PT Astra Serif" w:hAnsi="PT Astra Serif"/>
          <w:lang w:val="en-US"/>
        </w:rPr>
        <w:t xml:space="preserve">410, 413, 414, 417, </w:t>
      </w:r>
      <w:r w:rsidR="006B7151">
        <w:rPr>
          <w:rFonts w:ascii="PT Astra Serif" w:hAnsi="PT Astra Serif"/>
          <w:lang w:val="en-US"/>
        </w:rPr>
        <w:t>418, 426, 431, 443, 445, 449, 453, 457, 472, 473, 481, 496, 498, 499, 500, 502</w:t>
      </w:r>
      <w:r w:rsidRPr="00743960">
        <w:rPr>
          <w:rFonts w:ascii="PT Astra Serif" w:hAnsi="PT Astra Serif"/>
        </w:rPr>
        <w:t>.</w:t>
      </w:r>
    </w:p>
    <w:p w:rsidR="00F54B0A" w:rsidRPr="00BB4AF9" w:rsidRDefault="00F54B0A" w:rsidP="00861F64">
      <w:pPr>
        <w:rPr>
          <w:rFonts w:ascii="PT Astra Serif" w:hAnsi="PT Astra Serif"/>
        </w:rPr>
      </w:pPr>
    </w:p>
    <w:sectPr w:rsidR="00F54B0A" w:rsidRPr="00BB4AF9" w:rsidSect="00861B78">
      <w:headerReference w:type="default" r:id="rId8"/>
      <w:type w:val="continuous"/>
      <w:pgSz w:w="11907" w:h="16840" w:code="9"/>
      <w:pgMar w:top="284" w:right="284" w:bottom="851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B7F" w:rsidRDefault="00D96B7F">
      <w:r>
        <w:separator/>
      </w:r>
    </w:p>
  </w:endnote>
  <w:endnote w:type="continuationSeparator" w:id="0">
    <w:p w:rsidR="00D96B7F" w:rsidRDefault="00D96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B7F" w:rsidRDefault="00D96B7F">
      <w:r>
        <w:separator/>
      </w:r>
    </w:p>
  </w:footnote>
  <w:footnote w:type="continuationSeparator" w:id="0">
    <w:p w:rsidR="00D96B7F" w:rsidRDefault="00D96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38CB" w:rsidRDefault="000138CB">
    <w:pPr>
      <w:pStyle w:val="a8"/>
      <w:framePr w:wrap="auto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635863">
      <w:rPr>
        <w:noProof/>
      </w:rPr>
      <w:t>30</w:t>
    </w:r>
    <w:r>
      <w:fldChar w:fldCharType="end"/>
    </w:r>
  </w:p>
  <w:p w:rsidR="000138CB" w:rsidRDefault="000138CB">
    <w:pPr>
      <w:pStyle w:val="a8"/>
      <w:framePr w:wrap="auto" w:vAnchor="text" w:hAnchor="margin" w:xAlign="right" w:y="1"/>
    </w:pPr>
  </w:p>
  <w:p w:rsidR="000138CB" w:rsidRDefault="000138CB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0704"/>
    <w:multiLevelType w:val="hybridMultilevel"/>
    <w:tmpl w:val="DBD2AEB4"/>
    <w:lvl w:ilvl="0" w:tplc="BAD4DC96">
      <w:start w:val="1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0C7983"/>
    <w:multiLevelType w:val="hybridMultilevel"/>
    <w:tmpl w:val="B498DF08"/>
    <w:lvl w:ilvl="0" w:tplc="FB243EB4">
      <w:start w:val="1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B831F2"/>
    <w:multiLevelType w:val="hybridMultilevel"/>
    <w:tmpl w:val="C19AA9DC"/>
    <w:lvl w:ilvl="0" w:tplc="3EFEFD9C">
      <w:start w:val="17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D669BE"/>
    <w:multiLevelType w:val="hybridMultilevel"/>
    <w:tmpl w:val="B24ECCB2"/>
    <w:lvl w:ilvl="0" w:tplc="9A4E2050">
      <w:start w:val="1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D6315C"/>
    <w:multiLevelType w:val="hybridMultilevel"/>
    <w:tmpl w:val="B08EC6EA"/>
    <w:lvl w:ilvl="0" w:tplc="8196DF02">
      <w:start w:val="4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F8079F"/>
    <w:multiLevelType w:val="hybridMultilevel"/>
    <w:tmpl w:val="0792D13E"/>
    <w:lvl w:ilvl="0" w:tplc="A718C78E">
      <w:start w:val="3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641FD7"/>
    <w:multiLevelType w:val="hybridMultilevel"/>
    <w:tmpl w:val="7DC674D0"/>
    <w:lvl w:ilvl="0" w:tplc="FE3E1796">
      <w:start w:val="36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723969"/>
    <w:multiLevelType w:val="hybridMultilevel"/>
    <w:tmpl w:val="507C2552"/>
    <w:lvl w:ilvl="0" w:tplc="59C8E7C6">
      <w:start w:val="2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73D94"/>
    <w:multiLevelType w:val="hybridMultilevel"/>
    <w:tmpl w:val="138EB1E4"/>
    <w:lvl w:ilvl="0" w:tplc="F9222EC8">
      <w:start w:val="15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BD63B78"/>
    <w:multiLevelType w:val="hybridMultilevel"/>
    <w:tmpl w:val="5F4EA716"/>
    <w:lvl w:ilvl="0" w:tplc="40C4E8F2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D96764F"/>
    <w:multiLevelType w:val="hybridMultilevel"/>
    <w:tmpl w:val="F410C292"/>
    <w:lvl w:ilvl="0" w:tplc="DCAC35E6">
      <w:start w:val="1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CA7F87"/>
    <w:multiLevelType w:val="hybridMultilevel"/>
    <w:tmpl w:val="6336677C"/>
    <w:lvl w:ilvl="0" w:tplc="6032E192">
      <w:start w:val="2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31427CE"/>
    <w:multiLevelType w:val="hybridMultilevel"/>
    <w:tmpl w:val="A17EE418"/>
    <w:lvl w:ilvl="0" w:tplc="FCD2B632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944267"/>
    <w:multiLevelType w:val="hybridMultilevel"/>
    <w:tmpl w:val="4CC20EE2"/>
    <w:lvl w:ilvl="0" w:tplc="1936B0E8">
      <w:start w:val="3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5BB4F12"/>
    <w:multiLevelType w:val="hybridMultilevel"/>
    <w:tmpl w:val="6638E268"/>
    <w:lvl w:ilvl="0" w:tplc="3274DE70">
      <w:start w:val="19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754ABF"/>
    <w:multiLevelType w:val="hybridMultilevel"/>
    <w:tmpl w:val="6F14D6D4"/>
    <w:lvl w:ilvl="0" w:tplc="0DCCA792">
      <w:start w:val="5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7717F7F"/>
    <w:multiLevelType w:val="hybridMultilevel"/>
    <w:tmpl w:val="D94E219C"/>
    <w:lvl w:ilvl="0" w:tplc="ABA2FB88">
      <w:start w:val="2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77D3BFF"/>
    <w:multiLevelType w:val="hybridMultilevel"/>
    <w:tmpl w:val="DB2846B8"/>
    <w:lvl w:ilvl="0" w:tplc="256639C2">
      <w:start w:val="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7EE38D7"/>
    <w:multiLevelType w:val="hybridMultilevel"/>
    <w:tmpl w:val="9420F3A2"/>
    <w:lvl w:ilvl="0" w:tplc="3AC27E14">
      <w:start w:val="3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8616A22"/>
    <w:multiLevelType w:val="hybridMultilevel"/>
    <w:tmpl w:val="E2F69F30"/>
    <w:lvl w:ilvl="0" w:tplc="C21418BC">
      <w:start w:val="3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444FFB"/>
    <w:multiLevelType w:val="hybridMultilevel"/>
    <w:tmpl w:val="96C0DF0A"/>
    <w:lvl w:ilvl="0" w:tplc="C8AAABFA">
      <w:start w:val="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1FBD51EA"/>
    <w:multiLevelType w:val="hybridMultilevel"/>
    <w:tmpl w:val="6B4EEB1C"/>
    <w:lvl w:ilvl="0" w:tplc="188AC932">
      <w:start w:val="1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5F1CAB"/>
    <w:multiLevelType w:val="hybridMultilevel"/>
    <w:tmpl w:val="15BAFBE6"/>
    <w:lvl w:ilvl="0" w:tplc="DC068002">
      <w:start w:val="19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2141CB7"/>
    <w:multiLevelType w:val="hybridMultilevel"/>
    <w:tmpl w:val="A41688E4"/>
    <w:lvl w:ilvl="0" w:tplc="9B4C28C4">
      <w:start w:val="35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1422CF"/>
    <w:multiLevelType w:val="hybridMultilevel"/>
    <w:tmpl w:val="2398EE66"/>
    <w:lvl w:ilvl="0" w:tplc="C0143B16">
      <w:start w:val="33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3181800"/>
    <w:multiLevelType w:val="hybridMultilevel"/>
    <w:tmpl w:val="D3308EF0"/>
    <w:lvl w:ilvl="0" w:tplc="057A901E">
      <w:start w:val="1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37E42C7"/>
    <w:multiLevelType w:val="hybridMultilevel"/>
    <w:tmpl w:val="416E65D0"/>
    <w:lvl w:ilvl="0" w:tplc="9A346968">
      <w:start w:val="2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240A4215"/>
    <w:multiLevelType w:val="hybridMultilevel"/>
    <w:tmpl w:val="A25C4770"/>
    <w:lvl w:ilvl="0" w:tplc="D5DA981E">
      <w:start w:val="4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59629F6"/>
    <w:multiLevelType w:val="hybridMultilevel"/>
    <w:tmpl w:val="E034B15C"/>
    <w:lvl w:ilvl="0" w:tplc="5D2E448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63F0674"/>
    <w:multiLevelType w:val="hybridMultilevel"/>
    <w:tmpl w:val="7BDC1C7A"/>
    <w:lvl w:ilvl="0" w:tplc="25BE5B8A">
      <w:start w:val="4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6537DF8"/>
    <w:multiLevelType w:val="hybridMultilevel"/>
    <w:tmpl w:val="B58C7176"/>
    <w:lvl w:ilvl="0" w:tplc="458EBD58">
      <w:start w:val="2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282140C7"/>
    <w:multiLevelType w:val="hybridMultilevel"/>
    <w:tmpl w:val="B6461170"/>
    <w:lvl w:ilvl="0" w:tplc="3154BEE8">
      <w:start w:val="3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8515349"/>
    <w:multiLevelType w:val="hybridMultilevel"/>
    <w:tmpl w:val="972CDEAE"/>
    <w:lvl w:ilvl="0" w:tplc="43D2230E">
      <w:start w:val="39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9D87E41"/>
    <w:multiLevelType w:val="hybridMultilevel"/>
    <w:tmpl w:val="B15ED40C"/>
    <w:lvl w:ilvl="0" w:tplc="945C3734">
      <w:start w:val="18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B104661"/>
    <w:multiLevelType w:val="hybridMultilevel"/>
    <w:tmpl w:val="56BE5082"/>
    <w:lvl w:ilvl="0" w:tplc="03147EFE">
      <w:start w:val="4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B6451B2"/>
    <w:multiLevelType w:val="hybridMultilevel"/>
    <w:tmpl w:val="D6AE8580"/>
    <w:lvl w:ilvl="0" w:tplc="0C0CA884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BE537F3"/>
    <w:multiLevelType w:val="hybridMultilevel"/>
    <w:tmpl w:val="4B8A4C6C"/>
    <w:lvl w:ilvl="0" w:tplc="FDF8BA94">
      <w:start w:val="2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D86AD2"/>
    <w:multiLevelType w:val="hybridMultilevel"/>
    <w:tmpl w:val="9DDA357C"/>
    <w:lvl w:ilvl="0" w:tplc="31200A10">
      <w:start w:val="1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1151F32"/>
    <w:multiLevelType w:val="hybridMultilevel"/>
    <w:tmpl w:val="041A9CC8"/>
    <w:lvl w:ilvl="0" w:tplc="EA8C950C">
      <w:start w:val="16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1AD7605"/>
    <w:multiLevelType w:val="hybridMultilevel"/>
    <w:tmpl w:val="E8D83A18"/>
    <w:lvl w:ilvl="0" w:tplc="C1CAE9F8">
      <w:start w:val="18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22A3DAC"/>
    <w:multiLevelType w:val="hybridMultilevel"/>
    <w:tmpl w:val="657A818A"/>
    <w:lvl w:ilvl="0" w:tplc="24FAF526">
      <w:start w:val="5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44D19AD"/>
    <w:multiLevelType w:val="hybridMultilevel"/>
    <w:tmpl w:val="7EF84D9A"/>
    <w:lvl w:ilvl="0" w:tplc="470269B2">
      <w:start w:val="1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60A666D"/>
    <w:multiLevelType w:val="hybridMultilevel"/>
    <w:tmpl w:val="76F4E5A2"/>
    <w:lvl w:ilvl="0" w:tplc="F98C29AE">
      <w:start w:val="45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76E2942"/>
    <w:multiLevelType w:val="hybridMultilevel"/>
    <w:tmpl w:val="218A20A8"/>
    <w:lvl w:ilvl="0" w:tplc="DE923310">
      <w:start w:val="4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9134008"/>
    <w:multiLevelType w:val="hybridMultilevel"/>
    <w:tmpl w:val="5C50C446"/>
    <w:lvl w:ilvl="0" w:tplc="B734FB9E">
      <w:start w:val="3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BEA34EE"/>
    <w:multiLevelType w:val="hybridMultilevel"/>
    <w:tmpl w:val="8D709088"/>
    <w:lvl w:ilvl="0" w:tplc="21AAD3D0">
      <w:start w:val="1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BFC7CFF"/>
    <w:multiLevelType w:val="hybridMultilevel"/>
    <w:tmpl w:val="4EA471FA"/>
    <w:lvl w:ilvl="0" w:tplc="32E6F304">
      <w:start w:val="2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D6F7DCC"/>
    <w:multiLevelType w:val="hybridMultilevel"/>
    <w:tmpl w:val="BB1EE3DE"/>
    <w:lvl w:ilvl="0" w:tplc="63589466">
      <w:start w:val="4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F5269EE"/>
    <w:multiLevelType w:val="hybridMultilevel"/>
    <w:tmpl w:val="30ACBC5E"/>
    <w:lvl w:ilvl="0" w:tplc="3606F7AE">
      <w:start w:val="49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3FB41F92"/>
    <w:multiLevelType w:val="hybridMultilevel"/>
    <w:tmpl w:val="AE2A34AC"/>
    <w:lvl w:ilvl="0" w:tplc="5024F6E0">
      <w:start w:val="19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41BA2D1A"/>
    <w:multiLevelType w:val="hybridMultilevel"/>
    <w:tmpl w:val="E22C4C10"/>
    <w:lvl w:ilvl="0" w:tplc="306896D8">
      <w:start w:val="33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41BF0770"/>
    <w:multiLevelType w:val="hybridMultilevel"/>
    <w:tmpl w:val="21260FE0"/>
    <w:lvl w:ilvl="0" w:tplc="AD1A4A08">
      <w:start w:val="44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422D07AC"/>
    <w:multiLevelType w:val="hybridMultilevel"/>
    <w:tmpl w:val="06F2ACBC"/>
    <w:lvl w:ilvl="0" w:tplc="C6986CA6">
      <w:start w:val="17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444665C8"/>
    <w:multiLevelType w:val="hybridMultilevel"/>
    <w:tmpl w:val="09321D10"/>
    <w:lvl w:ilvl="0" w:tplc="40789ECC">
      <w:start w:val="3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5F9146D"/>
    <w:multiLevelType w:val="hybridMultilevel"/>
    <w:tmpl w:val="7D50FD72"/>
    <w:lvl w:ilvl="0" w:tplc="F56A67C0">
      <w:start w:val="3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468649C8"/>
    <w:multiLevelType w:val="hybridMultilevel"/>
    <w:tmpl w:val="6EEE144E"/>
    <w:lvl w:ilvl="0" w:tplc="697E6D90">
      <w:start w:val="1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472D3C94"/>
    <w:multiLevelType w:val="hybridMultilevel"/>
    <w:tmpl w:val="7A0EEF40"/>
    <w:lvl w:ilvl="0" w:tplc="FA149932">
      <w:start w:val="28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477A4A13"/>
    <w:multiLevelType w:val="hybridMultilevel"/>
    <w:tmpl w:val="EEEEBDD6"/>
    <w:lvl w:ilvl="0" w:tplc="20B62F14">
      <w:start w:val="2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78B6224"/>
    <w:multiLevelType w:val="hybridMultilevel"/>
    <w:tmpl w:val="9706704C"/>
    <w:lvl w:ilvl="0" w:tplc="EBA48004">
      <w:start w:val="2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49870E6E"/>
    <w:multiLevelType w:val="hybridMultilevel"/>
    <w:tmpl w:val="79866FA2"/>
    <w:lvl w:ilvl="0" w:tplc="859C28FC">
      <w:start w:val="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A63722B"/>
    <w:multiLevelType w:val="hybridMultilevel"/>
    <w:tmpl w:val="6838A854"/>
    <w:lvl w:ilvl="0" w:tplc="BE58C75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AE73F82"/>
    <w:multiLevelType w:val="hybridMultilevel"/>
    <w:tmpl w:val="2B469F60"/>
    <w:lvl w:ilvl="0" w:tplc="085062B8">
      <w:start w:val="2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C6516FE"/>
    <w:multiLevelType w:val="hybridMultilevel"/>
    <w:tmpl w:val="87BCB548"/>
    <w:lvl w:ilvl="0" w:tplc="CF021896">
      <w:start w:val="3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EC47A19"/>
    <w:multiLevelType w:val="hybridMultilevel"/>
    <w:tmpl w:val="B1185592"/>
    <w:lvl w:ilvl="0" w:tplc="1334F9FA">
      <w:start w:val="3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2567DAC"/>
    <w:multiLevelType w:val="hybridMultilevel"/>
    <w:tmpl w:val="2834ABAA"/>
    <w:lvl w:ilvl="0" w:tplc="A9769766">
      <w:start w:val="37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31E5EFD"/>
    <w:multiLevelType w:val="hybridMultilevel"/>
    <w:tmpl w:val="BBE49FB6"/>
    <w:lvl w:ilvl="0" w:tplc="FAA2B476">
      <w:start w:val="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4575890"/>
    <w:multiLevelType w:val="hybridMultilevel"/>
    <w:tmpl w:val="B8AC178E"/>
    <w:lvl w:ilvl="0" w:tplc="6FC4276C">
      <w:start w:val="20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48A68C2"/>
    <w:multiLevelType w:val="hybridMultilevel"/>
    <w:tmpl w:val="3BC8B09E"/>
    <w:lvl w:ilvl="0" w:tplc="69FE8BFC">
      <w:start w:val="2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662459F"/>
    <w:multiLevelType w:val="hybridMultilevel"/>
    <w:tmpl w:val="D31EAEBA"/>
    <w:lvl w:ilvl="0" w:tplc="7826BC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59DA445F"/>
    <w:multiLevelType w:val="hybridMultilevel"/>
    <w:tmpl w:val="87624B84"/>
    <w:lvl w:ilvl="0" w:tplc="B0380A76">
      <w:start w:val="3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5B157BA4"/>
    <w:multiLevelType w:val="hybridMultilevel"/>
    <w:tmpl w:val="2E608286"/>
    <w:lvl w:ilvl="0" w:tplc="73A894D2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E3B3712"/>
    <w:multiLevelType w:val="hybridMultilevel"/>
    <w:tmpl w:val="D3329B46"/>
    <w:lvl w:ilvl="0" w:tplc="356CE52E">
      <w:start w:val="4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02C4E01"/>
    <w:multiLevelType w:val="hybridMultilevel"/>
    <w:tmpl w:val="8604D5DC"/>
    <w:lvl w:ilvl="0" w:tplc="1CBA7E74">
      <w:start w:val="48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0CD65BA"/>
    <w:multiLevelType w:val="hybridMultilevel"/>
    <w:tmpl w:val="CA9E9DC4"/>
    <w:lvl w:ilvl="0" w:tplc="DFEABF84">
      <w:start w:val="35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612B6C0A"/>
    <w:multiLevelType w:val="hybridMultilevel"/>
    <w:tmpl w:val="F57653FE"/>
    <w:lvl w:ilvl="0" w:tplc="137018AC">
      <w:start w:val="1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61D167DA"/>
    <w:multiLevelType w:val="hybridMultilevel"/>
    <w:tmpl w:val="A8988384"/>
    <w:lvl w:ilvl="0" w:tplc="68D8BDD2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40972EB"/>
    <w:multiLevelType w:val="hybridMultilevel"/>
    <w:tmpl w:val="E90C195E"/>
    <w:lvl w:ilvl="0" w:tplc="B818218E">
      <w:start w:val="3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>
    <w:nsid w:val="64B95F3D"/>
    <w:multiLevelType w:val="hybridMultilevel"/>
    <w:tmpl w:val="DFF0B9FE"/>
    <w:lvl w:ilvl="0" w:tplc="C0BA5AFC">
      <w:start w:val="2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4EA3B0B"/>
    <w:multiLevelType w:val="hybridMultilevel"/>
    <w:tmpl w:val="932449EC"/>
    <w:lvl w:ilvl="0" w:tplc="39BAE2C8">
      <w:start w:val="4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5B75A80"/>
    <w:multiLevelType w:val="hybridMultilevel"/>
    <w:tmpl w:val="732CCA22"/>
    <w:lvl w:ilvl="0" w:tplc="EF261BD2">
      <w:start w:val="50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7876106"/>
    <w:multiLevelType w:val="hybridMultilevel"/>
    <w:tmpl w:val="E7A65AD8"/>
    <w:lvl w:ilvl="0" w:tplc="192C2C1E">
      <w:start w:val="36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83758C1"/>
    <w:multiLevelType w:val="hybridMultilevel"/>
    <w:tmpl w:val="6B7AB09A"/>
    <w:lvl w:ilvl="0" w:tplc="82E02A8E">
      <w:start w:val="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>
    <w:nsid w:val="68F31290"/>
    <w:multiLevelType w:val="hybridMultilevel"/>
    <w:tmpl w:val="980C72A2"/>
    <w:lvl w:ilvl="0" w:tplc="9C6ED87E">
      <w:start w:val="1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>
    <w:nsid w:val="6C930049"/>
    <w:multiLevelType w:val="hybridMultilevel"/>
    <w:tmpl w:val="19566F0E"/>
    <w:lvl w:ilvl="0" w:tplc="FB3E3424">
      <w:start w:val="7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6CF8433E"/>
    <w:multiLevelType w:val="hybridMultilevel"/>
    <w:tmpl w:val="BD4CC06A"/>
    <w:lvl w:ilvl="0" w:tplc="F5AED09E">
      <w:start w:val="20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0345DB5"/>
    <w:multiLevelType w:val="hybridMultilevel"/>
    <w:tmpl w:val="71A652B2"/>
    <w:lvl w:ilvl="0" w:tplc="86FE323E">
      <w:start w:val="2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706E7CA1"/>
    <w:multiLevelType w:val="hybridMultilevel"/>
    <w:tmpl w:val="E0804C5E"/>
    <w:lvl w:ilvl="0" w:tplc="7EBC7E46">
      <w:start w:val="18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1906E21"/>
    <w:multiLevelType w:val="hybridMultilevel"/>
    <w:tmpl w:val="771AA474"/>
    <w:lvl w:ilvl="0" w:tplc="AC749050">
      <w:start w:val="2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>
    <w:nsid w:val="725154F9"/>
    <w:multiLevelType w:val="hybridMultilevel"/>
    <w:tmpl w:val="3DA65FC0"/>
    <w:lvl w:ilvl="0" w:tplc="33C43266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2BE3692"/>
    <w:multiLevelType w:val="hybridMultilevel"/>
    <w:tmpl w:val="692A0E00"/>
    <w:lvl w:ilvl="0" w:tplc="622E1CB6">
      <w:start w:val="4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53829A0"/>
    <w:multiLevelType w:val="hybridMultilevel"/>
    <w:tmpl w:val="18EEC19A"/>
    <w:lvl w:ilvl="0" w:tplc="845A0E9C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7618430D"/>
    <w:multiLevelType w:val="hybridMultilevel"/>
    <w:tmpl w:val="0950A9CC"/>
    <w:lvl w:ilvl="0" w:tplc="ACAE13C0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7715259B"/>
    <w:multiLevelType w:val="hybridMultilevel"/>
    <w:tmpl w:val="A7F4C966"/>
    <w:lvl w:ilvl="0" w:tplc="2F0EB28A">
      <w:start w:val="9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7DF6838"/>
    <w:multiLevelType w:val="hybridMultilevel"/>
    <w:tmpl w:val="E7A2ED3C"/>
    <w:lvl w:ilvl="0" w:tplc="6AD281EE">
      <w:start w:val="2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7B204B12"/>
    <w:multiLevelType w:val="hybridMultilevel"/>
    <w:tmpl w:val="79924AA6"/>
    <w:lvl w:ilvl="0" w:tplc="F79CDB62">
      <w:start w:val="1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C273092"/>
    <w:multiLevelType w:val="hybridMultilevel"/>
    <w:tmpl w:val="2C344990"/>
    <w:lvl w:ilvl="0" w:tplc="D3863718">
      <w:start w:val="2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DB67F57"/>
    <w:multiLevelType w:val="hybridMultilevel"/>
    <w:tmpl w:val="F620D6C8"/>
    <w:lvl w:ilvl="0" w:tplc="BE7AF664">
      <w:start w:val="45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>
    <w:nsid w:val="7DCA7111"/>
    <w:multiLevelType w:val="hybridMultilevel"/>
    <w:tmpl w:val="BEEAB448"/>
    <w:lvl w:ilvl="0" w:tplc="DDC08E0C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DE34C3B"/>
    <w:multiLevelType w:val="hybridMultilevel"/>
    <w:tmpl w:val="4F54A430"/>
    <w:lvl w:ilvl="0" w:tplc="6A407E2C">
      <w:start w:val="25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7E1715FB"/>
    <w:multiLevelType w:val="hybridMultilevel"/>
    <w:tmpl w:val="E0A01B2E"/>
    <w:lvl w:ilvl="0" w:tplc="1574423A">
      <w:start w:val="28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8"/>
  </w:num>
  <w:num w:numId="2">
    <w:abstractNumId w:val="28"/>
  </w:num>
  <w:num w:numId="3">
    <w:abstractNumId w:val="97"/>
  </w:num>
  <w:num w:numId="4">
    <w:abstractNumId w:val="9"/>
  </w:num>
  <w:num w:numId="5">
    <w:abstractNumId w:val="88"/>
  </w:num>
  <w:num w:numId="6">
    <w:abstractNumId w:val="65"/>
  </w:num>
  <w:num w:numId="7">
    <w:abstractNumId w:val="60"/>
  </w:num>
  <w:num w:numId="8">
    <w:abstractNumId w:val="90"/>
  </w:num>
  <w:num w:numId="9">
    <w:abstractNumId w:val="12"/>
  </w:num>
  <w:num w:numId="10">
    <w:abstractNumId w:val="18"/>
  </w:num>
  <w:num w:numId="11">
    <w:abstractNumId w:val="35"/>
  </w:num>
  <w:num w:numId="12">
    <w:abstractNumId w:val="78"/>
  </w:num>
  <w:num w:numId="13">
    <w:abstractNumId w:val="91"/>
  </w:num>
  <w:num w:numId="14">
    <w:abstractNumId w:val="81"/>
  </w:num>
  <w:num w:numId="15">
    <w:abstractNumId w:val="40"/>
  </w:num>
  <w:num w:numId="16">
    <w:abstractNumId w:val="70"/>
  </w:num>
  <w:num w:numId="17">
    <w:abstractNumId w:val="83"/>
  </w:num>
  <w:num w:numId="18">
    <w:abstractNumId w:val="17"/>
  </w:num>
  <w:num w:numId="19">
    <w:abstractNumId w:val="20"/>
  </w:num>
  <w:num w:numId="20">
    <w:abstractNumId w:val="92"/>
  </w:num>
  <w:num w:numId="21">
    <w:abstractNumId w:val="59"/>
  </w:num>
  <w:num w:numId="22">
    <w:abstractNumId w:val="21"/>
  </w:num>
  <w:num w:numId="23">
    <w:abstractNumId w:val="45"/>
  </w:num>
  <w:num w:numId="24">
    <w:abstractNumId w:val="0"/>
  </w:num>
  <w:num w:numId="25">
    <w:abstractNumId w:val="25"/>
  </w:num>
  <w:num w:numId="26">
    <w:abstractNumId w:val="55"/>
  </w:num>
  <w:num w:numId="27">
    <w:abstractNumId w:val="10"/>
  </w:num>
  <w:num w:numId="28">
    <w:abstractNumId w:val="94"/>
  </w:num>
  <w:num w:numId="29">
    <w:abstractNumId w:val="41"/>
  </w:num>
  <w:num w:numId="30">
    <w:abstractNumId w:val="74"/>
  </w:num>
  <w:num w:numId="31">
    <w:abstractNumId w:val="3"/>
  </w:num>
  <w:num w:numId="32">
    <w:abstractNumId w:val="37"/>
  </w:num>
  <w:num w:numId="33">
    <w:abstractNumId w:val="1"/>
  </w:num>
  <w:num w:numId="34">
    <w:abstractNumId w:val="8"/>
  </w:num>
  <w:num w:numId="35">
    <w:abstractNumId w:val="82"/>
  </w:num>
  <w:num w:numId="36">
    <w:abstractNumId w:val="38"/>
  </w:num>
  <w:num w:numId="37">
    <w:abstractNumId w:val="2"/>
  </w:num>
  <w:num w:numId="38">
    <w:abstractNumId w:val="52"/>
  </w:num>
  <w:num w:numId="39">
    <w:abstractNumId w:val="33"/>
  </w:num>
  <w:num w:numId="40">
    <w:abstractNumId w:val="86"/>
  </w:num>
  <w:num w:numId="41">
    <w:abstractNumId w:val="39"/>
  </w:num>
  <w:num w:numId="42">
    <w:abstractNumId w:val="49"/>
  </w:num>
  <w:num w:numId="43">
    <w:abstractNumId w:val="14"/>
  </w:num>
  <w:num w:numId="44">
    <w:abstractNumId w:val="22"/>
  </w:num>
  <w:num w:numId="45">
    <w:abstractNumId w:val="16"/>
  </w:num>
  <w:num w:numId="46">
    <w:abstractNumId w:val="66"/>
  </w:num>
  <w:num w:numId="47">
    <w:abstractNumId w:val="84"/>
  </w:num>
  <w:num w:numId="48">
    <w:abstractNumId w:val="93"/>
  </w:num>
  <w:num w:numId="49">
    <w:abstractNumId w:val="7"/>
  </w:num>
  <w:num w:numId="50">
    <w:abstractNumId w:val="75"/>
  </w:num>
  <w:num w:numId="51">
    <w:abstractNumId w:val="77"/>
  </w:num>
  <w:num w:numId="52">
    <w:abstractNumId w:val="46"/>
  </w:num>
  <w:num w:numId="53">
    <w:abstractNumId w:val="95"/>
  </w:num>
  <w:num w:numId="54">
    <w:abstractNumId w:val="67"/>
  </w:num>
  <w:num w:numId="55">
    <w:abstractNumId w:val="26"/>
  </w:num>
  <w:num w:numId="56">
    <w:abstractNumId w:val="36"/>
  </w:num>
  <w:num w:numId="57">
    <w:abstractNumId w:val="61"/>
  </w:num>
  <w:num w:numId="58">
    <w:abstractNumId w:val="98"/>
  </w:num>
  <w:num w:numId="59">
    <w:abstractNumId w:val="87"/>
  </w:num>
  <w:num w:numId="60">
    <w:abstractNumId w:val="57"/>
  </w:num>
  <w:num w:numId="61">
    <w:abstractNumId w:val="58"/>
  </w:num>
  <w:num w:numId="62">
    <w:abstractNumId w:val="11"/>
  </w:num>
  <w:num w:numId="63">
    <w:abstractNumId w:val="30"/>
  </w:num>
  <w:num w:numId="64">
    <w:abstractNumId w:val="99"/>
  </w:num>
  <w:num w:numId="65">
    <w:abstractNumId w:val="56"/>
  </w:num>
  <w:num w:numId="66">
    <w:abstractNumId w:val="85"/>
  </w:num>
  <w:num w:numId="67">
    <w:abstractNumId w:val="44"/>
  </w:num>
  <w:num w:numId="68">
    <w:abstractNumId w:val="53"/>
  </w:num>
  <w:num w:numId="69">
    <w:abstractNumId w:val="76"/>
  </w:num>
  <w:num w:numId="70">
    <w:abstractNumId w:val="54"/>
  </w:num>
  <w:num w:numId="71">
    <w:abstractNumId w:val="63"/>
  </w:num>
  <w:num w:numId="72">
    <w:abstractNumId w:val="5"/>
  </w:num>
  <w:num w:numId="73">
    <w:abstractNumId w:val="62"/>
  </w:num>
  <w:num w:numId="74">
    <w:abstractNumId w:val="50"/>
  </w:num>
  <w:num w:numId="75">
    <w:abstractNumId w:val="24"/>
  </w:num>
  <w:num w:numId="76">
    <w:abstractNumId w:val="69"/>
  </w:num>
  <w:num w:numId="77">
    <w:abstractNumId w:val="73"/>
  </w:num>
  <w:num w:numId="78">
    <w:abstractNumId w:val="23"/>
  </w:num>
  <w:num w:numId="79">
    <w:abstractNumId w:val="13"/>
  </w:num>
  <w:num w:numId="80">
    <w:abstractNumId w:val="19"/>
  </w:num>
  <w:num w:numId="81">
    <w:abstractNumId w:val="80"/>
  </w:num>
  <w:num w:numId="82">
    <w:abstractNumId w:val="6"/>
  </w:num>
  <w:num w:numId="83">
    <w:abstractNumId w:val="64"/>
  </w:num>
  <w:num w:numId="84">
    <w:abstractNumId w:val="31"/>
  </w:num>
  <w:num w:numId="85">
    <w:abstractNumId w:val="32"/>
  </w:num>
  <w:num w:numId="86">
    <w:abstractNumId w:val="47"/>
  </w:num>
  <w:num w:numId="87">
    <w:abstractNumId w:val="29"/>
  </w:num>
  <w:num w:numId="88">
    <w:abstractNumId w:val="27"/>
  </w:num>
  <w:num w:numId="89">
    <w:abstractNumId w:val="89"/>
  </w:num>
  <w:num w:numId="90">
    <w:abstractNumId w:val="34"/>
  </w:num>
  <w:num w:numId="91">
    <w:abstractNumId w:val="51"/>
  </w:num>
  <w:num w:numId="92">
    <w:abstractNumId w:val="71"/>
  </w:num>
  <w:num w:numId="93">
    <w:abstractNumId w:val="43"/>
  </w:num>
  <w:num w:numId="94">
    <w:abstractNumId w:val="96"/>
  </w:num>
  <w:num w:numId="95">
    <w:abstractNumId w:val="42"/>
  </w:num>
  <w:num w:numId="96">
    <w:abstractNumId w:val="4"/>
  </w:num>
  <w:num w:numId="97">
    <w:abstractNumId w:val="72"/>
  </w:num>
  <w:num w:numId="98">
    <w:abstractNumId w:val="48"/>
  </w:num>
  <w:num w:numId="99">
    <w:abstractNumId w:val="79"/>
  </w:num>
  <w:num w:numId="100">
    <w:abstractNumId w:val="15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untListInner" w:val="2 (Два)"/>
  </w:docVars>
  <w:rsids>
    <w:rsidRoot w:val="00DA0C57"/>
    <w:rsid w:val="000138CB"/>
    <w:rsid w:val="00025EE0"/>
    <w:rsid w:val="000443D2"/>
    <w:rsid w:val="00044F54"/>
    <w:rsid w:val="000F722F"/>
    <w:rsid w:val="00105383"/>
    <w:rsid w:val="0017143D"/>
    <w:rsid w:val="001C3993"/>
    <w:rsid w:val="001C7D24"/>
    <w:rsid w:val="001D04CE"/>
    <w:rsid w:val="001D291A"/>
    <w:rsid w:val="001D7FE8"/>
    <w:rsid w:val="001E5ADA"/>
    <w:rsid w:val="001F711D"/>
    <w:rsid w:val="00226065"/>
    <w:rsid w:val="002305F7"/>
    <w:rsid w:val="00264C84"/>
    <w:rsid w:val="002778D2"/>
    <w:rsid w:val="00320084"/>
    <w:rsid w:val="003321FA"/>
    <w:rsid w:val="003D43EA"/>
    <w:rsid w:val="00425829"/>
    <w:rsid w:val="00427113"/>
    <w:rsid w:val="004530FC"/>
    <w:rsid w:val="00483E18"/>
    <w:rsid w:val="004A160A"/>
    <w:rsid w:val="004E7CAB"/>
    <w:rsid w:val="0055135C"/>
    <w:rsid w:val="0055458B"/>
    <w:rsid w:val="0057403A"/>
    <w:rsid w:val="0059601A"/>
    <w:rsid w:val="005A4D23"/>
    <w:rsid w:val="005F7487"/>
    <w:rsid w:val="00610A62"/>
    <w:rsid w:val="00634F69"/>
    <w:rsid w:val="00635863"/>
    <w:rsid w:val="006416F1"/>
    <w:rsid w:val="00671C97"/>
    <w:rsid w:val="006812F0"/>
    <w:rsid w:val="0068267F"/>
    <w:rsid w:val="006A0202"/>
    <w:rsid w:val="006B7151"/>
    <w:rsid w:val="0070722B"/>
    <w:rsid w:val="00724139"/>
    <w:rsid w:val="00743960"/>
    <w:rsid w:val="007A0E1B"/>
    <w:rsid w:val="007D60EB"/>
    <w:rsid w:val="007E2739"/>
    <w:rsid w:val="00817D73"/>
    <w:rsid w:val="00861B78"/>
    <w:rsid w:val="00861F64"/>
    <w:rsid w:val="008667AB"/>
    <w:rsid w:val="008A55E1"/>
    <w:rsid w:val="008F53F7"/>
    <w:rsid w:val="009053B5"/>
    <w:rsid w:val="00924943"/>
    <w:rsid w:val="00992DBA"/>
    <w:rsid w:val="009F21A6"/>
    <w:rsid w:val="009F516A"/>
    <w:rsid w:val="009F7155"/>
    <w:rsid w:val="00A22FE8"/>
    <w:rsid w:val="00A40DDA"/>
    <w:rsid w:val="00A50CB9"/>
    <w:rsid w:val="00AB6A7A"/>
    <w:rsid w:val="00AE2CE9"/>
    <w:rsid w:val="00AE5FFB"/>
    <w:rsid w:val="00AF1F39"/>
    <w:rsid w:val="00AF56D6"/>
    <w:rsid w:val="00AF611A"/>
    <w:rsid w:val="00BB4AF9"/>
    <w:rsid w:val="00BC1EFC"/>
    <w:rsid w:val="00BC4785"/>
    <w:rsid w:val="00BD6131"/>
    <w:rsid w:val="00C45EFC"/>
    <w:rsid w:val="00C663F7"/>
    <w:rsid w:val="00CA1CFC"/>
    <w:rsid w:val="00CB67F9"/>
    <w:rsid w:val="00CC67D6"/>
    <w:rsid w:val="00CD2461"/>
    <w:rsid w:val="00CD58E1"/>
    <w:rsid w:val="00D3509D"/>
    <w:rsid w:val="00D96B7F"/>
    <w:rsid w:val="00DA0306"/>
    <w:rsid w:val="00DA0C57"/>
    <w:rsid w:val="00DA0DED"/>
    <w:rsid w:val="00DF36DF"/>
    <w:rsid w:val="00E111D0"/>
    <w:rsid w:val="00E15752"/>
    <w:rsid w:val="00E20C80"/>
    <w:rsid w:val="00E21233"/>
    <w:rsid w:val="00E97D64"/>
    <w:rsid w:val="00EB4278"/>
    <w:rsid w:val="00F30059"/>
    <w:rsid w:val="00F52709"/>
    <w:rsid w:val="00F54B0A"/>
    <w:rsid w:val="00F86AF1"/>
    <w:rsid w:val="00FA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qFormat/>
    <w:pPr>
      <w:keepNext/>
      <w:spacing w:line="360" w:lineRule="auto"/>
      <w:ind w:left="1701"/>
      <w:jc w:val="both"/>
      <w:outlineLvl w:val="1"/>
    </w:pPr>
    <w:rPr>
      <w:b/>
      <w:bCs/>
      <w:sz w:val="22"/>
    </w:rPr>
  </w:style>
  <w:style w:type="paragraph" w:styleId="3">
    <w:name w:val="heading 3"/>
    <w:basedOn w:val="a"/>
    <w:next w:val="a"/>
    <w:qFormat/>
    <w:pPr>
      <w:keepNext/>
      <w:spacing w:line="360" w:lineRule="auto"/>
      <w:ind w:left="1620"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</w:style>
  <w:style w:type="character" w:customStyle="1" w:styleId="a4">
    <w:name w:val="номер страницы"/>
    <w:basedOn w:val="a3"/>
  </w:style>
  <w:style w:type="paragraph" w:styleId="a5">
    <w:name w:val="Body Text Indent"/>
    <w:basedOn w:val="a"/>
    <w:pPr>
      <w:ind w:hanging="108"/>
      <w:jc w:val="center"/>
    </w:pPr>
    <w:rPr>
      <w:sz w:val="20"/>
      <w:szCs w:val="16"/>
    </w:rPr>
  </w:style>
  <w:style w:type="character" w:styleId="a6">
    <w:name w:val="footnote reference"/>
    <w:basedOn w:val="a0"/>
    <w:semiHidden/>
    <w:rPr>
      <w:vertAlign w:val="superscript"/>
    </w:rPr>
  </w:style>
  <w:style w:type="paragraph" w:styleId="a7">
    <w:name w:val="header"/>
    <w:basedOn w:val="a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8">
    <w:name w:val="footnote text"/>
    <w:basedOn w:val="a"/>
    <w:semiHidden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9">
    <w:name w:val="текст сноски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aa">
    <w:name w:val="Текст приложения"/>
    <w:basedOn w:val="a"/>
    <w:pPr>
      <w:jc w:val="both"/>
    </w:pPr>
    <w:rPr>
      <w:rFonts w:ascii="Arial" w:hAnsi="Arial"/>
      <w:sz w:val="16"/>
      <w:szCs w:val="20"/>
    </w:rPr>
  </w:style>
  <w:style w:type="table" w:styleId="ab">
    <w:name w:val="Table Grid"/>
    <w:basedOn w:val="a1"/>
    <w:rsid w:val="00861F6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OS\AF\Report\ReportArchList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ReportArchList</Template>
  <TotalTime>271</TotalTime>
  <Pages>30</Pages>
  <Words>3177</Words>
  <Characters>18112</Characters>
  <Application>Microsoft Office Word</Application>
  <DocSecurity>0</DocSecurity>
  <Lines>150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Архивная опись</vt:lpstr>
      <vt:lpstr>Архивная опись</vt:lpstr>
    </vt:vector>
  </TitlesOfParts>
  <Company>EOS</Company>
  <LinksUpToDate>false</LinksUpToDate>
  <CharactersWithSpaces>21247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Архивная опись</dc:title>
  <dc:subject>РосАрхив</dc:subject>
  <dc:creator>Koncelaria</dc:creator>
  <cp:lastModifiedBy>Koncelaria</cp:lastModifiedBy>
  <cp:revision>35</cp:revision>
  <cp:lastPrinted>1900-12-31T20:00:00Z</cp:lastPrinted>
  <dcterms:created xsi:type="dcterms:W3CDTF">2026-05-25T08:21:00Z</dcterms:created>
  <dcterms:modified xsi:type="dcterms:W3CDTF">2026-06-22T12:35:00Z</dcterms:modified>
</cp:coreProperties>
</file>