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073A0D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073A0D">
        <w:rPr>
          <w:rFonts w:ascii="PT Astra Serif" w:hAnsi="PT Astra Serif"/>
          <w:b/>
        </w:rPr>
        <w:t>Архивная опись</w:t>
      </w:r>
    </w:p>
    <w:p w:rsidR="00F54B0A" w:rsidRPr="00073A0D" w:rsidRDefault="008C70C1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073A0D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073A0D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073A0D">
        <w:rPr>
          <w:rFonts w:ascii="PT Astra Serif" w:hAnsi="PT Astra Serif"/>
        </w:rPr>
        <w:t>(название архива)</w:t>
      </w:r>
    </w:p>
    <w:p w:rsidR="00F54B0A" w:rsidRPr="00073A0D" w:rsidRDefault="008C70C1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073A0D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073A0D" w:rsidRDefault="00F54B0A">
      <w:pPr>
        <w:spacing w:line="360" w:lineRule="auto"/>
        <w:jc w:val="center"/>
        <w:rPr>
          <w:rFonts w:ascii="PT Astra Serif" w:hAnsi="PT Astra Serif"/>
        </w:rPr>
      </w:pPr>
      <w:r w:rsidRPr="00073A0D">
        <w:rPr>
          <w:rFonts w:ascii="PT Astra Serif" w:hAnsi="PT Astra Serif"/>
        </w:rPr>
        <w:t>(название фонда)</w:t>
      </w:r>
    </w:p>
    <w:p w:rsidR="00F54B0A" w:rsidRPr="00073A0D" w:rsidRDefault="00F54B0A">
      <w:pPr>
        <w:spacing w:line="360" w:lineRule="auto"/>
        <w:jc w:val="center"/>
        <w:rPr>
          <w:rFonts w:ascii="PT Astra Serif" w:hAnsi="PT Astra Serif"/>
        </w:rPr>
      </w:pPr>
      <w:r w:rsidRPr="00073A0D">
        <w:rPr>
          <w:rFonts w:ascii="PT Astra Serif" w:hAnsi="PT Astra Serif"/>
        </w:rPr>
        <w:t>_______________________________________________________________</w:t>
      </w:r>
    </w:p>
    <w:p w:rsidR="00F54B0A" w:rsidRPr="00073A0D" w:rsidRDefault="00F54B0A">
      <w:pPr>
        <w:spacing w:line="360" w:lineRule="auto"/>
        <w:rPr>
          <w:rFonts w:ascii="PT Astra Serif" w:hAnsi="PT Astra Serif"/>
        </w:rPr>
      </w:pPr>
    </w:p>
    <w:p w:rsidR="00F54B0A" w:rsidRPr="00073A0D" w:rsidRDefault="00F54B0A">
      <w:pPr>
        <w:spacing w:line="360" w:lineRule="auto"/>
        <w:rPr>
          <w:rFonts w:ascii="PT Astra Serif" w:hAnsi="PT Astra Serif"/>
        </w:rPr>
      </w:pPr>
    </w:p>
    <w:p w:rsidR="00F54B0A" w:rsidRPr="00073A0D" w:rsidRDefault="00F54B0A">
      <w:pPr>
        <w:spacing w:line="360" w:lineRule="auto"/>
        <w:rPr>
          <w:rFonts w:ascii="PT Astra Serif" w:hAnsi="PT Astra Serif"/>
        </w:rPr>
      </w:pPr>
    </w:p>
    <w:p w:rsidR="00F54B0A" w:rsidRPr="00073A0D" w:rsidRDefault="00F54B0A">
      <w:pPr>
        <w:spacing w:line="360" w:lineRule="auto"/>
        <w:rPr>
          <w:rFonts w:ascii="PT Astra Serif" w:hAnsi="PT Astra Serif"/>
        </w:rPr>
      </w:pPr>
    </w:p>
    <w:p w:rsidR="00F54B0A" w:rsidRPr="00073A0D" w:rsidRDefault="00F54B0A">
      <w:pPr>
        <w:spacing w:line="360" w:lineRule="auto"/>
        <w:rPr>
          <w:rFonts w:ascii="PT Astra Serif" w:hAnsi="PT Astra Serif"/>
        </w:rPr>
      </w:pPr>
    </w:p>
    <w:p w:rsidR="00F54B0A" w:rsidRPr="00073A0D" w:rsidRDefault="00F54B0A">
      <w:pPr>
        <w:spacing w:line="360" w:lineRule="auto"/>
        <w:rPr>
          <w:rFonts w:ascii="PT Astra Serif" w:hAnsi="PT Astra Serif"/>
        </w:rPr>
      </w:pPr>
    </w:p>
    <w:p w:rsidR="00F54B0A" w:rsidRPr="00073A0D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073A0D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073A0D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073A0D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073A0D" w:rsidRDefault="008C70C1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073A0D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073A0D">
        <w:tc>
          <w:tcPr>
            <w:tcW w:w="2877" w:type="dxa"/>
            <w:gridSpan w:val="3"/>
            <w:vAlign w:val="center"/>
          </w:tcPr>
          <w:p w:rsidR="002778D2" w:rsidRPr="00073A0D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073A0D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073A0D" w:rsidRDefault="008C70C1" w:rsidP="002778D2">
            <w:pPr>
              <w:pStyle w:val="4"/>
              <w:rPr>
                <w:rFonts w:ascii="PT Astra Serif" w:hAnsi="PT Astra Serif"/>
              </w:rPr>
            </w:pPr>
            <w:r w:rsidRPr="00073A0D">
              <w:rPr>
                <w:rFonts w:ascii="PT Astra Serif" w:hAnsi="PT Astra Serif"/>
              </w:rPr>
              <w:t>27</w:t>
            </w:r>
          </w:p>
        </w:tc>
      </w:tr>
    </w:tbl>
    <w:p w:rsidR="00F54B0A" w:rsidRPr="00073A0D" w:rsidRDefault="008C70C1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073A0D">
        <w:rPr>
          <w:rFonts w:ascii="PT Astra Serif" w:hAnsi="PT Astra Serif"/>
          <w:b/>
          <w:bCs/>
        </w:rPr>
        <w:t>Персональных и личных дел по приёму в партию и по учёту кадров</w:t>
      </w:r>
    </w:p>
    <w:p w:rsidR="00F54B0A" w:rsidRPr="00073A0D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073A0D">
        <w:rPr>
          <w:rFonts w:ascii="PT Astra Serif" w:hAnsi="PT Astra Serif"/>
        </w:rPr>
        <w:t>(название описи)</w:t>
      </w:r>
    </w:p>
    <w:p w:rsidR="00F54B0A" w:rsidRPr="00073A0D" w:rsidRDefault="008C70C1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073A0D">
        <w:rPr>
          <w:rFonts w:ascii="PT Astra Serif" w:hAnsi="PT Astra Serif"/>
        </w:rPr>
        <w:t>1919-1935</w:t>
      </w:r>
    </w:p>
    <w:p w:rsidR="00F54B0A" w:rsidRPr="00073A0D" w:rsidRDefault="00F54B0A">
      <w:pPr>
        <w:spacing w:line="360" w:lineRule="auto"/>
        <w:jc w:val="center"/>
        <w:rPr>
          <w:rFonts w:ascii="PT Astra Serif" w:hAnsi="PT Astra Serif"/>
        </w:rPr>
      </w:pPr>
      <w:r w:rsidRPr="00073A0D">
        <w:rPr>
          <w:rFonts w:ascii="PT Astra Serif" w:hAnsi="PT Astra Serif"/>
        </w:rPr>
        <w:t>(крайние даты документов описи)</w:t>
      </w:r>
    </w:p>
    <w:p w:rsidR="00F54B0A" w:rsidRPr="00073A0D" w:rsidRDefault="00F54B0A">
      <w:pPr>
        <w:spacing w:line="360" w:lineRule="auto"/>
        <w:rPr>
          <w:rFonts w:ascii="PT Astra Serif" w:hAnsi="PT Astra Serif"/>
        </w:rPr>
      </w:pPr>
    </w:p>
    <w:p w:rsidR="00F54B0A" w:rsidRPr="00073A0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73A0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73A0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73A0D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073A0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073A0D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073A0D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073A0D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073A0D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073A0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73A0D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073A0D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073A0D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073A0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73A0D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073A0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73A0D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073A0D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073A0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№</w:t>
            </w:r>
            <w:r w:rsidRPr="00073A0D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73A0D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73A0D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73A0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73A0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73A0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073A0D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073A0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73A0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73A0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73A0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73A0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73A0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073A0D" w:rsidRDefault="00F54B0A" w:rsidP="00786360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73A0D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Хабибулин Абдул Ахметович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73A0D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073A0D" w:rsidRDefault="00E927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№277</w:t>
            </w: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Хабибулин Сабит Сулиманович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</w:t>
            </w:r>
            <w:r w:rsidRPr="00073A0D">
              <w:rPr>
                <w:rFonts w:ascii="PT Astra Serif" w:hAnsi="PT Astra Serif"/>
                <w:sz w:val="24"/>
                <w:szCs w:val="24"/>
              </w:rPr>
              <w:lastRenderedPageBreak/>
              <w:t>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Хадарин Петр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Хаджи-Муратов Хасян Невретович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Хадиков Куцыка Додеевич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Хазанович Семен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Хазин Иван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Хазинкин Гаврил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Хазов Александр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Хазов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Хазов Осип Евдокимович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Хайкин Абрам Аронович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Хайкин Лев Маркович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Хайлов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Хайров Касим Ильясович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Хайров Сандбагдан Исмаилович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Хайров Сергей Юсупович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Хайт Александр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Хакки Александр Бернатович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Халгаев Мацак Халгаевич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Халов Михаил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Халов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Халло Дина Афанасьевна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Халуев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E9272B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Халтурина Антонина Павловна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Халькин Иван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Халявин Максим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Халявкин Эмке Халявкинович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Халяпин Данил Дементьевич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73A0D">
              <w:rPr>
                <w:rFonts w:ascii="PT Astra Serif" w:hAnsi="PT Astra Serif"/>
                <w:sz w:val="24"/>
                <w:szCs w:val="24"/>
              </w:rPr>
              <w:lastRenderedPageBreak/>
              <w:t>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Хамитов Насабула Башаевич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Хамзин Люпман Гильманович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Хамитов Герасим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Ханакин Василий Миронович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Ханбиков Абдул-Шакир Мингаметдинович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Хандриков Борис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Хандрос Лазарь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Ханин Абрам Моисеевич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Ханин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Ханин Калман Беркович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41E06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Ханин Константин Кириллович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Ханыгин Николай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Хапров Насибулла Бядретдинович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</w:t>
            </w:r>
            <w:r w:rsidRPr="00073A0D">
              <w:rPr>
                <w:rFonts w:ascii="PT Astra Serif" w:hAnsi="PT Astra Serif"/>
                <w:sz w:val="24"/>
                <w:szCs w:val="24"/>
              </w:rPr>
              <w:lastRenderedPageBreak/>
              <w:t>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Хапров Петр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Хапрова Мария Степановна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Харитонов Моисей Маркович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00499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4990">
              <w:rPr>
                <w:rFonts w:ascii="PT Astra Serif" w:hAnsi="PT Astra Serif"/>
                <w:sz w:val="24"/>
                <w:szCs w:val="24"/>
              </w:rPr>
              <w:t>Вязка №278</w:t>
            </w: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Харинов Овше Шурганович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Харитонов Александр Евгеньевич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Харитонов Андрей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Харитонов Василий Терентьевич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Харитонов Григорий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Харитонов Дмитрий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Харитонов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Харитонов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Харитонов Иосиф Анисимович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Харитонов Михаил Родионович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01.01.1924-31.12.</w:t>
            </w:r>
            <w:r w:rsidRPr="00073A0D">
              <w:rPr>
                <w:rFonts w:ascii="PT Astra Serif" w:hAnsi="PT Astra Serif"/>
                <w:sz w:val="24"/>
                <w:szCs w:val="24"/>
              </w:rPr>
              <w:lastRenderedPageBreak/>
              <w:t>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Харитонова Раиса Борисовна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Харламов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Харламов Александр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Харламов Федор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Харлов Василий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Харлатов Александр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Хармац Файвет Львович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Харольский Георгий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Харченко Захар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Харчевников Николай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Харченко Николай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Харьков Анисим Тихонович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Харьков Василий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Харьков Федор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Харюков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Хасаншин Исмагил Мордоич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Хасина Сарра Марковна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Хаустов Михаил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Хаустов Павел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Хахалев Василий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Хаюстов Константин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Хватов Лаврентий Зотович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Хвалов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Хвастунов Петр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Хвастунов Семен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Хвесин Абрам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Хвесин Георгий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73A0D">
              <w:rPr>
                <w:rFonts w:ascii="PT Astra Serif" w:hAnsi="PT Astra Serif"/>
                <w:sz w:val="24"/>
                <w:szCs w:val="24"/>
              </w:rPr>
              <w:lastRenderedPageBreak/>
              <w:t>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Хвесин Ефим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5007A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07AA">
              <w:rPr>
                <w:rFonts w:ascii="PT Astra Serif" w:hAnsi="PT Astra Serif"/>
                <w:sz w:val="24"/>
                <w:szCs w:val="24"/>
              </w:rPr>
              <w:t>Вязка №27</w:t>
            </w: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Хворов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Хворостухин Василий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Хворостухин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Хворостухин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Хворостухина Татьяна Ефимовна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Хвостов Павел Климентьевич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Хейфец Павел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Хессин Георгий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Хижняков Федор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Химич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Хисяметдинов Мухарян Хусаденович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Хисяметдинов Хосяк Коганович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</w:t>
            </w:r>
            <w:r w:rsidRPr="00073A0D">
              <w:rPr>
                <w:rFonts w:ascii="PT Astra Serif" w:hAnsi="PT Astra Serif"/>
                <w:sz w:val="24"/>
                <w:szCs w:val="24"/>
              </w:rPr>
              <w:lastRenderedPageBreak/>
              <w:t>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Хитров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Хламов Петр Аникеевич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Хлебников Федор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Хлебнов Виктор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Хлебнов Федор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Хлебников Парамон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Хлестов Василий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Хлестов Н.Е.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Хлоплянкин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Хлутчин Константин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Хлутчин Петр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Хлынов Василий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Хлюснев Петр Иларионович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</w:t>
            </w:r>
            <w:r w:rsidRPr="00073A0D">
              <w:rPr>
                <w:rFonts w:ascii="PT Astra Serif" w:hAnsi="PT Astra Serif"/>
                <w:sz w:val="24"/>
                <w:szCs w:val="24"/>
              </w:rPr>
              <w:lastRenderedPageBreak/>
              <w:t>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Хлюстов Андрей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Хмелев Федор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Хмелевский Николай Миронович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Хмельницкий Александр Ионикеевич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Хмыров Герасим Прохорович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Хмыров Дмитрий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Хмыров Яков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Хованов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Хованов Яков Денисович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Хованский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Ховрин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Ховрин И.В.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Ховрин Иван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Хавричев Семен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Ховрина Мария Павловна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Ходко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Ходыкин Степан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Ходырев Яков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Хадерер Иван Карлович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Худяков Василий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Холин В.М.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A43CF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3CFC">
              <w:rPr>
                <w:rFonts w:ascii="PT Astra Serif" w:hAnsi="PT Astra Serif"/>
                <w:sz w:val="24"/>
                <w:szCs w:val="24"/>
              </w:rPr>
              <w:t>Вязка №2</w:t>
            </w:r>
            <w:r>
              <w:rPr>
                <w:rFonts w:ascii="PT Astra Serif" w:hAnsi="PT Astra Serif"/>
                <w:sz w:val="24"/>
                <w:szCs w:val="24"/>
              </w:rPr>
              <w:t>80</w:t>
            </w: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Холин Григорий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Холина Анна Епидифоровна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Холина Дарья Антоновна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Холичев Алексей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Холодилина Мария Федоровна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Холодков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73A0D">
              <w:rPr>
                <w:rFonts w:ascii="PT Astra Serif" w:hAnsi="PT Astra Serif"/>
                <w:sz w:val="24"/>
                <w:szCs w:val="24"/>
              </w:rPr>
              <w:lastRenderedPageBreak/>
              <w:t>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Холодов Алексей Харитонович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Холодов Николай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Холопов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Холопов Ермолай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Холопов Сергей Емельянович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Холопова Анна Алексеевна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Холостов Николай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Хомутецкин Константин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Хомич Александр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Хонин Игнатий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Хонин Яков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Хопров Петр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Хордин Федор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01.01.1921-</w:t>
            </w:r>
            <w:r w:rsidRPr="00073A0D">
              <w:rPr>
                <w:rFonts w:ascii="PT Astra Serif" w:hAnsi="PT Astra Serif"/>
                <w:sz w:val="24"/>
                <w:szCs w:val="24"/>
              </w:rPr>
              <w:lastRenderedPageBreak/>
              <w:t>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Хорев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Хорешко Осип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Хорин Дмитрий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Хорин Константин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Хоритонов Илларион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Хоркин Анатолий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Хорошев И.П.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Хорошилов Андрей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Хорошунов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Хорошутов Николай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Хорольский Семен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Хорольская Антонина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Хорунжий Петр Борисович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073A0D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Хорьков Петр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Хорьков Федор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Хорюков А.М.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Хорюков Василий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Хосянов Сабиржан Джалялятдинович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01.01.1924-31.121924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Хохлов Александр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D73E0C" w:rsidP="00D73E0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3E0C">
              <w:rPr>
                <w:rFonts w:ascii="PT Astra Serif" w:hAnsi="PT Astra Serif"/>
                <w:sz w:val="24"/>
                <w:szCs w:val="24"/>
              </w:rPr>
              <w:t>Вязка №2</w:t>
            </w:r>
            <w:r>
              <w:rPr>
                <w:rFonts w:ascii="PT Astra Serif" w:hAnsi="PT Astra Serif"/>
                <w:sz w:val="24"/>
                <w:szCs w:val="24"/>
              </w:rPr>
              <w:t>81</w:t>
            </w: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Хохлов Иван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Хохлов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Хохлов Иосиф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Хохлов Павел Кондратьевич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Хохлов Павел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Хохлов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Хохлов Семен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Хохлов Семен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 xml:space="preserve">Хохлов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Хохряков Александр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Хохулин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Хохулин Никифор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Хохулин Сергей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Храбров Яков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Храмов Дмитрий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Храмов Дмитрий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Храмов Иван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Храмов Николай Архипович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Храмов Н.И.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Храмов Павел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Храмов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73A0D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Храмков Семен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Храмов Степан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Храмов Федор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 xml:space="preserve">Храмов Антонина Ивановна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Храмцов Николай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Храпов Михаил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Хренов Петр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Хрисанов Василий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Хриспенс Самуил Адамович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Христофоров Александр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Христофоров Николай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Христофоров Сергей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Христофоров Федор Терентьевич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</w:t>
            </w:r>
            <w:r w:rsidRPr="00073A0D">
              <w:rPr>
                <w:rFonts w:ascii="PT Astra Serif" w:hAnsi="PT Astra Serif"/>
                <w:sz w:val="24"/>
                <w:szCs w:val="24"/>
              </w:rPr>
              <w:lastRenderedPageBreak/>
              <w:t>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Хропов Сергей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Хрулев Кирилл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Хрусталев Абрам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Хрусталев Александр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 xml:space="preserve">Хрусталев Александр Павлович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Хрусталев Григорий Ермолаевич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D73E0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3E0C">
              <w:rPr>
                <w:rFonts w:ascii="PT Astra Serif" w:hAnsi="PT Astra Serif"/>
                <w:sz w:val="24"/>
                <w:szCs w:val="24"/>
              </w:rPr>
              <w:t>Вязка №2</w:t>
            </w:r>
            <w:r>
              <w:rPr>
                <w:rFonts w:ascii="PT Astra Serif" w:hAnsi="PT Astra Serif"/>
                <w:sz w:val="24"/>
                <w:szCs w:val="24"/>
              </w:rPr>
              <w:t>82</w:t>
            </w: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Хрусталев Григорий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Хрусталев Иван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Хрусталев Николай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Хрусталев Петр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Хрусталева Анна Михайловна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Хрусталева Прасковья Леонтьевна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Хрусталева Софья Матвеевна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</w:t>
            </w:r>
            <w:r w:rsidRPr="00073A0D">
              <w:rPr>
                <w:rFonts w:ascii="PT Astra Serif" w:hAnsi="PT Astra Serif"/>
                <w:sz w:val="24"/>
                <w:szCs w:val="24"/>
              </w:rPr>
              <w:lastRenderedPageBreak/>
              <w:t>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Хряпов Николай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Хрящев Аркадий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Хуббеев Шакир Абдрахманович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Хуббеев Шакир Абдрахманович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Хуббеев Шаряф Насреддинович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Хубеев Шаряф Насреддинович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Худаков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Худзик Бронислав Мартынович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Худомясов Андрей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Худомясов Михаил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Худошин Владимир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Худошин Дмитрий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Худошина Пелагея Кондратьевна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Худошников Петр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Худякова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Худяков Алексей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Худяков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Худяков Григорий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Худяков Илья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Худяков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Худяков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Хурлынов Цагада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Хуртин Василий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Хуртин Михаил Никонорович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Хуртов Василий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Хуртов Николай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Хутарнов Петр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73A0D">
              <w:rPr>
                <w:rFonts w:ascii="PT Astra Serif" w:hAnsi="PT Astra Serif"/>
                <w:sz w:val="24"/>
                <w:szCs w:val="24"/>
              </w:rPr>
              <w:lastRenderedPageBreak/>
              <w:t>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523A40" w:rsidP="00703E5A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Хусяинов Могсум Харесович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Хутев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Хутин Петр Лазаревич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Хутковский Игнатий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Хухлаев Григорий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C70C1" w:rsidRPr="00073A0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70C1" w:rsidRPr="00073A0D" w:rsidRDefault="008C70C1" w:rsidP="00703E5A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Хухров Семен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0C1" w:rsidRPr="00073A0D" w:rsidRDefault="008C70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073A0D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073A0D">
        <w:tc>
          <w:tcPr>
            <w:tcW w:w="1805" w:type="dxa"/>
            <w:gridSpan w:val="2"/>
            <w:vAlign w:val="center"/>
          </w:tcPr>
          <w:p w:rsidR="00A50CB9" w:rsidRPr="00073A0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073A0D" w:rsidRDefault="008C70C1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73A0D">
              <w:rPr>
                <w:rFonts w:ascii="PT Astra Serif" w:hAnsi="PT Astra Serif"/>
                <w:sz w:val="24"/>
                <w:szCs w:val="24"/>
                <w:lang w:val="en-US"/>
              </w:rPr>
              <w:t>247 (Двести сорок семь)</w:t>
            </w:r>
          </w:p>
        </w:tc>
        <w:tc>
          <w:tcPr>
            <w:tcW w:w="1340" w:type="dxa"/>
            <w:vAlign w:val="center"/>
          </w:tcPr>
          <w:p w:rsidR="00A50CB9" w:rsidRPr="00073A0D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073A0D">
        <w:tc>
          <w:tcPr>
            <w:tcW w:w="1908" w:type="dxa"/>
            <w:gridSpan w:val="3"/>
            <w:vAlign w:val="center"/>
          </w:tcPr>
          <w:p w:rsidR="00A50CB9" w:rsidRPr="00073A0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073A0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073A0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073A0D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073A0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073A0D" w:rsidRDefault="008C70C1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73A0D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073A0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73A0D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073A0D" w:rsidRDefault="008C70C1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73A0D">
              <w:rPr>
                <w:rFonts w:ascii="PT Astra Serif" w:hAnsi="PT Astra Serif"/>
                <w:sz w:val="24"/>
                <w:szCs w:val="24"/>
                <w:lang w:val="en-US"/>
              </w:rPr>
              <w:t>330</w:t>
            </w:r>
          </w:p>
        </w:tc>
      </w:tr>
    </w:tbl>
    <w:p w:rsidR="00A50CB9" w:rsidRPr="00073A0D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073A0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A91E51" w:rsidRPr="00A91E51" w:rsidRDefault="00A91E51" w:rsidP="00A91E51">
      <w:pPr>
        <w:rPr>
          <w:rFonts w:ascii="PT Astra Serif" w:hAnsi="PT Astra Serif"/>
        </w:rPr>
      </w:pPr>
      <w:r w:rsidRPr="00A91E51">
        <w:rPr>
          <w:rFonts w:ascii="PT Astra Serif" w:hAnsi="PT Astra Serif"/>
        </w:rPr>
        <w:t xml:space="preserve">в том числе: </w:t>
      </w:r>
    </w:p>
    <w:p w:rsidR="00A91E51" w:rsidRPr="00A91E51" w:rsidRDefault="00A91E51" w:rsidP="00A91E51">
      <w:pPr>
        <w:rPr>
          <w:rFonts w:ascii="PT Astra Serif" w:hAnsi="PT Astra Serif"/>
        </w:rPr>
      </w:pPr>
      <w:r w:rsidRPr="00A91E51">
        <w:rPr>
          <w:rFonts w:ascii="PT Astra Serif" w:hAnsi="PT Astra Serif"/>
        </w:rPr>
        <w:t>л</w:t>
      </w:r>
      <w:r w:rsidR="00BB7BF5">
        <w:rPr>
          <w:rFonts w:ascii="PT Astra Serif" w:hAnsi="PT Astra Serif"/>
        </w:rPr>
        <w:t>итерные, №№: 325а</w:t>
      </w:r>
      <w:r w:rsidRPr="00A91E51">
        <w:rPr>
          <w:rFonts w:ascii="PT Astra Serif" w:hAnsi="PT Astra Serif"/>
        </w:rPr>
        <w:t>;</w:t>
      </w:r>
    </w:p>
    <w:p w:rsidR="00A91E51" w:rsidRPr="00A91E51" w:rsidRDefault="00A91E51" w:rsidP="00A91E51">
      <w:pPr>
        <w:rPr>
          <w:rFonts w:ascii="PT Astra Serif" w:hAnsi="PT Astra Serif"/>
        </w:rPr>
      </w:pPr>
      <w:r w:rsidRPr="00A91E51">
        <w:rPr>
          <w:rFonts w:ascii="PT Astra Serif" w:hAnsi="PT Astra Serif"/>
        </w:rPr>
        <w:t xml:space="preserve">механически пропущенные: </w:t>
      </w:r>
      <w:r w:rsidR="00BB7BF5">
        <w:rPr>
          <w:rFonts w:ascii="PT Astra Serif" w:hAnsi="PT Astra Serif"/>
        </w:rPr>
        <w:t>113</w:t>
      </w:r>
      <w:r w:rsidR="00BB7BF5">
        <w:rPr>
          <w:rFonts w:ascii="PT Astra Serif" w:hAnsi="PT Astra Serif"/>
          <w:lang w:val="en-US"/>
        </w:rPr>
        <w:t>, 159</w:t>
      </w:r>
      <w:r w:rsidRPr="00A91E51">
        <w:rPr>
          <w:rFonts w:ascii="PT Astra Serif" w:hAnsi="PT Astra Serif"/>
        </w:rPr>
        <w:t>;</w:t>
      </w:r>
    </w:p>
    <w:p w:rsidR="00F54B0A" w:rsidRPr="00073A0D" w:rsidRDefault="00A91E51" w:rsidP="00A91E51">
      <w:pPr>
        <w:rPr>
          <w:rFonts w:ascii="PT Astra Serif" w:hAnsi="PT Astra Serif"/>
        </w:rPr>
      </w:pPr>
      <w:r w:rsidRPr="00A91E51">
        <w:rPr>
          <w:rFonts w:ascii="PT Astra Serif" w:hAnsi="PT Astra Serif"/>
        </w:rPr>
        <w:t>выбыло дел, №№:</w:t>
      </w:r>
      <w:r w:rsidR="00376E1D">
        <w:rPr>
          <w:rFonts w:ascii="PT Astra Serif" w:hAnsi="PT Astra Serif"/>
          <w:lang w:val="en-US"/>
        </w:rPr>
        <w:t xml:space="preserve"> </w:t>
      </w:r>
      <w:bookmarkStart w:id="4" w:name="_GoBack"/>
      <w:r w:rsidR="00376E1D">
        <w:rPr>
          <w:rFonts w:ascii="PT Astra Serif" w:hAnsi="PT Astra Serif"/>
          <w:lang w:val="en-US"/>
        </w:rPr>
        <w:t xml:space="preserve">2, 4, 5, 6, 17, 19, 20, 33, 35, </w:t>
      </w:r>
      <w:r w:rsidR="00376E1D">
        <w:rPr>
          <w:rFonts w:ascii="PT Astra Serif" w:hAnsi="PT Astra Serif"/>
          <w:lang w:val="en-US"/>
        </w:rPr>
        <w:t xml:space="preserve">41, </w:t>
      </w:r>
      <w:r w:rsidR="00376E1D">
        <w:rPr>
          <w:rFonts w:ascii="PT Astra Serif" w:hAnsi="PT Astra Serif"/>
          <w:lang w:val="en-US"/>
        </w:rPr>
        <w:t xml:space="preserve">47, 49, 53, 57, 60, 61, 62, 64, 66, 68, 74, 77, 79, 80, 81, 84, 93, 96, </w:t>
      </w:r>
      <w:r w:rsidR="00981607">
        <w:rPr>
          <w:rFonts w:ascii="PT Astra Serif" w:hAnsi="PT Astra Serif"/>
          <w:lang w:val="en-US"/>
        </w:rPr>
        <w:t>98, 102, 105, 116, 123, 126,</w:t>
      </w:r>
      <w:r w:rsidR="00376E1D">
        <w:rPr>
          <w:rFonts w:ascii="PT Astra Serif" w:hAnsi="PT Astra Serif"/>
          <w:lang w:val="en-US"/>
        </w:rPr>
        <w:t xml:space="preserve"> 128,</w:t>
      </w:r>
      <w:r w:rsidR="00981607">
        <w:rPr>
          <w:rFonts w:ascii="PT Astra Serif" w:hAnsi="PT Astra Serif"/>
          <w:lang w:val="en-US"/>
        </w:rPr>
        <w:t xml:space="preserve"> 133, 134, 135, 142, 145, 149, 150, 153, 162, 170, 176, 177, 184, 188, 189, 195, 198, 199, 204, 205, </w:t>
      </w:r>
      <w:r w:rsidR="00FA518A">
        <w:rPr>
          <w:rFonts w:ascii="PT Astra Serif" w:hAnsi="PT Astra Serif"/>
          <w:lang w:val="en-US"/>
        </w:rPr>
        <w:t xml:space="preserve">207, 208, </w:t>
      </w:r>
      <w:r w:rsidR="00376E1D">
        <w:rPr>
          <w:rFonts w:ascii="PT Astra Serif" w:hAnsi="PT Astra Serif"/>
          <w:lang w:val="en-US"/>
        </w:rPr>
        <w:t>214</w:t>
      </w:r>
      <w:r w:rsidR="00FA518A">
        <w:rPr>
          <w:rFonts w:ascii="PT Astra Serif" w:hAnsi="PT Astra Serif"/>
          <w:lang w:val="en-US"/>
        </w:rPr>
        <w:t xml:space="preserve">, </w:t>
      </w:r>
      <w:r w:rsidR="00FA518A">
        <w:rPr>
          <w:rFonts w:ascii="PT Astra Serif" w:hAnsi="PT Astra Serif"/>
          <w:lang w:val="en-US"/>
        </w:rPr>
        <w:t>217,</w:t>
      </w:r>
      <w:r w:rsidR="00FA518A">
        <w:rPr>
          <w:rFonts w:ascii="PT Astra Serif" w:hAnsi="PT Astra Serif"/>
          <w:lang w:val="en-US"/>
        </w:rPr>
        <w:t xml:space="preserve"> 218, 222, 230, 231, 232, 233, 235, 236, 251, 259, 262, 267, 269, 281, 285, 293, 298, 301, 304, 316, 321, 323, 325</w:t>
      </w:r>
      <w:r w:rsidRPr="00A91E51">
        <w:rPr>
          <w:rFonts w:ascii="PT Astra Serif" w:hAnsi="PT Astra Serif"/>
        </w:rPr>
        <w:t>.</w:t>
      </w:r>
      <w:bookmarkEnd w:id="4"/>
    </w:p>
    <w:sectPr w:rsidR="00F54B0A" w:rsidRPr="00073A0D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E5A" w:rsidRDefault="00703E5A">
      <w:r>
        <w:separator/>
      </w:r>
    </w:p>
  </w:endnote>
  <w:endnote w:type="continuationSeparator" w:id="0">
    <w:p w:rsidR="00703E5A" w:rsidRDefault="00703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E5A" w:rsidRDefault="00703E5A">
      <w:r>
        <w:separator/>
      </w:r>
    </w:p>
  </w:footnote>
  <w:footnote w:type="continuationSeparator" w:id="0">
    <w:p w:rsidR="00703E5A" w:rsidRDefault="00703E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9C8" w:rsidRDefault="00B949C8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A518A">
      <w:rPr>
        <w:noProof/>
      </w:rPr>
      <w:t>20</w:t>
    </w:r>
    <w:r>
      <w:fldChar w:fldCharType="end"/>
    </w:r>
  </w:p>
  <w:p w:rsidR="00B949C8" w:rsidRDefault="00B949C8">
    <w:pPr>
      <w:pStyle w:val="a8"/>
      <w:framePr w:wrap="auto" w:vAnchor="text" w:hAnchor="margin" w:xAlign="right" w:y="1"/>
    </w:pPr>
  </w:p>
  <w:p w:rsidR="00B949C8" w:rsidRDefault="00B949C8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4D15"/>
    <w:multiLevelType w:val="hybridMultilevel"/>
    <w:tmpl w:val="AAFE3F50"/>
    <w:lvl w:ilvl="0" w:tplc="B3A8DAD6">
      <w:start w:val="3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55FAD"/>
    <w:multiLevelType w:val="hybridMultilevel"/>
    <w:tmpl w:val="84263706"/>
    <w:lvl w:ilvl="0" w:tplc="18C20D34">
      <w:start w:val="2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565DB5"/>
    <w:multiLevelType w:val="hybridMultilevel"/>
    <w:tmpl w:val="746CAC62"/>
    <w:lvl w:ilvl="0" w:tplc="6136AF70">
      <w:start w:val="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E32786"/>
    <w:multiLevelType w:val="hybridMultilevel"/>
    <w:tmpl w:val="FBD26242"/>
    <w:lvl w:ilvl="0" w:tplc="C6CE6FAE">
      <w:start w:val="2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E8321F"/>
    <w:multiLevelType w:val="hybridMultilevel"/>
    <w:tmpl w:val="CB04DC2C"/>
    <w:lvl w:ilvl="0" w:tplc="CC3495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8C6D5B"/>
    <w:multiLevelType w:val="hybridMultilevel"/>
    <w:tmpl w:val="F48415A2"/>
    <w:lvl w:ilvl="0" w:tplc="35BA79C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F670B8"/>
    <w:multiLevelType w:val="hybridMultilevel"/>
    <w:tmpl w:val="0CE27FBC"/>
    <w:lvl w:ilvl="0" w:tplc="9A3A0B40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5B244F"/>
    <w:multiLevelType w:val="hybridMultilevel"/>
    <w:tmpl w:val="21E81640"/>
    <w:lvl w:ilvl="0" w:tplc="BD4245A4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7F7B1F"/>
    <w:multiLevelType w:val="hybridMultilevel"/>
    <w:tmpl w:val="72246572"/>
    <w:lvl w:ilvl="0" w:tplc="F00469B8">
      <w:start w:val="2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BE5D78"/>
    <w:multiLevelType w:val="hybridMultilevel"/>
    <w:tmpl w:val="4078CD82"/>
    <w:lvl w:ilvl="0" w:tplc="8EC8F57C">
      <w:start w:val="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ED74B4"/>
    <w:multiLevelType w:val="hybridMultilevel"/>
    <w:tmpl w:val="FD6EEB0E"/>
    <w:lvl w:ilvl="0" w:tplc="D382AA6A">
      <w:start w:val="1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D10702"/>
    <w:multiLevelType w:val="hybridMultilevel"/>
    <w:tmpl w:val="14AEDF3C"/>
    <w:lvl w:ilvl="0" w:tplc="296A3A12">
      <w:start w:val="2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3D31ED"/>
    <w:multiLevelType w:val="hybridMultilevel"/>
    <w:tmpl w:val="2222F0B4"/>
    <w:lvl w:ilvl="0" w:tplc="89F891D6">
      <w:start w:val="1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96020C"/>
    <w:multiLevelType w:val="hybridMultilevel"/>
    <w:tmpl w:val="7CDC670A"/>
    <w:lvl w:ilvl="0" w:tplc="F50C6278">
      <w:start w:val="10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C340F8"/>
    <w:multiLevelType w:val="hybridMultilevel"/>
    <w:tmpl w:val="6B88AEC8"/>
    <w:lvl w:ilvl="0" w:tplc="A1002948">
      <w:start w:val="2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D26261"/>
    <w:multiLevelType w:val="hybridMultilevel"/>
    <w:tmpl w:val="D7AC78E0"/>
    <w:lvl w:ilvl="0" w:tplc="D6A63672">
      <w:start w:val="2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405EBF"/>
    <w:multiLevelType w:val="hybridMultilevel"/>
    <w:tmpl w:val="319CB2A0"/>
    <w:lvl w:ilvl="0" w:tplc="6D7808D6">
      <w:start w:val="2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472B74"/>
    <w:multiLevelType w:val="hybridMultilevel"/>
    <w:tmpl w:val="8FA4EA88"/>
    <w:lvl w:ilvl="0" w:tplc="35929A62">
      <w:start w:val="1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AF2A23"/>
    <w:multiLevelType w:val="hybridMultilevel"/>
    <w:tmpl w:val="6E786202"/>
    <w:lvl w:ilvl="0" w:tplc="E608821E">
      <w:start w:val="1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1E24AE"/>
    <w:multiLevelType w:val="hybridMultilevel"/>
    <w:tmpl w:val="CFD82AE8"/>
    <w:lvl w:ilvl="0" w:tplc="1618FA6A">
      <w:start w:val="2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67464DD"/>
    <w:multiLevelType w:val="hybridMultilevel"/>
    <w:tmpl w:val="7B3C2224"/>
    <w:lvl w:ilvl="0" w:tplc="501E11FC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F63E8C"/>
    <w:multiLevelType w:val="hybridMultilevel"/>
    <w:tmpl w:val="8A929642"/>
    <w:lvl w:ilvl="0" w:tplc="4A1EE4E2">
      <w:start w:val="2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A164F62"/>
    <w:multiLevelType w:val="hybridMultilevel"/>
    <w:tmpl w:val="6324FC44"/>
    <w:lvl w:ilvl="0" w:tplc="07269C30">
      <w:start w:val="2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AFC35BA"/>
    <w:multiLevelType w:val="hybridMultilevel"/>
    <w:tmpl w:val="D95A0DD4"/>
    <w:lvl w:ilvl="0" w:tplc="31E21B3C">
      <w:start w:val="1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8577EE"/>
    <w:multiLevelType w:val="hybridMultilevel"/>
    <w:tmpl w:val="5C8A9760"/>
    <w:lvl w:ilvl="0" w:tplc="FBB8490A">
      <w:start w:val="3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3BF7208"/>
    <w:multiLevelType w:val="hybridMultilevel"/>
    <w:tmpl w:val="B56096DA"/>
    <w:lvl w:ilvl="0" w:tplc="F4808E52">
      <w:start w:val="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B07EBD"/>
    <w:multiLevelType w:val="hybridMultilevel"/>
    <w:tmpl w:val="CFAEE5FC"/>
    <w:lvl w:ilvl="0" w:tplc="21CE3ED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5094B10"/>
    <w:multiLevelType w:val="hybridMultilevel"/>
    <w:tmpl w:val="ACBAD1C4"/>
    <w:lvl w:ilvl="0" w:tplc="D3002AC6">
      <w:start w:val="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5106553"/>
    <w:multiLevelType w:val="hybridMultilevel"/>
    <w:tmpl w:val="C27A4DA8"/>
    <w:lvl w:ilvl="0" w:tplc="12F0D9C2">
      <w:start w:val="18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581619C"/>
    <w:multiLevelType w:val="hybridMultilevel"/>
    <w:tmpl w:val="B7DADA98"/>
    <w:lvl w:ilvl="0" w:tplc="B4941C92">
      <w:start w:val="1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72B1F75"/>
    <w:multiLevelType w:val="hybridMultilevel"/>
    <w:tmpl w:val="07D6E2AA"/>
    <w:lvl w:ilvl="0" w:tplc="0E00751E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74E7BE8"/>
    <w:multiLevelType w:val="hybridMultilevel"/>
    <w:tmpl w:val="6CA201FE"/>
    <w:lvl w:ilvl="0" w:tplc="4C060E3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8781BC8"/>
    <w:multiLevelType w:val="hybridMultilevel"/>
    <w:tmpl w:val="0F4EA24A"/>
    <w:lvl w:ilvl="0" w:tplc="F14C78A2">
      <w:start w:val="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9911D7F"/>
    <w:multiLevelType w:val="hybridMultilevel"/>
    <w:tmpl w:val="B522820A"/>
    <w:lvl w:ilvl="0" w:tplc="C64A8FAE">
      <w:start w:val="1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E586B75"/>
    <w:multiLevelType w:val="hybridMultilevel"/>
    <w:tmpl w:val="4808D55C"/>
    <w:lvl w:ilvl="0" w:tplc="7250F90A">
      <w:start w:val="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F30533E"/>
    <w:multiLevelType w:val="hybridMultilevel"/>
    <w:tmpl w:val="62A27AA6"/>
    <w:lvl w:ilvl="0" w:tplc="51769562">
      <w:start w:val="17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10F0B54"/>
    <w:multiLevelType w:val="hybridMultilevel"/>
    <w:tmpl w:val="95648FA6"/>
    <w:lvl w:ilvl="0" w:tplc="18F6E9F8">
      <w:start w:val="8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2627698"/>
    <w:multiLevelType w:val="hybridMultilevel"/>
    <w:tmpl w:val="D1C2B6E2"/>
    <w:lvl w:ilvl="0" w:tplc="1F1CD1D6">
      <w:start w:val="2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3026218"/>
    <w:multiLevelType w:val="hybridMultilevel"/>
    <w:tmpl w:val="FB9E970C"/>
    <w:lvl w:ilvl="0" w:tplc="AD9CBCEE">
      <w:start w:val="1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64224F8"/>
    <w:multiLevelType w:val="hybridMultilevel"/>
    <w:tmpl w:val="D3CA6F9A"/>
    <w:lvl w:ilvl="0" w:tplc="E02453E2">
      <w:start w:val="1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6A2690B"/>
    <w:multiLevelType w:val="hybridMultilevel"/>
    <w:tmpl w:val="1C86BD8E"/>
    <w:lvl w:ilvl="0" w:tplc="AF4A2E82">
      <w:start w:val="1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8F93D92"/>
    <w:multiLevelType w:val="hybridMultilevel"/>
    <w:tmpl w:val="B6CC482A"/>
    <w:lvl w:ilvl="0" w:tplc="37D8A8F0">
      <w:start w:val="1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CFA4F20"/>
    <w:multiLevelType w:val="hybridMultilevel"/>
    <w:tmpl w:val="74DA3492"/>
    <w:lvl w:ilvl="0" w:tplc="C4B630C6">
      <w:start w:val="2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E097D83"/>
    <w:multiLevelType w:val="hybridMultilevel"/>
    <w:tmpl w:val="B37AD03C"/>
    <w:lvl w:ilvl="0" w:tplc="8F065EFE">
      <w:start w:val="4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20008C3"/>
    <w:multiLevelType w:val="hybridMultilevel"/>
    <w:tmpl w:val="C040CB5E"/>
    <w:lvl w:ilvl="0" w:tplc="08BEA620">
      <w:start w:val="1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23C0E6C"/>
    <w:multiLevelType w:val="hybridMultilevel"/>
    <w:tmpl w:val="DE669F0E"/>
    <w:lvl w:ilvl="0" w:tplc="E03E5A88">
      <w:start w:val="2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50E3A2F"/>
    <w:multiLevelType w:val="hybridMultilevel"/>
    <w:tmpl w:val="D87CA722"/>
    <w:lvl w:ilvl="0" w:tplc="BCD267D4">
      <w:start w:val="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85D3707"/>
    <w:multiLevelType w:val="hybridMultilevel"/>
    <w:tmpl w:val="8FC4F498"/>
    <w:lvl w:ilvl="0" w:tplc="079C6DF4">
      <w:start w:val="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8F15B64"/>
    <w:multiLevelType w:val="hybridMultilevel"/>
    <w:tmpl w:val="5F329DD6"/>
    <w:lvl w:ilvl="0" w:tplc="6E16C980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9490E26"/>
    <w:multiLevelType w:val="hybridMultilevel"/>
    <w:tmpl w:val="D22EE4D8"/>
    <w:lvl w:ilvl="0" w:tplc="A668982E">
      <w:start w:val="3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C60295C"/>
    <w:multiLevelType w:val="hybridMultilevel"/>
    <w:tmpl w:val="E9BED840"/>
    <w:lvl w:ilvl="0" w:tplc="9B98C010">
      <w:start w:val="1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D5B3B02"/>
    <w:multiLevelType w:val="hybridMultilevel"/>
    <w:tmpl w:val="FECEB7DC"/>
    <w:lvl w:ilvl="0" w:tplc="36FE26E0">
      <w:start w:val="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0B252D6"/>
    <w:multiLevelType w:val="hybridMultilevel"/>
    <w:tmpl w:val="66960B96"/>
    <w:lvl w:ilvl="0" w:tplc="C3727478">
      <w:start w:val="2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1C644AE"/>
    <w:multiLevelType w:val="hybridMultilevel"/>
    <w:tmpl w:val="1A5479DA"/>
    <w:lvl w:ilvl="0" w:tplc="B038FEBA">
      <w:start w:val="1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2C03A89"/>
    <w:multiLevelType w:val="hybridMultilevel"/>
    <w:tmpl w:val="CF2080B2"/>
    <w:lvl w:ilvl="0" w:tplc="3F90EEF4">
      <w:start w:val="2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36E4163"/>
    <w:multiLevelType w:val="hybridMultilevel"/>
    <w:tmpl w:val="8C4E1C54"/>
    <w:lvl w:ilvl="0" w:tplc="3452BAC0">
      <w:start w:val="1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4AE46A8"/>
    <w:multiLevelType w:val="hybridMultilevel"/>
    <w:tmpl w:val="C14AEFEA"/>
    <w:lvl w:ilvl="0" w:tplc="3F18F2A8">
      <w:start w:val="3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F544249"/>
    <w:multiLevelType w:val="hybridMultilevel"/>
    <w:tmpl w:val="6FCA336E"/>
    <w:lvl w:ilvl="0" w:tplc="E528D2A6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FB37EED"/>
    <w:multiLevelType w:val="hybridMultilevel"/>
    <w:tmpl w:val="5ECE8E70"/>
    <w:lvl w:ilvl="0" w:tplc="194CDD2E">
      <w:start w:val="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1230BCE"/>
    <w:multiLevelType w:val="hybridMultilevel"/>
    <w:tmpl w:val="3B06DDF4"/>
    <w:lvl w:ilvl="0" w:tplc="EC32E294">
      <w:start w:val="9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3D03256"/>
    <w:multiLevelType w:val="hybridMultilevel"/>
    <w:tmpl w:val="85CC62D0"/>
    <w:lvl w:ilvl="0" w:tplc="2F12400E">
      <w:start w:val="3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8F640DE"/>
    <w:multiLevelType w:val="hybridMultilevel"/>
    <w:tmpl w:val="9B3AA1BC"/>
    <w:lvl w:ilvl="0" w:tplc="6EBC7C7A">
      <w:start w:val="1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9894383"/>
    <w:multiLevelType w:val="hybridMultilevel"/>
    <w:tmpl w:val="7A905E24"/>
    <w:lvl w:ilvl="0" w:tplc="86B656CA">
      <w:start w:val="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B5F3398"/>
    <w:multiLevelType w:val="hybridMultilevel"/>
    <w:tmpl w:val="30CEBC0E"/>
    <w:lvl w:ilvl="0" w:tplc="753E6584">
      <w:start w:val="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1"/>
  </w:num>
  <w:num w:numId="3">
    <w:abstractNumId w:val="26"/>
  </w:num>
  <w:num w:numId="4">
    <w:abstractNumId w:val="5"/>
  </w:num>
  <w:num w:numId="5">
    <w:abstractNumId w:val="20"/>
  </w:num>
  <w:num w:numId="6">
    <w:abstractNumId w:val="32"/>
  </w:num>
  <w:num w:numId="7">
    <w:abstractNumId w:val="25"/>
  </w:num>
  <w:num w:numId="8">
    <w:abstractNumId w:val="46"/>
  </w:num>
  <w:num w:numId="9">
    <w:abstractNumId w:val="43"/>
  </w:num>
  <w:num w:numId="10">
    <w:abstractNumId w:val="30"/>
  </w:num>
  <w:num w:numId="11">
    <w:abstractNumId w:val="47"/>
  </w:num>
  <w:num w:numId="12">
    <w:abstractNumId w:val="27"/>
  </w:num>
  <w:num w:numId="13">
    <w:abstractNumId w:val="7"/>
  </w:num>
  <w:num w:numId="14">
    <w:abstractNumId w:val="9"/>
  </w:num>
  <w:num w:numId="15">
    <w:abstractNumId w:val="62"/>
  </w:num>
  <w:num w:numId="16">
    <w:abstractNumId w:val="34"/>
  </w:num>
  <w:num w:numId="17">
    <w:abstractNumId w:val="48"/>
  </w:num>
  <w:num w:numId="18">
    <w:abstractNumId w:val="2"/>
  </w:num>
  <w:num w:numId="19">
    <w:abstractNumId w:val="58"/>
  </w:num>
  <w:num w:numId="20">
    <w:abstractNumId w:val="36"/>
  </w:num>
  <w:num w:numId="21">
    <w:abstractNumId w:val="63"/>
  </w:num>
  <w:num w:numId="22">
    <w:abstractNumId w:val="59"/>
  </w:num>
  <w:num w:numId="23">
    <w:abstractNumId w:val="51"/>
  </w:num>
  <w:num w:numId="24">
    <w:abstractNumId w:val="13"/>
  </w:num>
  <w:num w:numId="25">
    <w:abstractNumId w:val="50"/>
  </w:num>
  <w:num w:numId="26">
    <w:abstractNumId w:val="55"/>
  </w:num>
  <w:num w:numId="27">
    <w:abstractNumId w:val="44"/>
  </w:num>
  <w:num w:numId="28">
    <w:abstractNumId w:val="23"/>
  </w:num>
  <w:num w:numId="29">
    <w:abstractNumId w:val="17"/>
  </w:num>
  <w:num w:numId="30">
    <w:abstractNumId w:val="41"/>
  </w:num>
  <w:num w:numId="31">
    <w:abstractNumId w:val="12"/>
  </w:num>
  <w:num w:numId="32">
    <w:abstractNumId w:val="18"/>
  </w:num>
  <w:num w:numId="33">
    <w:abstractNumId w:val="33"/>
  </w:num>
  <w:num w:numId="34">
    <w:abstractNumId w:val="53"/>
  </w:num>
  <w:num w:numId="35">
    <w:abstractNumId w:val="38"/>
  </w:num>
  <w:num w:numId="36">
    <w:abstractNumId w:val="40"/>
  </w:num>
  <w:num w:numId="37">
    <w:abstractNumId w:val="10"/>
  </w:num>
  <w:num w:numId="38">
    <w:abstractNumId w:val="35"/>
  </w:num>
  <w:num w:numId="39">
    <w:abstractNumId w:val="39"/>
  </w:num>
  <w:num w:numId="40">
    <w:abstractNumId w:val="28"/>
  </w:num>
  <w:num w:numId="41">
    <w:abstractNumId w:val="29"/>
  </w:num>
  <w:num w:numId="42">
    <w:abstractNumId w:val="61"/>
  </w:num>
  <w:num w:numId="43">
    <w:abstractNumId w:val="57"/>
  </w:num>
  <w:num w:numId="44">
    <w:abstractNumId w:val="16"/>
  </w:num>
  <w:num w:numId="45">
    <w:abstractNumId w:val="52"/>
  </w:num>
  <w:num w:numId="46">
    <w:abstractNumId w:val="21"/>
  </w:num>
  <w:num w:numId="47">
    <w:abstractNumId w:val="6"/>
  </w:num>
  <w:num w:numId="48">
    <w:abstractNumId w:val="45"/>
  </w:num>
  <w:num w:numId="49">
    <w:abstractNumId w:val="54"/>
  </w:num>
  <w:num w:numId="50">
    <w:abstractNumId w:val="11"/>
  </w:num>
  <w:num w:numId="51">
    <w:abstractNumId w:val="37"/>
  </w:num>
  <w:num w:numId="52">
    <w:abstractNumId w:val="42"/>
  </w:num>
  <w:num w:numId="53">
    <w:abstractNumId w:val="8"/>
  </w:num>
  <w:num w:numId="54">
    <w:abstractNumId w:val="19"/>
  </w:num>
  <w:num w:numId="55">
    <w:abstractNumId w:val="3"/>
  </w:num>
  <w:num w:numId="56">
    <w:abstractNumId w:val="22"/>
  </w:num>
  <w:num w:numId="57">
    <w:abstractNumId w:val="15"/>
  </w:num>
  <w:num w:numId="58">
    <w:abstractNumId w:val="1"/>
  </w:num>
  <w:num w:numId="59">
    <w:abstractNumId w:val="14"/>
  </w:num>
  <w:num w:numId="60">
    <w:abstractNumId w:val="56"/>
  </w:num>
  <w:num w:numId="61">
    <w:abstractNumId w:val="49"/>
  </w:num>
  <w:num w:numId="62">
    <w:abstractNumId w:val="60"/>
  </w:num>
  <w:num w:numId="63">
    <w:abstractNumId w:val="0"/>
  </w:num>
  <w:num w:numId="64">
    <w:abstractNumId w:val="24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8C70C1"/>
    <w:rsid w:val="00004990"/>
    <w:rsid w:val="00025EE0"/>
    <w:rsid w:val="000443D2"/>
    <w:rsid w:val="00073A0D"/>
    <w:rsid w:val="00105383"/>
    <w:rsid w:val="0017143D"/>
    <w:rsid w:val="001C3993"/>
    <w:rsid w:val="001D04CE"/>
    <w:rsid w:val="001D291A"/>
    <w:rsid w:val="001E5ADA"/>
    <w:rsid w:val="002003AF"/>
    <w:rsid w:val="002778D2"/>
    <w:rsid w:val="002D29ED"/>
    <w:rsid w:val="00320084"/>
    <w:rsid w:val="003321FA"/>
    <w:rsid w:val="00376E1D"/>
    <w:rsid w:val="003E3099"/>
    <w:rsid w:val="00427113"/>
    <w:rsid w:val="004530FC"/>
    <w:rsid w:val="00463FB9"/>
    <w:rsid w:val="00476666"/>
    <w:rsid w:val="00483E18"/>
    <w:rsid w:val="004A160A"/>
    <w:rsid w:val="004E7CAB"/>
    <w:rsid w:val="005007AA"/>
    <w:rsid w:val="00523A40"/>
    <w:rsid w:val="0055135C"/>
    <w:rsid w:val="0055458B"/>
    <w:rsid w:val="0057403A"/>
    <w:rsid w:val="005A4D23"/>
    <w:rsid w:val="005C5870"/>
    <w:rsid w:val="00634F69"/>
    <w:rsid w:val="006812F0"/>
    <w:rsid w:val="0068267F"/>
    <w:rsid w:val="00703E5A"/>
    <w:rsid w:val="0070722B"/>
    <w:rsid w:val="00741E06"/>
    <w:rsid w:val="00786360"/>
    <w:rsid w:val="007E2739"/>
    <w:rsid w:val="00861B78"/>
    <w:rsid w:val="00861F64"/>
    <w:rsid w:val="008667AB"/>
    <w:rsid w:val="008A55E1"/>
    <w:rsid w:val="008B5ABE"/>
    <w:rsid w:val="008C70C1"/>
    <w:rsid w:val="00951F31"/>
    <w:rsid w:val="00981607"/>
    <w:rsid w:val="00992DBA"/>
    <w:rsid w:val="009F21A6"/>
    <w:rsid w:val="009F7155"/>
    <w:rsid w:val="00A43CFC"/>
    <w:rsid w:val="00A50CB9"/>
    <w:rsid w:val="00A91E51"/>
    <w:rsid w:val="00AB6A7A"/>
    <w:rsid w:val="00AE2CE9"/>
    <w:rsid w:val="00AE7C1F"/>
    <w:rsid w:val="00B363EF"/>
    <w:rsid w:val="00B949C8"/>
    <w:rsid w:val="00BB7BF5"/>
    <w:rsid w:val="00BC1EFC"/>
    <w:rsid w:val="00BD6131"/>
    <w:rsid w:val="00C326A8"/>
    <w:rsid w:val="00C34D30"/>
    <w:rsid w:val="00C45EFC"/>
    <w:rsid w:val="00CC67D6"/>
    <w:rsid w:val="00CD2461"/>
    <w:rsid w:val="00CE71CA"/>
    <w:rsid w:val="00D73E0C"/>
    <w:rsid w:val="00D91A7A"/>
    <w:rsid w:val="00DA0306"/>
    <w:rsid w:val="00DA0DED"/>
    <w:rsid w:val="00E15752"/>
    <w:rsid w:val="00E9272B"/>
    <w:rsid w:val="00E97D64"/>
    <w:rsid w:val="00EB21FD"/>
    <w:rsid w:val="00EB4278"/>
    <w:rsid w:val="00ED08C6"/>
    <w:rsid w:val="00F52709"/>
    <w:rsid w:val="00F54B0A"/>
    <w:rsid w:val="00FA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105</TotalTime>
  <Pages>20</Pages>
  <Words>2135</Words>
  <Characters>12173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14280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17</cp:revision>
  <cp:lastPrinted>1900-12-31T20:00:00Z</cp:lastPrinted>
  <dcterms:created xsi:type="dcterms:W3CDTF">2026-05-25T08:17:00Z</dcterms:created>
  <dcterms:modified xsi:type="dcterms:W3CDTF">2026-06-22T07:24:00Z</dcterms:modified>
</cp:coreProperties>
</file>