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082D54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082D54">
        <w:rPr>
          <w:rFonts w:ascii="PT Astra Serif" w:hAnsi="PT Astra Serif"/>
          <w:b/>
        </w:rPr>
        <w:t>Архивная опись</w:t>
      </w:r>
    </w:p>
    <w:p w:rsidR="00F54B0A" w:rsidRPr="00082D54" w:rsidRDefault="00424F66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082D54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082D5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82D54">
        <w:rPr>
          <w:rFonts w:ascii="PT Astra Serif" w:hAnsi="PT Astra Serif"/>
        </w:rPr>
        <w:t>(название архива)</w:t>
      </w:r>
    </w:p>
    <w:p w:rsidR="00F54B0A" w:rsidRPr="00082D54" w:rsidRDefault="00424F66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082D54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082D54" w:rsidRDefault="00F54B0A">
      <w:pPr>
        <w:spacing w:line="360" w:lineRule="auto"/>
        <w:jc w:val="center"/>
        <w:rPr>
          <w:rFonts w:ascii="PT Astra Serif" w:hAnsi="PT Astra Serif"/>
        </w:rPr>
      </w:pPr>
      <w:r w:rsidRPr="00082D54">
        <w:rPr>
          <w:rFonts w:ascii="PT Astra Serif" w:hAnsi="PT Astra Serif"/>
        </w:rPr>
        <w:t>(название фонда)</w:t>
      </w:r>
    </w:p>
    <w:p w:rsidR="00F54B0A" w:rsidRPr="00082D54" w:rsidRDefault="00F54B0A">
      <w:pPr>
        <w:spacing w:line="360" w:lineRule="auto"/>
        <w:jc w:val="center"/>
        <w:rPr>
          <w:rFonts w:ascii="PT Astra Serif" w:hAnsi="PT Astra Serif"/>
        </w:rPr>
      </w:pPr>
      <w:r w:rsidRPr="00082D54">
        <w:rPr>
          <w:rFonts w:ascii="PT Astra Serif" w:hAnsi="PT Astra Serif"/>
        </w:rPr>
        <w:t>_______________________________________________________________</w:t>
      </w:r>
    </w:p>
    <w:p w:rsidR="00F54B0A" w:rsidRPr="00082D54" w:rsidRDefault="00F54B0A">
      <w:pPr>
        <w:spacing w:line="360" w:lineRule="auto"/>
        <w:rPr>
          <w:rFonts w:ascii="PT Astra Serif" w:hAnsi="PT Astra Serif"/>
        </w:rPr>
      </w:pPr>
    </w:p>
    <w:p w:rsidR="00F54B0A" w:rsidRPr="00082D54" w:rsidRDefault="00F54B0A">
      <w:pPr>
        <w:spacing w:line="360" w:lineRule="auto"/>
        <w:rPr>
          <w:rFonts w:ascii="PT Astra Serif" w:hAnsi="PT Astra Serif"/>
        </w:rPr>
      </w:pPr>
    </w:p>
    <w:p w:rsidR="00F54B0A" w:rsidRPr="00082D54" w:rsidRDefault="00F54B0A">
      <w:pPr>
        <w:spacing w:line="360" w:lineRule="auto"/>
        <w:rPr>
          <w:rFonts w:ascii="PT Astra Serif" w:hAnsi="PT Astra Serif"/>
        </w:rPr>
      </w:pPr>
    </w:p>
    <w:p w:rsidR="00F54B0A" w:rsidRPr="00082D54" w:rsidRDefault="00F54B0A">
      <w:pPr>
        <w:spacing w:line="360" w:lineRule="auto"/>
        <w:rPr>
          <w:rFonts w:ascii="PT Astra Serif" w:hAnsi="PT Astra Serif"/>
        </w:rPr>
      </w:pPr>
    </w:p>
    <w:p w:rsidR="00F54B0A" w:rsidRPr="00082D54" w:rsidRDefault="00F54B0A">
      <w:pPr>
        <w:spacing w:line="360" w:lineRule="auto"/>
        <w:rPr>
          <w:rFonts w:ascii="PT Astra Serif" w:hAnsi="PT Astra Serif"/>
        </w:rPr>
      </w:pPr>
    </w:p>
    <w:p w:rsidR="00F54B0A" w:rsidRPr="00082D54" w:rsidRDefault="00F54B0A">
      <w:pPr>
        <w:spacing w:line="360" w:lineRule="auto"/>
        <w:rPr>
          <w:rFonts w:ascii="PT Astra Serif" w:hAnsi="PT Astra Serif"/>
        </w:rPr>
      </w:pPr>
    </w:p>
    <w:p w:rsidR="00F54B0A" w:rsidRPr="00082D54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082D54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082D54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082D54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082D54" w:rsidRDefault="00424F66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082D54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082D54">
        <w:tc>
          <w:tcPr>
            <w:tcW w:w="2877" w:type="dxa"/>
            <w:gridSpan w:val="3"/>
            <w:vAlign w:val="center"/>
          </w:tcPr>
          <w:p w:rsidR="002778D2" w:rsidRPr="00082D54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082D54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082D54" w:rsidRDefault="00424F66" w:rsidP="002778D2">
            <w:pPr>
              <w:pStyle w:val="4"/>
              <w:rPr>
                <w:rFonts w:ascii="PT Astra Serif" w:hAnsi="PT Astra Serif"/>
              </w:rPr>
            </w:pPr>
            <w:r w:rsidRPr="00082D54">
              <w:rPr>
                <w:rFonts w:ascii="PT Astra Serif" w:hAnsi="PT Astra Serif"/>
              </w:rPr>
              <w:t>26</w:t>
            </w:r>
          </w:p>
        </w:tc>
      </w:tr>
    </w:tbl>
    <w:p w:rsidR="00F54B0A" w:rsidRPr="00082D54" w:rsidRDefault="00424F66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082D54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082D5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82D54">
        <w:rPr>
          <w:rFonts w:ascii="PT Astra Serif" w:hAnsi="PT Astra Serif"/>
        </w:rPr>
        <w:t>(название описи)</w:t>
      </w:r>
    </w:p>
    <w:p w:rsidR="00F54B0A" w:rsidRPr="00082D54" w:rsidRDefault="00424F66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082D54">
        <w:rPr>
          <w:rFonts w:ascii="PT Astra Serif" w:hAnsi="PT Astra Serif"/>
        </w:rPr>
        <w:t>1919-1934</w:t>
      </w:r>
    </w:p>
    <w:p w:rsidR="00F54B0A" w:rsidRPr="00082D54" w:rsidRDefault="00F54B0A">
      <w:pPr>
        <w:spacing w:line="360" w:lineRule="auto"/>
        <w:jc w:val="center"/>
        <w:rPr>
          <w:rFonts w:ascii="PT Astra Serif" w:hAnsi="PT Astra Serif"/>
        </w:rPr>
      </w:pPr>
      <w:r w:rsidRPr="00082D54">
        <w:rPr>
          <w:rFonts w:ascii="PT Astra Serif" w:hAnsi="PT Astra Serif"/>
        </w:rPr>
        <w:t>(крайние даты документов описи)</w:t>
      </w:r>
    </w:p>
    <w:p w:rsidR="00F54B0A" w:rsidRPr="00082D54" w:rsidRDefault="00F54B0A">
      <w:pPr>
        <w:spacing w:line="360" w:lineRule="auto"/>
        <w:rPr>
          <w:rFonts w:ascii="PT Astra Serif" w:hAnsi="PT Astra Serif"/>
        </w:rPr>
      </w:pPr>
    </w:p>
    <w:p w:rsidR="00F54B0A" w:rsidRPr="00082D5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82D5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82D5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82D54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082D5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082D54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082D54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082D54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082D54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082D5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82D54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082D54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082D54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082D5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82D54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082D5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82D5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082D54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№</w:t>
            </w:r>
            <w:r w:rsidRPr="00082D54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82D54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082D54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82D5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082D54" w:rsidRDefault="00F54B0A" w:rsidP="009A55D2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82D5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Фабричнов Яков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82D5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082D54" w:rsidRDefault="009A55D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№269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Фадеев Александр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2F2416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Фадеев Анфим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Фадеев Василий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Фадеев Елисей Севостьянович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3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Фадеев Иван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Фадеев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 w:rsidTr="00A52F5A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A52F5A" w:rsidRDefault="00A52F5A" w:rsidP="00A52F5A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A52F5A" w:rsidRDefault="00A52F5A" w:rsidP="00A52F5A">
            <w:pPr>
              <w:rPr>
                <w:lang w:val="en-US"/>
              </w:rPr>
            </w:pPr>
          </w:p>
          <w:p w:rsidR="00424F66" w:rsidRPr="00A52F5A" w:rsidRDefault="00424F66" w:rsidP="00A52F5A">
            <w:pPr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Фадеев Павел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Фадеева Анна Тихоновна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52F5A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Фадеева Мария Степановна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Фальков Дмитрий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Фальченко Тимофей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Фартуков Андрей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Фартуков Василий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Фартуков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Фартуков Федор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Фартуков Матвей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Фартушин Николай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Фастровский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Фатеев Герасим Евстафьевич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Фатьянов Тимофей Наумович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CB34B6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Федин Константин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Федосеев Василий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Федосеев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Федосеев Дмитрий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Федосеев Иван Минаевич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Федосеев Н.М.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Федосеев Петр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Федосеева Пелагея Ивановна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Федосов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Федосов Яков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E62F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№270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4E62F2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Федоткин Егор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Александр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Александр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Аркадий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Василий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Василий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Василий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147FB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Владимир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Иван Кананиевич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Иван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Илья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Михаил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Павел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Федотова Анна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Федотова Антонина Александровна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Федотова Екатерина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Федулов Гурий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Федукин М.Н.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Федулов Н.Н.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Федулов Петр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Федулов П.Т.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Федулкин Сергей Захарович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Федулова Апполинария Семеновна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Федулова Дарья Семеновна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Федченко Александр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Федченко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Федченко Яков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Федюнин Илья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Федюнин Николай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Федюнина Вера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Федюнина Фекла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Федяшев А.И.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Федяшин Владимир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9817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817E5">
              <w:rPr>
                <w:rFonts w:ascii="PT Astra Serif" w:hAnsi="PT Astra Serif"/>
                <w:sz w:val="24"/>
                <w:szCs w:val="24"/>
              </w:rPr>
              <w:t>Вязка №27</w:t>
            </w:r>
            <w:r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Федяшин Григорий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Фектер Андрей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Феликсов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Феклистов Алексей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Фенин Иван Гордеевич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Фенчин Василий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Феоктистов Андрей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Феоктистов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Феоктистова Марианна Александровна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Феоктистов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Феоктистов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Феоктистов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Феофанов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Феофанов Алексей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Феофанов Алексей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Феофанов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Ферсунин Алексей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Фетисов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Фетисов Иван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Фетисов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Фетисов Сергей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Фиалкин Петр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AD3B32" w:rsidP="00AD3B3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Фиалков Владимир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Фидлер Олимпиада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Филаретов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Александр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Алексей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Василий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Василий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Филатов-Ефимов Василий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Василий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Василий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Дмитрий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Дмитрий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Иван Филатович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Кузьма (Козьма)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Ксенофонт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Михаил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Михаил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Никифор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Николай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Николай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Филатов Степан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20F05" w:rsidRDefault="00020F0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20F05">
              <w:rPr>
                <w:rFonts w:ascii="PT Astra Serif" w:hAnsi="PT Astra Serif"/>
                <w:sz w:val="24"/>
                <w:szCs w:val="24"/>
              </w:rPr>
              <w:t>Вязка №27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Филатьев Дмитрий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Филимонихин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Филимонов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Филимонов В.И.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Филимонов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Филимонов Иван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Филимонов Федор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Филимонов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Филин Иван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Филин Иван Климович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Филин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Филин Федор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Филинов Филипп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Филиппенко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Филиппенко Иван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Филиппенко Максим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Филиппов Андрей Архипович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</w:t>
            </w:r>
            <w:r w:rsidR="00972302">
              <w:rPr>
                <w:rFonts w:ascii="PT Astra Serif" w:hAnsi="PT Astra Serif"/>
                <w:sz w:val="24"/>
                <w:szCs w:val="24"/>
              </w:rPr>
              <w:t>а</w:t>
            </w:r>
            <w:r w:rsidRPr="00082D54">
              <w:rPr>
                <w:rFonts w:ascii="PT Astra Serif" w:hAnsi="PT Astra Serif"/>
                <w:sz w:val="24"/>
                <w:szCs w:val="24"/>
              </w:rPr>
              <w:t xml:space="preserve">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Давид Агарьевич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Иван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Карп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Михаил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Михаил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Михаил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Н.Ф.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Николай Фомич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Павел Евлампиевич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П.Н.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 Федор Логинович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Филиппова Акулина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Филиппова Надежда Филипповна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Филичкина Евдокия Степановна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Филозонова Александра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Филькин Степан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5B60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B6087">
              <w:rPr>
                <w:rFonts w:ascii="PT Astra Serif" w:hAnsi="PT Astra Serif"/>
                <w:sz w:val="24"/>
                <w:szCs w:val="24"/>
              </w:rPr>
              <w:t>Вязка №27</w:t>
            </w: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Фильков Василий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Фильчаков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Фильчаков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Фильченко Фрол Пименович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Фильченко Фома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Филякин Дмитрий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Фимушкин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Финаев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Финк Иван Адамович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Финк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Финогенов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Финогеева Зинаида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Финцев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 Василий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 Василий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 Ефим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 Никифор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 Павел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 Петр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 Сергей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Фирсова Елизавета Сергеевна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Фирсова Клавдия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Фирфаров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Фирюлин Александр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2D54" w:rsidRDefault="00082D54" w:rsidP="00264CFE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82D54" w:rsidRDefault="00082D54" w:rsidP="00082D54">
            <w:pPr>
              <w:rPr>
                <w:lang w:val="en-US"/>
              </w:rPr>
            </w:pPr>
          </w:p>
          <w:p w:rsidR="00424F66" w:rsidRPr="00082D54" w:rsidRDefault="00424F66" w:rsidP="00082D54">
            <w:pPr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Фисенко Алексей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Фисенко Владимир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Фисенко Дмитрий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Фисенко Тихон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Фискинд Израиль Зуевич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Фискинд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Фитилев Федор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Фиш Белла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Фишер Эмилия Густавовна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Флегонтов Владимир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Флегонтов Иван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Флоран Сергей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Флорисяк Екатерина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Флягин Федор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Фокеев Гаврил Макарович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Фокеев Гаврил Савельевич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Фокин Василий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Фокин Евгений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A42AD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2AD7">
              <w:rPr>
                <w:rFonts w:ascii="PT Astra Serif" w:hAnsi="PT Astra Serif"/>
                <w:sz w:val="24"/>
                <w:szCs w:val="24"/>
              </w:rPr>
              <w:t>Вязка №27</w:t>
            </w: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Фокин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Фокин Яков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Фокина Мария Ермолаевна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Фоломкин Илья Нестерович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Фоменков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Фоменко Дмитрий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264CFE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Фоменко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Василий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Василий Евлампович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Василий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Владимир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Павел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Федор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Фомин Филат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Фомичев Виктор Федорович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Фомичев Константин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Фомичев Михаил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Фомичев Михаил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Фомичев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Фомичев Яков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7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Фомичев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Фонов Степан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BC2EB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2EB5">
              <w:rPr>
                <w:rFonts w:ascii="PT Astra Serif" w:hAnsi="PT Astra Serif"/>
                <w:sz w:val="24"/>
                <w:szCs w:val="24"/>
              </w:rPr>
              <w:t>Вязка №27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Форат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Форико Александр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1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Форофонтов Федор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Фотеев Сергей Логинович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Фоусек Антон Вячеславович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Фохлер Андрей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Фохт Александр Богданович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Францев Герасим Трофимович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Францева Анастасия Дмитриевна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Фрейберг Иван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Фрейдин Зальман Менделеевич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Фрейдлин Соломон Миронович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Фрейман Александр Влад.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Фрешер Е.Э.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01.01.1931.31.12.1931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Фридман Абрам Наумович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Фридман Давид Борисович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Фридман Макс Менд.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Фридман Абрам Давыдович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Фроликов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Фролкин Николай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Фролков Кирилл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Анатолий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 Агафанген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А.К.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Александр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Фроленко Александр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Андрей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Андрей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Андрей Федотович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Василий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Василий Лукьянович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Василий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Василий Федосеевич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8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Герасим Кириллович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Иван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8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Иван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Иван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Илья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Иван Фролович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7D6A4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D6A4E">
              <w:rPr>
                <w:rFonts w:ascii="PT Astra Serif" w:hAnsi="PT Astra Serif"/>
                <w:sz w:val="24"/>
                <w:szCs w:val="24"/>
              </w:rPr>
              <w:t>Вязка №27</w:t>
            </w:r>
            <w:r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И.Я.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Константин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Леонид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1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1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Михаил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Николай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Николай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Николай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Николай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304FF6">
            <w:pPr>
              <w:pStyle w:val="aa"/>
              <w:numPr>
                <w:ilvl w:val="0"/>
                <w:numId w:val="9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Никита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3"/>
              </w:numPr>
              <w:ind w:hanging="693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Фролов Павел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Петр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Петр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Петр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П.С.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Роман Фролович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4"/>
              </w:numPr>
              <w:ind w:left="51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Сергей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Сергей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Федор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 Федор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5"/>
              </w:numPr>
              <w:ind w:left="660" w:hanging="284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Фролова Екатерина Матвеевна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Фролова Нина Андреевна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6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Фролочкин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Фрольцов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Фрумин Залман Гершевич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Фрумкин Генрих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Фрынтов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7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Фунтиков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A3032">
            <w:pPr>
              <w:pStyle w:val="aa"/>
              <w:numPr>
                <w:ilvl w:val="0"/>
                <w:numId w:val="9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Фунякин Федор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693362">
            <w:pPr>
              <w:pStyle w:val="aa"/>
              <w:numPr>
                <w:ilvl w:val="0"/>
                <w:numId w:val="98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Фурин Сергей Федотович</w:t>
            </w:r>
            <w:r w:rsidRPr="00082D54">
              <w:rPr>
                <w:rFonts w:ascii="PT Astra Serif" w:hAnsi="PT Astra Serif"/>
                <w:sz w:val="24"/>
                <w:szCs w:val="24"/>
              </w:rPr>
              <w:tab/>
            </w:r>
          </w:p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693362">
            <w:pPr>
              <w:pStyle w:val="aa"/>
              <w:numPr>
                <w:ilvl w:val="0"/>
                <w:numId w:val="99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Фурсин Георгий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693362">
            <w:pPr>
              <w:pStyle w:val="aa"/>
              <w:numPr>
                <w:ilvl w:val="0"/>
                <w:numId w:val="9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Фурсов Евдоким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693362">
            <w:pPr>
              <w:pStyle w:val="aa"/>
              <w:numPr>
                <w:ilvl w:val="0"/>
                <w:numId w:val="99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Фурсов Парфирий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693362">
            <w:pPr>
              <w:pStyle w:val="aa"/>
              <w:numPr>
                <w:ilvl w:val="0"/>
                <w:numId w:val="100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Феаткулина Д.Б.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DD48A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D48AB">
              <w:rPr>
                <w:rFonts w:ascii="PT Astra Serif" w:hAnsi="PT Astra Serif"/>
                <w:sz w:val="24"/>
                <w:szCs w:val="24"/>
              </w:rPr>
              <w:t>Вязка №276</w:t>
            </w:r>
            <w:r>
              <w:rPr>
                <w:rFonts w:ascii="PT Astra Serif" w:hAnsi="PT Astra Serif"/>
                <w:sz w:val="24"/>
                <w:szCs w:val="24"/>
              </w:rPr>
              <w:t>а</w:t>
            </w: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693362">
            <w:pPr>
              <w:pStyle w:val="aa"/>
              <w:numPr>
                <w:ilvl w:val="0"/>
                <w:numId w:val="100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Февралев Иван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8206D0">
            <w:pPr>
              <w:pStyle w:val="aa"/>
              <w:numPr>
                <w:ilvl w:val="0"/>
                <w:numId w:val="101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Федин Виктор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2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Федин Иван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Федин Никита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Федин Константин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3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Федоренко Филипп Николаевич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Федорец Гаврил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4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5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Алексей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Афанасий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6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Андрей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7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Василий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Виктор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Виктор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Владимир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Владимир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8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Ефим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A36DD2">
            <w:pPr>
              <w:pStyle w:val="aa"/>
              <w:numPr>
                <w:ilvl w:val="0"/>
                <w:numId w:val="109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Иван Аркадьевич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0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Иван Макарович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1"/>
              </w:numPr>
              <w:ind w:left="501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46D91">
            <w:pPr>
              <w:pStyle w:val="aa"/>
              <w:numPr>
                <w:ilvl w:val="0"/>
                <w:numId w:val="111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46D91">
            <w:pPr>
              <w:pStyle w:val="aa"/>
              <w:numPr>
                <w:ilvl w:val="0"/>
                <w:numId w:val="111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Игнатий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2"/>
              </w:numPr>
              <w:ind w:left="51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Федоров Константин Николаевич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Константин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Константин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Лаврентй Ксенофонтович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2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Митрофан Маркович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3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Федоров Михаил Прокофьевич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 w:rsidTr="00DF11A1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2D54" w:rsidRDefault="00082D54" w:rsidP="00DF11A1">
            <w:pPr>
              <w:pStyle w:val="aa"/>
              <w:numPr>
                <w:ilvl w:val="0"/>
                <w:numId w:val="113"/>
              </w:numPr>
              <w:ind w:hanging="552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082D54" w:rsidRDefault="00082D54" w:rsidP="00DF11A1">
            <w:pPr>
              <w:ind w:hanging="552"/>
              <w:jc w:val="center"/>
              <w:rPr>
                <w:lang w:val="en-US"/>
              </w:rPr>
            </w:pPr>
          </w:p>
          <w:p w:rsidR="00424F66" w:rsidRPr="00082D54" w:rsidRDefault="00424F66" w:rsidP="00DF11A1">
            <w:pPr>
              <w:ind w:hanging="552"/>
              <w:jc w:val="center"/>
              <w:rPr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Федоров Николай Александрович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Николай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Николай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Николай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952722">
            <w:pPr>
              <w:pStyle w:val="aa"/>
              <w:numPr>
                <w:ilvl w:val="0"/>
                <w:numId w:val="113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Федоров Павел Алексеевич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4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Федоров Павел Светославович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Федоров Петр Алексеевич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Петр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4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Петр Потапович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5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Степан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5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Сергей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6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Степан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Степан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Ульян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Федор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Федосей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Филипп Акимович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6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 Яков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DF11A1" w:rsidRDefault="00DF11A1" w:rsidP="00DF11A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575А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Федор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7"/>
              </w:numPr>
              <w:ind w:left="660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Федорова Дарья Николаевна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DF11A1">
            <w:pPr>
              <w:pStyle w:val="aa"/>
              <w:numPr>
                <w:ilvl w:val="0"/>
                <w:numId w:val="117"/>
              </w:numPr>
              <w:ind w:hanging="552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Федорова Евдокия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18"/>
              </w:numPr>
              <w:ind w:left="66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Федорова Мария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19"/>
              </w:numPr>
              <w:ind w:left="66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 xml:space="preserve">Федоровский Федор Леонтьевич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20"/>
              </w:numPr>
              <w:ind w:left="66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</w:t>
            </w:r>
            <w:r w:rsidRPr="00082D54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20"/>
              </w:numPr>
              <w:ind w:left="660" w:hanging="5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20"/>
              </w:numPr>
              <w:ind w:left="660" w:hanging="5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Семен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20"/>
              </w:numPr>
              <w:ind w:left="660" w:hanging="5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Федор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20"/>
              </w:numPr>
              <w:ind w:left="660" w:hanging="5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Яков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20"/>
              </w:numPr>
              <w:ind w:left="660" w:hanging="5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Яков Герасимович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24F66" w:rsidRPr="00082D5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24F66" w:rsidRPr="00082D54" w:rsidRDefault="00424F66" w:rsidP="00E23154">
            <w:pPr>
              <w:pStyle w:val="aa"/>
              <w:numPr>
                <w:ilvl w:val="0"/>
                <w:numId w:val="120"/>
              </w:numPr>
              <w:ind w:left="660" w:hanging="5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Федотов Яков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4F66" w:rsidRPr="00082D54" w:rsidRDefault="00424F6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082D5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082D54">
        <w:tc>
          <w:tcPr>
            <w:tcW w:w="1805" w:type="dxa"/>
            <w:gridSpan w:val="2"/>
            <w:vAlign w:val="center"/>
          </w:tcPr>
          <w:p w:rsidR="00A50CB9" w:rsidRPr="00082D5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082D54" w:rsidRDefault="00424F66" w:rsidP="00FE261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  <w:lang w:val="en-US"/>
              </w:rPr>
              <w:t>36</w:t>
            </w:r>
            <w:r w:rsidR="00FE261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082D54">
              <w:rPr>
                <w:rFonts w:ascii="PT Astra Serif" w:hAnsi="PT Astra Serif"/>
                <w:sz w:val="24"/>
                <w:szCs w:val="24"/>
                <w:lang w:val="en-US"/>
              </w:rPr>
              <w:t xml:space="preserve"> (Триста шестьдесят </w:t>
            </w:r>
            <w:r w:rsidR="00FE261F">
              <w:rPr>
                <w:rFonts w:ascii="PT Astra Serif" w:hAnsi="PT Astra Serif"/>
                <w:sz w:val="24"/>
                <w:szCs w:val="24"/>
              </w:rPr>
              <w:t>шесть</w:t>
            </w:r>
            <w:bookmarkStart w:id="4" w:name="_GoBack"/>
            <w:bookmarkEnd w:id="4"/>
            <w:r w:rsidRPr="00082D54">
              <w:rPr>
                <w:rFonts w:ascii="PT Astra Serif" w:hAnsi="PT Astra Serif"/>
                <w:sz w:val="24"/>
                <w:szCs w:val="24"/>
                <w:lang w:val="en-US"/>
              </w:rPr>
              <w:t>)</w:t>
            </w:r>
          </w:p>
        </w:tc>
        <w:tc>
          <w:tcPr>
            <w:tcW w:w="1340" w:type="dxa"/>
            <w:vAlign w:val="center"/>
          </w:tcPr>
          <w:p w:rsidR="00A50CB9" w:rsidRPr="00082D54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082D54">
        <w:tc>
          <w:tcPr>
            <w:tcW w:w="1908" w:type="dxa"/>
            <w:gridSpan w:val="3"/>
            <w:vAlign w:val="center"/>
          </w:tcPr>
          <w:p w:rsidR="00A50CB9" w:rsidRPr="00082D5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082D5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082D5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082D54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082D5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082D54" w:rsidRDefault="00424F6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720" w:type="dxa"/>
            <w:vAlign w:val="center"/>
          </w:tcPr>
          <w:p w:rsidR="00A50CB9" w:rsidRPr="00082D5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082D54" w:rsidRDefault="00424F6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82D54">
              <w:rPr>
                <w:rFonts w:ascii="PT Astra Serif" w:hAnsi="PT Astra Serif"/>
                <w:sz w:val="24"/>
                <w:szCs w:val="24"/>
                <w:lang w:val="en-US"/>
              </w:rPr>
              <w:t>594</w:t>
            </w:r>
          </w:p>
        </w:tc>
      </w:tr>
    </w:tbl>
    <w:p w:rsidR="00A50CB9" w:rsidRPr="00082D54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226A8E" w:rsidRDefault="00226A8E" w:rsidP="00226A8E">
      <w:pPr>
        <w:pStyle w:val="aa"/>
        <w:rPr>
          <w:rFonts w:ascii="PT Astra Serif" w:hAnsi="PT Astra Serif"/>
          <w:sz w:val="24"/>
          <w:szCs w:val="24"/>
        </w:rPr>
      </w:pPr>
      <w:r w:rsidRPr="00226A8E">
        <w:rPr>
          <w:rFonts w:ascii="PT Astra Serif" w:hAnsi="PT Astra Serif"/>
          <w:sz w:val="24"/>
          <w:szCs w:val="24"/>
        </w:rPr>
        <w:t xml:space="preserve">в том числе: </w:t>
      </w:r>
    </w:p>
    <w:p w:rsidR="000C59E3" w:rsidRDefault="000C59E3" w:rsidP="00226A8E">
      <w:pPr>
        <w:pStyle w:val="aa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литерные</w:t>
      </w:r>
      <w:r>
        <w:rPr>
          <w:rFonts w:ascii="PT Astra Serif" w:hAnsi="PT Astra Serif"/>
          <w:sz w:val="24"/>
          <w:szCs w:val="24"/>
          <w:lang w:val="en-US"/>
        </w:rPr>
        <w:t xml:space="preserve">, </w:t>
      </w:r>
      <w:r>
        <w:rPr>
          <w:rFonts w:ascii="PT Astra Serif" w:hAnsi="PT Astra Serif"/>
          <w:sz w:val="24"/>
          <w:szCs w:val="24"/>
        </w:rPr>
        <w:t>№№: 154а</w:t>
      </w:r>
      <w:r>
        <w:rPr>
          <w:rFonts w:ascii="PT Astra Serif" w:hAnsi="PT Astra Serif"/>
          <w:sz w:val="24"/>
          <w:szCs w:val="24"/>
          <w:lang w:val="en-US"/>
        </w:rPr>
        <w:t>,</w:t>
      </w:r>
      <w:r w:rsidR="000F067D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  <w:lang w:val="en-US"/>
        </w:rPr>
        <w:t>575a</w:t>
      </w:r>
      <w:r>
        <w:rPr>
          <w:rFonts w:ascii="PT Astra Serif" w:hAnsi="PT Astra Serif"/>
          <w:sz w:val="24"/>
          <w:szCs w:val="24"/>
        </w:rPr>
        <w:t>;</w:t>
      </w:r>
    </w:p>
    <w:p w:rsidR="000C59E3" w:rsidRPr="000C59E3" w:rsidRDefault="000C59E3" w:rsidP="00226A8E">
      <w:pPr>
        <w:pStyle w:val="aa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механически пропущенные: 536;</w:t>
      </w:r>
    </w:p>
    <w:p w:rsidR="00226A8E" w:rsidRPr="00226A8E" w:rsidRDefault="00226A8E" w:rsidP="00226A8E">
      <w:pPr>
        <w:pStyle w:val="aa"/>
        <w:rPr>
          <w:rFonts w:ascii="PT Astra Serif" w:hAnsi="PT Astra Serif"/>
          <w:sz w:val="24"/>
          <w:szCs w:val="24"/>
        </w:rPr>
      </w:pPr>
      <w:r w:rsidRPr="00226A8E">
        <w:rPr>
          <w:rFonts w:ascii="PT Astra Serif" w:hAnsi="PT Astra Serif"/>
          <w:sz w:val="24"/>
          <w:szCs w:val="24"/>
        </w:rPr>
        <w:t xml:space="preserve">поступило дел, №№: </w:t>
      </w:r>
      <w:r w:rsidR="000C59E3">
        <w:rPr>
          <w:rFonts w:ascii="PT Astra Serif" w:hAnsi="PT Astra Serif"/>
          <w:sz w:val="24"/>
          <w:szCs w:val="24"/>
        </w:rPr>
        <w:t>169;</w:t>
      </w:r>
    </w:p>
    <w:p w:rsidR="00F54B0A" w:rsidRPr="00082D54" w:rsidRDefault="00226A8E" w:rsidP="00226A8E">
      <w:pPr>
        <w:pStyle w:val="aa"/>
        <w:rPr>
          <w:rFonts w:ascii="PT Astra Serif" w:hAnsi="PT Astra Serif"/>
          <w:sz w:val="24"/>
          <w:szCs w:val="24"/>
        </w:rPr>
      </w:pPr>
      <w:r w:rsidRPr="00226A8E">
        <w:rPr>
          <w:rFonts w:ascii="PT Astra Serif" w:hAnsi="PT Astra Serif"/>
          <w:sz w:val="24"/>
          <w:szCs w:val="24"/>
        </w:rPr>
        <w:t xml:space="preserve">выбыло дел, №№: </w:t>
      </w:r>
      <w:r w:rsidR="00680EBF">
        <w:rPr>
          <w:rFonts w:ascii="PT Astra Serif" w:hAnsi="PT Astra Serif"/>
          <w:sz w:val="24"/>
          <w:szCs w:val="24"/>
          <w:lang w:val="en-US"/>
        </w:rPr>
        <w:t xml:space="preserve">1, 3, 8, 10, 13, 14, 15, 16, 17, 18, 21, 22, 23, 26, 27, 34, 36, 38, 39, 40, 41, </w:t>
      </w:r>
      <w:r w:rsidR="004C4D58">
        <w:rPr>
          <w:rFonts w:ascii="PT Astra Serif" w:hAnsi="PT Astra Serif"/>
          <w:sz w:val="24"/>
          <w:szCs w:val="24"/>
        </w:rPr>
        <w:t>43</w:t>
      </w:r>
      <w:r w:rsidR="004C4D58" w:rsidRPr="00680EBF">
        <w:rPr>
          <w:rFonts w:ascii="PT Astra Serif" w:hAnsi="PT Astra Serif"/>
          <w:sz w:val="24"/>
          <w:szCs w:val="24"/>
        </w:rPr>
        <w:t xml:space="preserve">, </w:t>
      </w:r>
      <w:r w:rsidR="00680EBF">
        <w:rPr>
          <w:rFonts w:ascii="PT Astra Serif" w:hAnsi="PT Astra Serif"/>
          <w:sz w:val="24"/>
          <w:szCs w:val="24"/>
          <w:lang w:val="en-US"/>
        </w:rPr>
        <w:t xml:space="preserve">44, 45, 46, 48, 49, 51, 52, 60, 63, 73, 74, 75, </w:t>
      </w:r>
      <w:r w:rsidR="004C4D58">
        <w:rPr>
          <w:rFonts w:ascii="PT Astra Serif" w:hAnsi="PT Astra Serif"/>
          <w:sz w:val="24"/>
          <w:szCs w:val="24"/>
          <w:lang w:val="en-US"/>
        </w:rPr>
        <w:t xml:space="preserve">76, 77, 82, 83, 86, 87, 88, 93, 94, 95, 97, 103, 109, 115, 118, </w:t>
      </w:r>
      <w:r w:rsidR="00680EBF" w:rsidRPr="00680EBF">
        <w:rPr>
          <w:rFonts w:ascii="PT Astra Serif" w:hAnsi="PT Astra Serif"/>
          <w:sz w:val="24"/>
          <w:szCs w:val="24"/>
        </w:rPr>
        <w:t xml:space="preserve">119, </w:t>
      </w:r>
      <w:r w:rsidR="004C4D58">
        <w:rPr>
          <w:rFonts w:ascii="PT Astra Serif" w:hAnsi="PT Astra Serif"/>
          <w:sz w:val="24"/>
          <w:szCs w:val="24"/>
          <w:lang w:val="en-US"/>
        </w:rPr>
        <w:t xml:space="preserve">120, 121, 125, 126, 127, </w:t>
      </w:r>
      <w:r w:rsidR="00680EBF" w:rsidRPr="00680EBF">
        <w:rPr>
          <w:rFonts w:ascii="PT Astra Serif" w:hAnsi="PT Astra Serif"/>
          <w:sz w:val="24"/>
          <w:szCs w:val="24"/>
        </w:rPr>
        <w:t xml:space="preserve">130, </w:t>
      </w:r>
      <w:r w:rsidR="004C4D58">
        <w:rPr>
          <w:rFonts w:ascii="PT Astra Serif" w:hAnsi="PT Astra Serif"/>
          <w:sz w:val="24"/>
          <w:szCs w:val="24"/>
          <w:lang w:val="en-US"/>
        </w:rPr>
        <w:t xml:space="preserve">134, 141, 142, 143, 145, 146, </w:t>
      </w:r>
      <w:r w:rsidR="004C4D58" w:rsidRPr="00680EBF">
        <w:rPr>
          <w:rFonts w:ascii="PT Astra Serif" w:hAnsi="PT Astra Serif"/>
          <w:sz w:val="24"/>
          <w:szCs w:val="24"/>
        </w:rPr>
        <w:t xml:space="preserve">152, </w:t>
      </w:r>
      <w:r w:rsidR="004C4D58">
        <w:rPr>
          <w:rFonts w:ascii="PT Astra Serif" w:hAnsi="PT Astra Serif"/>
          <w:sz w:val="24"/>
          <w:szCs w:val="24"/>
          <w:lang w:val="en-US"/>
        </w:rPr>
        <w:t xml:space="preserve">153, 162, 168, </w:t>
      </w:r>
      <w:r w:rsidR="005E1BB0" w:rsidRPr="00680EBF">
        <w:rPr>
          <w:rFonts w:ascii="PT Astra Serif" w:hAnsi="PT Astra Serif"/>
          <w:sz w:val="24"/>
          <w:szCs w:val="24"/>
        </w:rPr>
        <w:t xml:space="preserve">169, </w:t>
      </w:r>
      <w:r w:rsidR="004C4D58">
        <w:rPr>
          <w:rFonts w:ascii="PT Astra Serif" w:hAnsi="PT Astra Serif"/>
          <w:sz w:val="24"/>
          <w:szCs w:val="24"/>
          <w:lang w:val="en-US"/>
        </w:rPr>
        <w:t xml:space="preserve">170, 172, 176, 182, 183, 185, </w:t>
      </w:r>
      <w:r w:rsidR="005E1BB0">
        <w:rPr>
          <w:rFonts w:ascii="PT Astra Serif" w:hAnsi="PT Astra Serif"/>
          <w:sz w:val="24"/>
          <w:szCs w:val="24"/>
          <w:lang w:val="en-US"/>
        </w:rPr>
        <w:t xml:space="preserve">186, 187, 188, 190, 193, 195, 197, 198, 201, 202, 203, 205, 206, 209, 212, 213, 214, 215, 217, 218, 221, 224, 226, 228, 229, 230, 231, 232, </w:t>
      </w:r>
      <w:r w:rsidR="00680EBF" w:rsidRPr="00680EBF">
        <w:rPr>
          <w:rFonts w:ascii="PT Astra Serif" w:hAnsi="PT Astra Serif"/>
          <w:sz w:val="24"/>
          <w:szCs w:val="24"/>
        </w:rPr>
        <w:t>233,</w:t>
      </w:r>
      <w:r w:rsidR="005E1BB0">
        <w:rPr>
          <w:rFonts w:ascii="PT Astra Serif" w:hAnsi="PT Astra Serif"/>
          <w:sz w:val="24"/>
          <w:szCs w:val="24"/>
          <w:lang w:val="en-US"/>
        </w:rPr>
        <w:t xml:space="preserve"> 234, 237, 239, 240, </w:t>
      </w:r>
      <w:r w:rsidR="000F067D">
        <w:rPr>
          <w:rFonts w:ascii="PT Astra Serif" w:hAnsi="PT Astra Serif"/>
          <w:sz w:val="24"/>
          <w:szCs w:val="24"/>
          <w:lang w:val="en-US"/>
        </w:rPr>
        <w:t xml:space="preserve">240a, </w:t>
      </w:r>
      <w:r w:rsidR="005E1BB0">
        <w:rPr>
          <w:rFonts w:ascii="PT Astra Serif" w:hAnsi="PT Astra Serif"/>
          <w:sz w:val="24"/>
          <w:szCs w:val="24"/>
          <w:lang w:val="en-US"/>
        </w:rPr>
        <w:t>246, 249, 253, 254, 256, 258, 260, 261, 263, 264, 265, 267, 278, 281, 284, 293, 294, 295, 298, 299, 307, 311, 315, 316, 317</w:t>
      </w:r>
      <w:r w:rsidR="001E038B">
        <w:rPr>
          <w:rFonts w:ascii="PT Astra Serif" w:hAnsi="PT Astra Serif"/>
          <w:sz w:val="24"/>
          <w:szCs w:val="24"/>
          <w:lang w:val="en-US"/>
        </w:rPr>
        <w:t xml:space="preserve">, 318, 319, 320, </w:t>
      </w:r>
      <w:r w:rsidR="00680EBF" w:rsidRPr="00680EBF">
        <w:rPr>
          <w:rFonts w:ascii="PT Astra Serif" w:hAnsi="PT Astra Serif"/>
          <w:sz w:val="24"/>
          <w:szCs w:val="24"/>
        </w:rPr>
        <w:t xml:space="preserve">327, </w:t>
      </w:r>
      <w:r w:rsidR="001E038B">
        <w:rPr>
          <w:rFonts w:ascii="PT Astra Serif" w:hAnsi="PT Astra Serif"/>
          <w:sz w:val="24"/>
          <w:szCs w:val="24"/>
          <w:lang w:val="en-US"/>
        </w:rPr>
        <w:t xml:space="preserve">330, </w:t>
      </w:r>
      <w:r w:rsidR="001E038B">
        <w:rPr>
          <w:rFonts w:ascii="PT Astra Serif" w:hAnsi="PT Astra Serif"/>
          <w:sz w:val="24"/>
          <w:szCs w:val="24"/>
          <w:lang w:val="en-US"/>
        </w:rPr>
        <w:t xml:space="preserve">332, 338, 345, 346, 352, 354, 355, 356, 357, 358, 359, 361, 362, 363, 366, 367, 368, 370, 371, </w:t>
      </w:r>
      <w:r w:rsidR="001E038B" w:rsidRPr="00680EBF">
        <w:rPr>
          <w:rFonts w:ascii="PT Astra Serif" w:hAnsi="PT Astra Serif"/>
          <w:sz w:val="24"/>
          <w:szCs w:val="24"/>
        </w:rPr>
        <w:t xml:space="preserve">372, </w:t>
      </w:r>
      <w:r w:rsidR="001E038B">
        <w:rPr>
          <w:rFonts w:ascii="PT Astra Serif" w:hAnsi="PT Astra Serif"/>
          <w:sz w:val="24"/>
          <w:szCs w:val="24"/>
          <w:lang w:val="en-US"/>
        </w:rPr>
        <w:t>379, 383, 385, 384, 387, 392, 393, 394, 396, 398, 399,</w:t>
      </w:r>
      <w:r w:rsidR="00BA4D64">
        <w:rPr>
          <w:rFonts w:ascii="PT Astra Serif" w:hAnsi="PT Astra Serif"/>
          <w:sz w:val="24"/>
          <w:szCs w:val="24"/>
          <w:lang w:val="en-US"/>
        </w:rPr>
        <w:t xml:space="preserve"> 400, 405, 406, 407, 409, 423, </w:t>
      </w:r>
      <w:r w:rsidR="00BA4D64" w:rsidRPr="00680EBF">
        <w:rPr>
          <w:rFonts w:ascii="PT Astra Serif" w:hAnsi="PT Astra Serif"/>
          <w:sz w:val="24"/>
          <w:szCs w:val="24"/>
        </w:rPr>
        <w:t xml:space="preserve">433, </w:t>
      </w:r>
      <w:r w:rsidR="00BA4D64">
        <w:rPr>
          <w:rFonts w:ascii="PT Astra Serif" w:hAnsi="PT Astra Serif"/>
          <w:sz w:val="24"/>
          <w:szCs w:val="24"/>
          <w:lang w:val="en-US"/>
        </w:rPr>
        <w:t>434, 437, 446,</w:t>
      </w:r>
      <w:r w:rsidR="001E038B">
        <w:rPr>
          <w:rFonts w:ascii="PT Astra Serif" w:hAnsi="PT Astra Serif"/>
          <w:sz w:val="24"/>
          <w:szCs w:val="24"/>
          <w:lang w:val="en-US"/>
        </w:rPr>
        <w:t xml:space="preserve"> </w:t>
      </w:r>
      <w:r w:rsidR="00BA4D64">
        <w:rPr>
          <w:rFonts w:ascii="PT Astra Serif" w:hAnsi="PT Astra Serif"/>
          <w:sz w:val="24"/>
          <w:szCs w:val="24"/>
          <w:lang w:val="en-US"/>
        </w:rPr>
        <w:t xml:space="preserve">449, 457, 458, 459, 466, 472, 473, 476, 482, 483, 486, 488, 492, 493, 496, 497, 499, 503, 504, 505, 508, 509, 511, 515, 517, 518, 519, 520, 521, 528, 529, 531, 533, 534, 537, </w:t>
      </w:r>
      <w:r w:rsidR="000507BF">
        <w:rPr>
          <w:rFonts w:ascii="PT Astra Serif" w:hAnsi="PT Astra Serif"/>
          <w:sz w:val="24"/>
          <w:szCs w:val="24"/>
          <w:lang w:val="en-US"/>
        </w:rPr>
        <w:t xml:space="preserve">538, 539, 543, 549, 558, 563, 566, 567, 568, 576, 577, 578, 579, </w:t>
      </w:r>
      <w:r w:rsidR="00680EBF" w:rsidRPr="00680EBF">
        <w:rPr>
          <w:rFonts w:ascii="PT Astra Serif" w:hAnsi="PT Astra Serif"/>
          <w:sz w:val="24"/>
          <w:szCs w:val="24"/>
        </w:rPr>
        <w:t>580,</w:t>
      </w:r>
      <w:r w:rsidR="000507BF">
        <w:rPr>
          <w:rFonts w:ascii="PT Astra Serif" w:hAnsi="PT Astra Serif"/>
          <w:sz w:val="24"/>
          <w:szCs w:val="24"/>
          <w:lang w:val="en-US"/>
        </w:rPr>
        <w:t xml:space="preserve"> 583, 585,</w:t>
      </w:r>
      <w:r w:rsidR="000507BF">
        <w:rPr>
          <w:rFonts w:ascii="PT Astra Serif" w:hAnsi="PT Astra Serif"/>
          <w:sz w:val="24"/>
          <w:szCs w:val="24"/>
        </w:rPr>
        <w:t xml:space="preserve"> 587</w:t>
      </w:r>
      <w:r w:rsidRPr="00226A8E">
        <w:rPr>
          <w:rFonts w:ascii="PT Astra Serif" w:hAnsi="PT Astra Serif"/>
          <w:sz w:val="24"/>
          <w:szCs w:val="24"/>
        </w:rPr>
        <w:t>.</w:t>
      </w:r>
    </w:p>
    <w:sectPr w:rsidR="00F54B0A" w:rsidRPr="00082D54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050" w:rsidRDefault="00504050">
      <w:r>
        <w:separator/>
      </w:r>
    </w:p>
  </w:endnote>
  <w:endnote w:type="continuationSeparator" w:id="0">
    <w:p w:rsidR="00504050" w:rsidRDefault="0050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050" w:rsidRDefault="00504050">
      <w:r>
        <w:separator/>
      </w:r>
    </w:p>
  </w:footnote>
  <w:footnote w:type="continuationSeparator" w:id="0">
    <w:p w:rsidR="00504050" w:rsidRDefault="005040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032" w:rsidRDefault="00EA3032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E261F">
      <w:rPr>
        <w:noProof/>
      </w:rPr>
      <w:t>29</w:t>
    </w:r>
    <w:r>
      <w:fldChar w:fldCharType="end"/>
    </w:r>
  </w:p>
  <w:p w:rsidR="00EA3032" w:rsidRDefault="00EA3032">
    <w:pPr>
      <w:pStyle w:val="a8"/>
      <w:framePr w:wrap="auto" w:vAnchor="text" w:hAnchor="margin" w:xAlign="right" w:y="1"/>
    </w:pPr>
  </w:p>
  <w:p w:rsidR="00EA3032" w:rsidRDefault="00EA303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1EC"/>
    <w:multiLevelType w:val="hybridMultilevel"/>
    <w:tmpl w:val="99863C60"/>
    <w:lvl w:ilvl="0" w:tplc="86C019FA">
      <w:start w:val="2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3A635A"/>
    <w:multiLevelType w:val="hybridMultilevel"/>
    <w:tmpl w:val="5CE40BA6"/>
    <w:lvl w:ilvl="0" w:tplc="F6363EEA">
      <w:start w:val="2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245A4"/>
    <w:multiLevelType w:val="hybridMultilevel"/>
    <w:tmpl w:val="B92C530E"/>
    <w:lvl w:ilvl="0" w:tplc="90DEF810">
      <w:start w:val="44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8B6554"/>
    <w:multiLevelType w:val="hybridMultilevel"/>
    <w:tmpl w:val="41D0190A"/>
    <w:lvl w:ilvl="0" w:tplc="0E784FF6">
      <w:start w:val="1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D87B30"/>
    <w:multiLevelType w:val="hybridMultilevel"/>
    <w:tmpl w:val="5660F77A"/>
    <w:lvl w:ilvl="0" w:tplc="35B48DD8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82699F"/>
    <w:multiLevelType w:val="hybridMultilevel"/>
    <w:tmpl w:val="84042F18"/>
    <w:lvl w:ilvl="0" w:tplc="DD2215E2">
      <w:start w:val="386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737897"/>
    <w:multiLevelType w:val="hybridMultilevel"/>
    <w:tmpl w:val="23B8ACB2"/>
    <w:lvl w:ilvl="0" w:tplc="CB88BB74">
      <w:start w:val="1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FD274C"/>
    <w:multiLevelType w:val="hybridMultilevel"/>
    <w:tmpl w:val="B7805192"/>
    <w:lvl w:ilvl="0" w:tplc="6422042A">
      <w:start w:val="2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90052F"/>
    <w:multiLevelType w:val="hybridMultilevel"/>
    <w:tmpl w:val="1220BC66"/>
    <w:lvl w:ilvl="0" w:tplc="E4621AEA">
      <w:start w:val="54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A421F9"/>
    <w:multiLevelType w:val="hybridMultilevel"/>
    <w:tmpl w:val="EA68543A"/>
    <w:lvl w:ilvl="0" w:tplc="267A979E">
      <w:start w:val="39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E12224"/>
    <w:multiLevelType w:val="hybridMultilevel"/>
    <w:tmpl w:val="08701CFE"/>
    <w:lvl w:ilvl="0" w:tplc="69AA06C6">
      <w:start w:val="1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B730CE"/>
    <w:multiLevelType w:val="hybridMultilevel"/>
    <w:tmpl w:val="22B49F46"/>
    <w:lvl w:ilvl="0" w:tplc="101C46E4">
      <w:start w:val="1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C12C78"/>
    <w:multiLevelType w:val="hybridMultilevel"/>
    <w:tmpl w:val="793EC4CE"/>
    <w:lvl w:ilvl="0" w:tplc="C6C4D654">
      <w:start w:val="3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B3760CA"/>
    <w:multiLevelType w:val="hybridMultilevel"/>
    <w:tmpl w:val="04E2986E"/>
    <w:lvl w:ilvl="0" w:tplc="1CB484DA">
      <w:start w:val="58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394B92"/>
    <w:multiLevelType w:val="hybridMultilevel"/>
    <w:tmpl w:val="DB26E836"/>
    <w:lvl w:ilvl="0" w:tplc="026E6EDA">
      <w:start w:val="2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374417"/>
    <w:multiLevelType w:val="hybridMultilevel"/>
    <w:tmpl w:val="B83C717A"/>
    <w:lvl w:ilvl="0" w:tplc="48206D72">
      <w:start w:val="48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7D48DF"/>
    <w:multiLevelType w:val="hybridMultilevel"/>
    <w:tmpl w:val="66E252B6"/>
    <w:lvl w:ilvl="0" w:tplc="29FAB1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DAA5A55"/>
    <w:multiLevelType w:val="hybridMultilevel"/>
    <w:tmpl w:val="932801EA"/>
    <w:lvl w:ilvl="0" w:tplc="50E24344">
      <w:start w:val="35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3111FC"/>
    <w:multiLevelType w:val="hybridMultilevel"/>
    <w:tmpl w:val="56D6ADA8"/>
    <w:lvl w:ilvl="0" w:tplc="079A03DA">
      <w:start w:val="55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EA03C0D"/>
    <w:multiLevelType w:val="hybridMultilevel"/>
    <w:tmpl w:val="0E009164"/>
    <w:lvl w:ilvl="0" w:tplc="DB5E28AE">
      <w:start w:val="36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F4F793C"/>
    <w:multiLevelType w:val="hybridMultilevel"/>
    <w:tmpl w:val="96780496"/>
    <w:lvl w:ilvl="0" w:tplc="83BC243A">
      <w:start w:val="49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2B2658B"/>
    <w:multiLevelType w:val="hybridMultilevel"/>
    <w:tmpl w:val="A2FC0DD6"/>
    <w:lvl w:ilvl="0" w:tplc="5B006070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2F31C26"/>
    <w:multiLevelType w:val="hybridMultilevel"/>
    <w:tmpl w:val="45683438"/>
    <w:lvl w:ilvl="0" w:tplc="D62298DE">
      <w:start w:val="2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33C1766"/>
    <w:multiLevelType w:val="hybridMultilevel"/>
    <w:tmpl w:val="AA38CD5E"/>
    <w:lvl w:ilvl="0" w:tplc="14101CFA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3D92A49"/>
    <w:multiLevelType w:val="hybridMultilevel"/>
    <w:tmpl w:val="C92ACA04"/>
    <w:lvl w:ilvl="0" w:tplc="9728790C">
      <w:start w:val="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519181E"/>
    <w:multiLevelType w:val="hybridMultilevel"/>
    <w:tmpl w:val="BB16EA5E"/>
    <w:lvl w:ilvl="0" w:tplc="4D9CC230">
      <w:start w:val="2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5B57140"/>
    <w:multiLevelType w:val="hybridMultilevel"/>
    <w:tmpl w:val="CC32457C"/>
    <w:lvl w:ilvl="0" w:tplc="7D966190">
      <w:start w:val="2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7217C0E"/>
    <w:multiLevelType w:val="hybridMultilevel"/>
    <w:tmpl w:val="E70414D0"/>
    <w:lvl w:ilvl="0" w:tplc="0958AFC8">
      <w:start w:val="37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7461795"/>
    <w:multiLevelType w:val="hybridMultilevel"/>
    <w:tmpl w:val="C9F66F68"/>
    <w:lvl w:ilvl="0" w:tplc="C7384CF8">
      <w:start w:val="3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84B1F19"/>
    <w:multiLevelType w:val="hybridMultilevel"/>
    <w:tmpl w:val="72C202CE"/>
    <w:lvl w:ilvl="0" w:tplc="190A076C">
      <w:start w:val="535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98001A1"/>
    <w:multiLevelType w:val="hybridMultilevel"/>
    <w:tmpl w:val="3A566BE8"/>
    <w:lvl w:ilvl="0" w:tplc="83C217AA">
      <w:start w:val="2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98B2C47"/>
    <w:multiLevelType w:val="hybridMultilevel"/>
    <w:tmpl w:val="D0E80DC0"/>
    <w:lvl w:ilvl="0" w:tplc="F634DC20">
      <w:start w:val="51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B314D38"/>
    <w:multiLevelType w:val="hybridMultilevel"/>
    <w:tmpl w:val="6284FA7C"/>
    <w:lvl w:ilvl="0" w:tplc="12A6B758">
      <w:start w:val="34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D2A1B19"/>
    <w:multiLevelType w:val="hybridMultilevel"/>
    <w:tmpl w:val="8346B250"/>
    <w:lvl w:ilvl="0" w:tplc="19F64876">
      <w:start w:val="2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8773CF"/>
    <w:multiLevelType w:val="hybridMultilevel"/>
    <w:tmpl w:val="564294EE"/>
    <w:lvl w:ilvl="0" w:tplc="3E4C3C64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E0449D4"/>
    <w:multiLevelType w:val="hybridMultilevel"/>
    <w:tmpl w:val="F69EC24A"/>
    <w:lvl w:ilvl="0" w:tplc="BEBCBC38">
      <w:start w:val="47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12B3057"/>
    <w:multiLevelType w:val="hybridMultilevel"/>
    <w:tmpl w:val="520ABE90"/>
    <w:lvl w:ilvl="0" w:tplc="32681998">
      <w:start w:val="47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3A80C27"/>
    <w:multiLevelType w:val="hybridMultilevel"/>
    <w:tmpl w:val="DAA8E7D0"/>
    <w:lvl w:ilvl="0" w:tplc="09BEFE82">
      <w:start w:val="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52C39CA"/>
    <w:multiLevelType w:val="hybridMultilevel"/>
    <w:tmpl w:val="7480F31C"/>
    <w:lvl w:ilvl="0" w:tplc="4FB65A1C">
      <w:start w:val="435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694412B"/>
    <w:multiLevelType w:val="hybridMultilevel"/>
    <w:tmpl w:val="AA8895C0"/>
    <w:lvl w:ilvl="0" w:tplc="14869FF6">
      <w:start w:val="2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7911809"/>
    <w:multiLevelType w:val="hybridMultilevel"/>
    <w:tmpl w:val="7E6A2B40"/>
    <w:lvl w:ilvl="0" w:tplc="8D3A4B96">
      <w:start w:val="46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8BD2194"/>
    <w:multiLevelType w:val="hybridMultilevel"/>
    <w:tmpl w:val="C2EEB5F6"/>
    <w:lvl w:ilvl="0" w:tplc="46382798">
      <w:start w:val="506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9014A39"/>
    <w:multiLevelType w:val="hybridMultilevel"/>
    <w:tmpl w:val="584CE074"/>
    <w:lvl w:ilvl="0" w:tplc="9A7ABE26">
      <w:start w:val="30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A263651"/>
    <w:multiLevelType w:val="hybridMultilevel"/>
    <w:tmpl w:val="EA58EE16"/>
    <w:lvl w:ilvl="0" w:tplc="87207942">
      <w:start w:val="24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D027425"/>
    <w:multiLevelType w:val="hybridMultilevel"/>
    <w:tmpl w:val="136A3AB2"/>
    <w:lvl w:ilvl="0" w:tplc="B9D00586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2D7B0648"/>
    <w:multiLevelType w:val="hybridMultilevel"/>
    <w:tmpl w:val="45683B7E"/>
    <w:lvl w:ilvl="0" w:tplc="B90C9562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FDD7857"/>
    <w:multiLevelType w:val="hybridMultilevel"/>
    <w:tmpl w:val="C2F4BCF0"/>
    <w:lvl w:ilvl="0" w:tplc="0902EC6A">
      <w:start w:val="2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08A6ADE"/>
    <w:multiLevelType w:val="hybridMultilevel"/>
    <w:tmpl w:val="106081A8"/>
    <w:lvl w:ilvl="0" w:tplc="69601F48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2CB5CC7"/>
    <w:multiLevelType w:val="hybridMultilevel"/>
    <w:tmpl w:val="EBE2DA60"/>
    <w:lvl w:ilvl="0" w:tplc="4D7CED4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4FE2CC5"/>
    <w:multiLevelType w:val="hybridMultilevel"/>
    <w:tmpl w:val="640E0A82"/>
    <w:lvl w:ilvl="0" w:tplc="5A9A1A12">
      <w:start w:val="586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6284A6B"/>
    <w:multiLevelType w:val="hybridMultilevel"/>
    <w:tmpl w:val="55C8623C"/>
    <w:lvl w:ilvl="0" w:tplc="1ED2AB92">
      <w:start w:val="1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6E06FD3"/>
    <w:multiLevelType w:val="hybridMultilevel"/>
    <w:tmpl w:val="7FA456D6"/>
    <w:lvl w:ilvl="0" w:tplc="C2FCBBB4">
      <w:start w:val="40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943D92"/>
    <w:multiLevelType w:val="hybridMultilevel"/>
    <w:tmpl w:val="BBAE8F3C"/>
    <w:lvl w:ilvl="0" w:tplc="4C3E68BC">
      <w:start w:val="1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9384FDA"/>
    <w:multiLevelType w:val="hybridMultilevel"/>
    <w:tmpl w:val="5EF8DE86"/>
    <w:lvl w:ilvl="0" w:tplc="217E3D00">
      <w:start w:val="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94660A6"/>
    <w:multiLevelType w:val="hybridMultilevel"/>
    <w:tmpl w:val="F0BA905E"/>
    <w:lvl w:ilvl="0" w:tplc="1354C36A">
      <w:start w:val="20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F0A3432"/>
    <w:multiLevelType w:val="hybridMultilevel"/>
    <w:tmpl w:val="5576F9C6"/>
    <w:lvl w:ilvl="0" w:tplc="2F0A14B4">
      <w:start w:val="49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3460E9"/>
    <w:multiLevelType w:val="hybridMultilevel"/>
    <w:tmpl w:val="3C8C1896"/>
    <w:lvl w:ilvl="0" w:tplc="560EDE6C">
      <w:start w:val="50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1367DDF"/>
    <w:multiLevelType w:val="hybridMultilevel"/>
    <w:tmpl w:val="378A07CE"/>
    <w:lvl w:ilvl="0" w:tplc="7960D48C">
      <w:start w:val="2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1453CE0"/>
    <w:multiLevelType w:val="hybridMultilevel"/>
    <w:tmpl w:val="23723F2A"/>
    <w:lvl w:ilvl="0" w:tplc="ADA29BC0">
      <w:start w:val="516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197724C"/>
    <w:multiLevelType w:val="hybridMultilevel"/>
    <w:tmpl w:val="41745B46"/>
    <w:lvl w:ilvl="0" w:tplc="D81EB40A">
      <w:start w:val="2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2992EC7"/>
    <w:multiLevelType w:val="hybridMultilevel"/>
    <w:tmpl w:val="A22041F8"/>
    <w:lvl w:ilvl="0" w:tplc="FF68EC44">
      <w:start w:val="1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63C1C26"/>
    <w:multiLevelType w:val="hybridMultilevel"/>
    <w:tmpl w:val="1AC8BA90"/>
    <w:lvl w:ilvl="0" w:tplc="D74CFB0C">
      <w:start w:val="2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7DB5562"/>
    <w:multiLevelType w:val="hybridMultilevel"/>
    <w:tmpl w:val="D40A1B34"/>
    <w:lvl w:ilvl="0" w:tplc="8048EE04">
      <w:start w:val="54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C7D142E"/>
    <w:multiLevelType w:val="hybridMultilevel"/>
    <w:tmpl w:val="C89A6D58"/>
    <w:lvl w:ilvl="0" w:tplc="701EBC18">
      <w:start w:val="10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E001DE8"/>
    <w:multiLevelType w:val="hybridMultilevel"/>
    <w:tmpl w:val="0432563E"/>
    <w:lvl w:ilvl="0" w:tplc="27F2C296">
      <w:start w:val="1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ECF128D"/>
    <w:multiLevelType w:val="hybridMultilevel"/>
    <w:tmpl w:val="AA065A12"/>
    <w:lvl w:ilvl="0" w:tplc="161471A0">
      <w:start w:val="1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EE142D9"/>
    <w:multiLevelType w:val="hybridMultilevel"/>
    <w:tmpl w:val="6FD852B4"/>
    <w:lvl w:ilvl="0" w:tplc="3E20C0F2">
      <w:start w:val="1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F8730F2"/>
    <w:multiLevelType w:val="hybridMultilevel"/>
    <w:tmpl w:val="D4D8209C"/>
    <w:lvl w:ilvl="0" w:tplc="CBA409A0">
      <w:start w:val="38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FC455CB"/>
    <w:multiLevelType w:val="hybridMultilevel"/>
    <w:tmpl w:val="1B40E8C8"/>
    <w:lvl w:ilvl="0" w:tplc="DDEA051E">
      <w:start w:val="46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01B72EF"/>
    <w:multiLevelType w:val="hybridMultilevel"/>
    <w:tmpl w:val="1F322224"/>
    <w:lvl w:ilvl="0" w:tplc="EA14BAF4">
      <w:start w:val="48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0225E00"/>
    <w:multiLevelType w:val="hybridMultilevel"/>
    <w:tmpl w:val="FBBC1D5E"/>
    <w:lvl w:ilvl="0" w:tplc="58E6E85C">
      <w:start w:val="48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3454B04"/>
    <w:multiLevelType w:val="hybridMultilevel"/>
    <w:tmpl w:val="521EBF60"/>
    <w:lvl w:ilvl="0" w:tplc="1F52D728">
      <w:start w:val="41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37862F8"/>
    <w:multiLevelType w:val="hybridMultilevel"/>
    <w:tmpl w:val="058C3B78"/>
    <w:lvl w:ilvl="0" w:tplc="516E8214">
      <w:start w:val="55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39657DA"/>
    <w:multiLevelType w:val="hybridMultilevel"/>
    <w:tmpl w:val="2E6E981E"/>
    <w:lvl w:ilvl="0" w:tplc="0B0891F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5396681E"/>
    <w:multiLevelType w:val="hybridMultilevel"/>
    <w:tmpl w:val="0E2864B0"/>
    <w:lvl w:ilvl="0" w:tplc="F9B8B8EC">
      <w:start w:val="2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4A15B69"/>
    <w:multiLevelType w:val="hybridMultilevel"/>
    <w:tmpl w:val="3F1A1F98"/>
    <w:lvl w:ilvl="0" w:tplc="B1C8C1F6">
      <w:start w:val="36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7261E95"/>
    <w:multiLevelType w:val="hybridMultilevel"/>
    <w:tmpl w:val="FFEED95C"/>
    <w:lvl w:ilvl="0" w:tplc="E2B4CB38">
      <w:start w:val="40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85174AF"/>
    <w:multiLevelType w:val="hybridMultilevel"/>
    <w:tmpl w:val="74FA2B00"/>
    <w:lvl w:ilvl="0" w:tplc="A07C5984">
      <w:start w:val="395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58B13417"/>
    <w:multiLevelType w:val="hybridMultilevel"/>
    <w:tmpl w:val="3F0C0050"/>
    <w:lvl w:ilvl="0" w:tplc="7C404754">
      <w:start w:val="36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58BD0982"/>
    <w:multiLevelType w:val="hybridMultilevel"/>
    <w:tmpl w:val="D48CAB40"/>
    <w:lvl w:ilvl="0" w:tplc="5C96833A">
      <w:start w:val="1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9265625"/>
    <w:multiLevelType w:val="hybridMultilevel"/>
    <w:tmpl w:val="09F083CE"/>
    <w:lvl w:ilvl="0" w:tplc="6FDE1BA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BF22AEB"/>
    <w:multiLevelType w:val="hybridMultilevel"/>
    <w:tmpl w:val="718C97D2"/>
    <w:lvl w:ilvl="0" w:tplc="80C0BAA4">
      <w:start w:val="1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C0872C7"/>
    <w:multiLevelType w:val="hybridMultilevel"/>
    <w:tmpl w:val="14A42034"/>
    <w:lvl w:ilvl="0" w:tplc="23BA1D4E">
      <w:start w:val="33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E3C733E"/>
    <w:multiLevelType w:val="hybridMultilevel"/>
    <w:tmpl w:val="D1B212F6"/>
    <w:lvl w:ilvl="0" w:tplc="DF94E32C">
      <w:start w:val="2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0BE2560"/>
    <w:multiLevelType w:val="hybridMultilevel"/>
    <w:tmpl w:val="078ABCF4"/>
    <w:lvl w:ilvl="0" w:tplc="F11EC4E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13C7D1C"/>
    <w:multiLevelType w:val="hybridMultilevel"/>
    <w:tmpl w:val="E5DA6ABC"/>
    <w:lvl w:ilvl="0" w:tplc="86C83982">
      <w:start w:val="2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32B475E"/>
    <w:multiLevelType w:val="hybridMultilevel"/>
    <w:tmpl w:val="676AA952"/>
    <w:lvl w:ilvl="0" w:tplc="8E82AD82">
      <w:start w:val="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35A36D8"/>
    <w:multiLevelType w:val="hybridMultilevel"/>
    <w:tmpl w:val="724067FC"/>
    <w:lvl w:ilvl="0" w:tplc="633C6358">
      <w:start w:val="1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3FB6FC5"/>
    <w:multiLevelType w:val="hybridMultilevel"/>
    <w:tmpl w:val="598CB04E"/>
    <w:lvl w:ilvl="0" w:tplc="E28A44DE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6FB0875"/>
    <w:multiLevelType w:val="hybridMultilevel"/>
    <w:tmpl w:val="5544714E"/>
    <w:lvl w:ilvl="0" w:tplc="F3DE50D8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7852566"/>
    <w:multiLevelType w:val="hybridMultilevel"/>
    <w:tmpl w:val="E51610B4"/>
    <w:lvl w:ilvl="0" w:tplc="E2CC3904">
      <w:start w:val="42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B253E52"/>
    <w:multiLevelType w:val="hybridMultilevel"/>
    <w:tmpl w:val="FBDCF47A"/>
    <w:lvl w:ilvl="0" w:tplc="90E65582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3F74DC"/>
    <w:multiLevelType w:val="hybridMultilevel"/>
    <w:tmpl w:val="B46C1C4E"/>
    <w:lvl w:ilvl="0" w:tplc="8D766D2E">
      <w:start w:val="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D040989"/>
    <w:multiLevelType w:val="hybridMultilevel"/>
    <w:tmpl w:val="E49E1ADC"/>
    <w:lvl w:ilvl="0" w:tplc="864EE9CC">
      <w:start w:val="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D4D017C"/>
    <w:multiLevelType w:val="hybridMultilevel"/>
    <w:tmpl w:val="2C668F72"/>
    <w:lvl w:ilvl="0" w:tplc="6E32D7A2">
      <w:start w:val="1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D786306"/>
    <w:multiLevelType w:val="hybridMultilevel"/>
    <w:tmpl w:val="4C4A1B56"/>
    <w:lvl w:ilvl="0" w:tplc="9ED4A704">
      <w:start w:val="53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DA40386"/>
    <w:multiLevelType w:val="hybridMultilevel"/>
    <w:tmpl w:val="C3ECC706"/>
    <w:lvl w:ilvl="0" w:tplc="EBDCFA10">
      <w:start w:val="53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E3545EA"/>
    <w:multiLevelType w:val="hybridMultilevel"/>
    <w:tmpl w:val="CB10B25C"/>
    <w:lvl w:ilvl="0" w:tplc="88C216F4">
      <w:start w:val="1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F6B3849"/>
    <w:multiLevelType w:val="hybridMultilevel"/>
    <w:tmpl w:val="26F03512"/>
    <w:lvl w:ilvl="0" w:tplc="820C73DA">
      <w:start w:val="56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F78155C"/>
    <w:multiLevelType w:val="hybridMultilevel"/>
    <w:tmpl w:val="5FF22078"/>
    <w:lvl w:ilvl="0" w:tplc="E7624E4A">
      <w:start w:val="2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1D42D1C"/>
    <w:multiLevelType w:val="hybridMultilevel"/>
    <w:tmpl w:val="7BA4CDB0"/>
    <w:lvl w:ilvl="0" w:tplc="5DEEDE0A">
      <w:start w:val="2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3AC50E0"/>
    <w:multiLevelType w:val="hybridMultilevel"/>
    <w:tmpl w:val="BD8EA08E"/>
    <w:lvl w:ilvl="0" w:tplc="FD80BB3E">
      <w:start w:val="58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44972B6"/>
    <w:multiLevelType w:val="hybridMultilevel"/>
    <w:tmpl w:val="DF380268"/>
    <w:lvl w:ilvl="0" w:tplc="A74CAD7C">
      <w:start w:val="584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5883788"/>
    <w:multiLevelType w:val="hybridMultilevel"/>
    <w:tmpl w:val="321CAD76"/>
    <w:lvl w:ilvl="0" w:tplc="F4C23F04">
      <w:start w:val="3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84538FF"/>
    <w:multiLevelType w:val="hybridMultilevel"/>
    <w:tmpl w:val="C00E6EF6"/>
    <w:lvl w:ilvl="0" w:tplc="65D29C20">
      <w:start w:val="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8855DDA"/>
    <w:multiLevelType w:val="hybridMultilevel"/>
    <w:tmpl w:val="6CA2FF6A"/>
    <w:lvl w:ilvl="0" w:tplc="8EC6C130">
      <w:start w:val="3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94105DE"/>
    <w:multiLevelType w:val="hybridMultilevel"/>
    <w:tmpl w:val="B0E846BE"/>
    <w:lvl w:ilvl="0" w:tplc="EB64F38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A375188"/>
    <w:multiLevelType w:val="hybridMultilevel"/>
    <w:tmpl w:val="44A6DF1E"/>
    <w:lvl w:ilvl="0" w:tplc="F2DC8732">
      <w:start w:val="2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A56034D"/>
    <w:multiLevelType w:val="hybridMultilevel"/>
    <w:tmpl w:val="880E26E6"/>
    <w:lvl w:ilvl="0" w:tplc="8DBE2B28">
      <w:start w:val="1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B042AC3"/>
    <w:multiLevelType w:val="hybridMultilevel"/>
    <w:tmpl w:val="7856DA56"/>
    <w:lvl w:ilvl="0" w:tplc="0C825D04">
      <w:start w:val="17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C23239E"/>
    <w:multiLevelType w:val="hybridMultilevel"/>
    <w:tmpl w:val="343ADEA0"/>
    <w:lvl w:ilvl="0" w:tplc="1D6AC6E0">
      <w:start w:val="56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C255968"/>
    <w:multiLevelType w:val="hybridMultilevel"/>
    <w:tmpl w:val="5D8ACC60"/>
    <w:lvl w:ilvl="0" w:tplc="C422FD02">
      <w:start w:val="52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C372170"/>
    <w:multiLevelType w:val="hybridMultilevel"/>
    <w:tmpl w:val="11485F3E"/>
    <w:lvl w:ilvl="0" w:tplc="F0687E20">
      <w:start w:val="512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C853B05"/>
    <w:multiLevelType w:val="hybridMultilevel"/>
    <w:tmpl w:val="DD721B38"/>
    <w:lvl w:ilvl="0" w:tplc="582C00F4">
      <w:start w:val="17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D32354D"/>
    <w:multiLevelType w:val="hybridMultilevel"/>
    <w:tmpl w:val="034CBE60"/>
    <w:lvl w:ilvl="0" w:tplc="99F868B2">
      <w:start w:val="1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E15343A"/>
    <w:multiLevelType w:val="hybridMultilevel"/>
    <w:tmpl w:val="84B804D8"/>
    <w:lvl w:ilvl="0" w:tplc="4C7210DA">
      <w:start w:val="1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E4749F4"/>
    <w:multiLevelType w:val="hybridMultilevel"/>
    <w:tmpl w:val="D3D899DC"/>
    <w:lvl w:ilvl="0" w:tplc="6CBE38D6">
      <w:start w:val="45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7E642312"/>
    <w:multiLevelType w:val="hybridMultilevel"/>
    <w:tmpl w:val="60646C18"/>
    <w:lvl w:ilvl="0" w:tplc="4D0AF5BE">
      <w:start w:val="380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ED03BAC"/>
    <w:multiLevelType w:val="hybridMultilevel"/>
    <w:tmpl w:val="FDAE8F76"/>
    <w:lvl w:ilvl="0" w:tplc="2B5E1EC0">
      <w:start w:val="2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FAF3B09"/>
    <w:multiLevelType w:val="hybridMultilevel"/>
    <w:tmpl w:val="25BAD14E"/>
    <w:lvl w:ilvl="0" w:tplc="56AC9036">
      <w:start w:val="43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6"/>
  </w:num>
  <w:num w:numId="3">
    <w:abstractNumId w:val="80"/>
  </w:num>
  <w:num w:numId="4">
    <w:abstractNumId w:val="73"/>
  </w:num>
  <w:num w:numId="5">
    <w:abstractNumId w:val="84"/>
  </w:num>
  <w:num w:numId="6">
    <w:abstractNumId w:val="48"/>
  </w:num>
  <w:num w:numId="7">
    <w:abstractNumId w:val="45"/>
  </w:num>
  <w:num w:numId="8">
    <w:abstractNumId w:val="88"/>
  </w:num>
  <w:num w:numId="9">
    <w:abstractNumId w:val="86"/>
  </w:num>
  <w:num w:numId="10">
    <w:abstractNumId w:val="24"/>
  </w:num>
  <w:num w:numId="11">
    <w:abstractNumId w:val="91"/>
  </w:num>
  <w:num w:numId="12">
    <w:abstractNumId w:val="47"/>
  </w:num>
  <w:num w:numId="13">
    <w:abstractNumId w:val="34"/>
  </w:num>
  <w:num w:numId="14">
    <w:abstractNumId w:val="4"/>
  </w:num>
  <w:num w:numId="15">
    <w:abstractNumId w:val="89"/>
  </w:num>
  <w:num w:numId="16">
    <w:abstractNumId w:val="93"/>
  </w:num>
  <w:num w:numId="17">
    <w:abstractNumId w:val="53"/>
  </w:num>
  <w:num w:numId="18">
    <w:abstractNumId w:val="92"/>
  </w:num>
  <w:num w:numId="19">
    <w:abstractNumId w:val="37"/>
  </w:num>
  <w:num w:numId="20">
    <w:abstractNumId w:val="104"/>
  </w:num>
  <w:num w:numId="21">
    <w:abstractNumId w:val="63"/>
  </w:num>
  <w:num w:numId="22">
    <w:abstractNumId w:val="60"/>
  </w:num>
  <w:num w:numId="23">
    <w:abstractNumId w:val="114"/>
  </w:num>
  <w:num w:numId="24">
    <w:abstractNumId w:val="50"/>
  </w:num>
  <w:num w:numId="25">
    <w:abstractNumId w:val="3"/>
  </w:num>
  <w:num w:numId="26">
    <w:abstractNumId w:val="108"/>
  </w:num>
  <w:num w:numId="27">
    <w:abstractNumId w:val="97"/>
  </w:num>
  <w:num w:numId="28">
    <w:abstractNumId w:val="6"/>
  </w:num>
  <w:num w:numId="29">
    <w:abstractNumId w:val="65"/>
  </w:num>
  <w:num w:numId="30">
    <w:abstractNumId w:val="11"/>
  </w:num>
  <w:num w:numId="31">
    <w:abstractNumId w:val="10"/>
  </w:num>
  <w:num w:numId="32">
    <w:abstractNumId w:val="81"/>
  </w:num>
  <w:num w:numId="33">
    <w:abstractNumId w:val="113"/>
  </w:num>
  <w:num w:numId="34">
    <w:abstractNumId w:val="52"/>
  </w:num>
  <w:num w:numId="35">
    <w:abstractNumId w:val="109"/>
  </w:num>
  <w:num w:numId="36">
    <w:abstractNumId w:val="66"/>
  </w:num>
  <w:num w:numId="37">
    <w:abstractNumId w:val="64"/>
  </w:num>
  <w:num w:numId="38">
    <w:abstractNumId w:val="94"/>
  </w:num>
  <w:num w:numId="39">
    <w:abstractNumId w:val="79"/>
  </w:num>
  <w:num w:numId="40">
    <w:abstractNumId w:val="115"/>
  </w:num>
  <w:num w:numId="41">
    <w:abstractNumId w:val="87"/>
  </w:num>
  <w:num w:numId="42">
    <w:abstractNumId w:val="14"/>
  </w:num>
  <w:num w:numId="43">
    <w:abstractNumId w:val="54"/>
  </w:num>
  <w:num w:numId="44">
    <w:abstractNumId w:val="107"/>
  </w:num>
  <w:num w:numId="45">
    <w:abstractNumId w:val="22"/>
  </w:num>
  <w:num w:numId="46">
    <w:abstractNumId w:val="44"/>
  </w:num>
  <w:num w:numId="47">
    <w:abstractNumId w:val="74"/>
  </w:num>
  <w:num w:numId="48">
    <w:abstractNumId w:val="85"/>
  </w:num>
  <w:num w:numId="49">
    <w:abstractNumId w:val="0"/>
  </w:num>
  <w:num w:numId="50">
    <w:abstractNumId w:val="33"/>
  </w:num>
  <w:num w:numId="51">
    <w:abstractNumId w:val="99"/>
  </w:num>
  <w:num w:numId="52">
    <w:abstractNumId w:val="43"/>
  </w:num>
  <w:num w:numId="53">
    <w:abstractNumId w:val="39"/>
  </w:num>
  <w:num w:numId="54">
    <w:abstractNumId w:val="83"/>
  </w:num>
  <w:num w:numId="55">
    <w:abstractNumId w:val="57"/>
  </w:num>
  <w:num w:numId="56">
    <w:abstractNumId w:val="59"/>
  </w:num>
  <w:num w:numId="57">
    <w:abstractNumId w:val="1"/>
  </w:num>
  <w:num w:numId="58">
    <w:abstractNumId w:val="25"/>
  </w:num>
  <w:num w:numId="59">
    <w:abstractNumId w:val="46"/>
  </w:num>
  <w:num w:numId="60">
    <w:abstractNumId w:val="61"/>
  </w:num>
  <w:num w:numId="61">
    <w:abstractNumId w:val="30"/>
  </w:num>
  <w:num w:numId="62">
    <w:abstractNumId w:val="118"/>
  </w:num>
  <w:num w:numId="63">
    <w:abstractNumId w:val="100"/>
  </w:num>
  <w:num w:numId="64">
    <w:abstractNumId w:val="7"/>
  </w:num>
  <w:num w:numId="65">
    <w:abstractNumId w:val="26"/>
  </w:num>
  <w:num w:numId="66">
    <w:abstractNumId w:val="21"/>
  </w:num>
  <w:num w:numId="67">
    <w:abstractNumId w:val="42"/>
  </w:num>
  <w:num w:numId="68">
    <w:abstractNumId w:val="105"/>
  </w:num>
  <w:num w:numId="69">
    <w:abstractNumId w:val="103"/>
  </w:num>
  <w:num w:numId="70">
    <w:abstractNumId w:val="23"/>
  </w:num>
  <w:num w:numId="71">
    <w:abstractNumId w:val="12"/>
  </w:num>
  <w:num w:numId="72">
    <w:abstractNumId w:val="28"/>
  </w:num>
  <w:num w:numId="73">
    <w:abstractNumId w:val="82"/>
  </w:num>
  <w:num w:numId="74">
    <w:abstractNumId w:val="32"/>
  </w:num>
  <w:num w:numId="75">
    <w:abstractNumId w:val="17"/>
  </w:num>
  <w:num w:numId="76">
    <w:abstractNumId w:val="78"/>
  </w:num>
  <w:num w:numId="77">
    <w:abstractNumId w:val="19"/>
  </w:num>
  <w:num w:numId="78">
    <w:abstractNumId w:val="75"/>
  </w:num>
  <w:num w:numId="79">
    <w:abstractNumId w:val="27"/>
  </w:num>
  <w:num w:numId="80">
    <w:abstractNumId w:val="117"/>
  </w:num>
  <w:num w:numId="81">
    <w:abstractNumId w:val="5"/>
  </w:num>
  <w:num w:numId="82">
    <w:abstractNumId w:val="67"/>
  </w:num>
  <w:num w:numId="83">
    <w:abstractNumId w:val="77"/>
  </w:num>
  <w:num w:numId="84">
    <w:abstractNumId w:val="9"/>
  </w:num>
  <w:num w:numId="85">
    <w:abstractNumId w:val="51"/>
  </w:num>
  <w:num w:numId="86">
    <w:abstractNumId w:val="76"/>
  </w:num>
  <w:num w:numId="87">
    <w:abstractNumId w:val="71"/>
  </w:num>
  <w:num w:numId="88">
    <w:abstractNumId w:val="90"/>
  </w:num>
  <w:num w:numId="89">
    <w:abstractNumId w:val="38"/>
  </w:num>
  <w:num w:numId="90">
    <w:abstractNumId w:val="119"/>
  </w:num>
  <w:num w:numId="91">
    <w:abstractNumId w:val="2"/>
  </w:num>
  <w:num w:numId="92">
    <w:abstractNumId w:val="116"/>
  </w:num>
  <w:num w:numId="93">
    <w:abstractNumId w:val="68"/>
  </w:num>
  <w:num w:numId="94">
    <w:abstractNumId w:val="40"/>
  </w:num>
  <w:num w:numId="95">
    <w:abstractNumId w:val="35"/>
  </w:num>
  <w:num w:numId="96">
    <w:abstractNumId w:val="36"/>
  </w:num>
  <w:num w:numId="97">
    <w:abstractNumId w:val="70"/>
  </w:num>
  <w:num w:numId="98">
    <w:abstractNumId w:val="15"/>
  </w:num>
  <w:num w:numId="99">
    <w:abstractNumId w:val="69"/>
  </w:num>
  <w:num w:numId="100">
    <w:abstractNumId w:val="55"/>
  </w:num>
  <w:num w:numId="101">
    <w:abstractNumId w:val="20"/>
  </w:num>
  <w:num w:numId="102">
    <w:abstractNumId w:val="56"/>
  </w:num>
  <w:num w:numId="103">
    <w:abstractNumId w:val="41"/>
  </w:num>
  <w:num w:numId="104">
    <w:abstractNumId w:val="31"/>
  </w:num>
  <w:num w:numId="105">
    <w:abstractNumId w:val="112"/>
  </w:num>
  <w:num w:numId="106">
    <w:abstractNumId w:val="58"/>
  </w:num>
  <w:num w:numId="107">
    <w:abstractNumId w:val="111"/>
  </w:num>
  <w:num w:numId="108">
    <w:abstractNumId w:val="95"/>
  </w:num>
  <w:num w:numId="109">
    <w:abstractNumId w:val="96"/>
  </w:num>
  <w:num w:numId="110">
    <w:abstractNumId w:val="29"/>
  </w:num>
  <w:num w:numId="111">
    <w:abstractNumId w:val="62"/>
  </w:num>
  <w:num w:numId="112">
    <w:abstractNumId w:val="8"/>
  </w:num>
  <w:num w:numId="113">
    <w:abstractNumId w:val="18"/>
  </w:num>
  <w:num w:numId="114">
    <w:abstractNumId w:val="72"/>
  </w:num>
  <w:num w:numId="115">
    <w:abstractNumId w:val="98"/>
  </w:num>
  <w:num w:numId="116">
    <w:abstractNumId w:val="110"/>
  </w:num>
  <w:num w:numId="117">
    <w:abstractNumId w:val="13"/>
  </w:num>
  <w:num w:numId="118">
    <w:abstractNumId w:val="102"/>
  </w:num>
  <w:num w:numId="119">
    <w:abstractNumId w:val="49"/>
  </w:num>
  <w:num w:numId="120">
    <w:abstractNumId w:val="101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424F66"/>
    <w:rsid w:val="00020F05"/>
    <w:rsid w:val="00025EE0"/>
    <w:rsid w:val="000443D2"/>
    <w:rsid w:val="000507BF"/>
    <w:rsid w:val="00082D54"/>
    <w:rsid w:val="000C59E3"/>
    <w:rsid w:val="000F067D"/>
    <w:rsid w:val="00103787"/>
    <w:rsid w:val="00105383"/>
    <w:rsid w:val="0017143D"/>
    <w:rsid w:val="001C3993"/>
    <w:rsid w:val="001C7A52"/>
    <w:rsid w:val="001D04CE"/>
    <w:rsid w:val="001D291A"/>
    <w:rsid w:val="001E038B"/>
    <w:rsid w:val="001E5ADA"/>
    <w:rsid w:val="00226A8E"/>
    <w:rsid w:val="00244ECE"/>
    <w:rsid w:val="00261E9B"/>
    <w:rsid w:val="00264CFE"/>
    <w:rsid w:val="002778D2"/>
    <w:rsid w:val="002F2416"/>
    <w:rsid w:val="00304FF6"/>
    <w:rsid w:val="00320084"/>
    <w:rsid w:val="00320F71"/>
    <w:rsid w:val="003321FA"/>
    <w:rsid w:val="00375EE9"/>
    <w:rsid w:val="0038307F"/>
    <w:rsid w:val="00407EF8"/>
    <w:rsid w:val="00424F66"/>
    <w:rsid w:val="00427113"/>
    <w:rsid w:val="004530FC"/>
    <w:rsid w:val="00483E18"/>
    <w:rsid w:val="004A160A"/>
    <w:rsid w:val="004C4D58"/>
    <w:rsid w:val="004E62F2"/>
    <w:rsid w:val="004E64EA"/>
    <w:rsid w:val="004E7CAB"/>
    <w:rsid w:val="00504050"/>
    <w:rsid w:val="0055135C"/>
    <w:rsid w:val="0055458B"/>
    <w:rsid w:val="0057403A"/>
    <w:rsid w:val="005A4D23"/>
    <w:rsid w:val="005B2E14"/>
    <w:rsid w:val="005B6087"/>
    <w:rsid w:val="005E1BB0"/>
    <w:rsid w:val="00634F69"/>
    <w:rsid w:val="006666F9"/>
    <w:rsid w:val="00680EBF"/>
    <w:rsid w:val="006812F0"/>
    <w:rsid w:val="0068267F"/>
    <w:rsid w:val="00693362"/>
    <w:rsid w:val="0070722B"/>
    <w:rsid w:val="007D58CE"/>
    <w:rsid w:val="007D6A4E"/>
    <w:rsid w:val="007E2739"/>
    <w:rsid w:val="008206D0"/>
    <w:rsid w:val="00861B78"/>
    <w:rsid w:val="00861F64"/>
    <w:rsid w:val="008667AB"/>
    <w:rsid w:val="00887A45"/>
    <w:rsid w:val="008A55E1"/>
    <w:rsid w:val="00911971"/>
    <w:rsid w:val="009147FB"/>
    <w:rsid w:val="00946D91"/>
    <w:rsid w:val="00952722"/>
    <w:rsid w:val="00964693"/>
    <w:rsid w:val="00966300"/>
    <w:rsid w:val="00972302"/>
    <w:rsid w:val="009817E5"/>
    <w:rsid w:val="00991612"/>
    <w:rsid w:val="00992DBA"/>
    <w:rsid w:val="009959E6"/>
    <w:rsid w:val="009A55D2"/>
    <w:rsid w:val="009F21A6"/>
    <w:rsid w:val="009F7155"/>
    <w:rsid w:val="00A36DD2"/>
    <w:rsid w:val="00A42AD7"/>
    <w:rsid w:val="00A50CB9"/>
    <w:rsid w:val="00A52F5A"/>
    <w:rsid w:val="00AB6A7A"/>
    <w:rsid w:val="00AD3B32"/>
    <w:rsid w:val="00AE2CE9"/>
    <w:rsid w:val="00BA4D64"/>
    <w:rsid w:val="00BC1EFC"/>
    <w:rsid w:val="00BC2EB5"/>
    <w:rsid w:val="00BD6131"/>
    <w:rsid w:val="00BE6C3F"/>
    <w:rsid w:val="00C45EFC"/>
    <w:rsid w:val="00C55764"/>
    <w:rsid w:val="00C57FBC"/>
    <w:rsid w:val="00C7142D"/>
    <w:rsid w:val="00CB34B6"/>
    <w:rsid w:val="00CC67D6"/>
    <w:rsid w:val="00CD2461"/>
    <w:rsid w:val="00D649A6"/>
    <w:rsid w:val="00DA0306"/>
    <w:rsid w:val="00DA0DED"/>
    <w:rsid w:val="00DD1F5F"/>
    <w:rsid w:val="00DD48AB"/>
    <w:rsid w:val="00DF11A1"/>
    <w:rsid w:val="00DF2FDF"/>
    <w:rsid w:val="00E15752"/>
    <w:rsid w:val="00E23154"/>
    <w:rsid w:val="00E97D64"/>
    <w:rsid w:val="00EA3032"/>
    <w:rsid w:val="00EB4278"/>
    <w:rsid w:val="00EE6219"/>
    <w:rsid w:val="00F52709"/>
    <w:rsid w:val="00F54B0A"/>
    <w:rsid w:val="00FE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276</TotalTime>
  <Pages>29</Pages>
  <Words>3152</Words>
  <Characters>17969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21079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41</cp:revision>
  <cp:lastPrinted>1900-12-31T20:00:00Z</cp:lastPrinted>
  <dcterms:created xsi:type="dcterms:W3CDTF">2026-05-25T08:16:00Z</dcterms:created>
  <dcterms:modified xsi:type="dcterms:W3CDTF">2026-06-19T08:43:00Z</dcterms:modified>
</cp:coreProperties>
</file>