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12401C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bookmarkStart w:id="0" w:name="_GoBack"/>
      <w:r w:rsidRPr="0012401C">
        <w:rPr>
          <w:rFonts w:ascii="PT Astra Serif" w:hAnsi="PT Astra Serif"/>
          <w:b/>
        </w:rPr>
        <w:t>Архивная опись</w:t>
      </w:r>
    </w:p>
    <w:p w:rsidR="00F54B0A" w:rsidRPr="0012401C" w:rsidRDefault="0048484F">
      <w:pPr>
        <w:spacing w:line="360" w:lineRule="auto"/>
        <w:jc w:val="center"/>
        <w:rPr>
          <w:rFonts w:ascii="PT Astra Serif" w:hAnsi="PT Astra Serif"/>
        </w:rPr>
      </w:pPr>
      <w:bookmarkStart w:id="1" w:name="archive_name"/>
      <w:bookmarkEnd w:id="1"/>
      <w:r w:rsidRPr="0012401C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12401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12401C">
        <w:rPr>
          <w:rFonts w:ascii="PT Astra Serif" w:hAnsi="PT Astra Serif"/>
        </w:rPr>
        <w:t>(название архива)</w:t>
      </w:r>
    </w:p>
    <w:p w:rsidR="00F54B0A" w:rsidRPr="0012401C" w:rsidRDefault="0048484F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2" w:name="fund_name"/>
      <w:bookmarkEnd w:id="2"/>
      <w:r w:rsidRPr="0012401C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12401C" w:rsidRDefault="00F54B0A">
      <w:pPr>
        <w:spacing w:line="360" w:lineRule="auto"/>
        <w:jc w:val="center"/>
        <w:rPr>
          <w:rFonts w:ascii="PT Astra Serif" w:hAnsi="PT Astra Serif"/>
        </w:rPr>
      </w:pPr>
      <w:r w:rsidRPr="0012401C">
        <w:rPr>
          <w:rFonts w:ascii="PT Astra Serif" w:hAnsi="PT Astra Serif"/>
        </w:rPr>
        <w:t>(название фонда)</w:t>
      </w:r>
    </w:p>
    <w:p w:rsidR="00F54B0A" w:rsidRPr="0012401C" w:rsidRDefault="00F54B0A">
      <w:pPr>
        <w:spacing w:line="360" w:lineRule="auto"/>
        <w:jc w:val="center"/>
        <w:rPr>
          <w:rFonts w:ascii="PT Astra Serif" w:hAnsi="PT Astra Serif"/>
        </w:rPr>
      </w:pPr>
      <w:r w:rsidRPr="0012401C">
        <w:rPr>
          <w:rFonts w:ascii="PT Astra Serif" w:hAnsi="PT Astra Serif"/>
        </w:rPr>
        <w:t>_______________________________________________________________</w:t>
      </w: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12401C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12401C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12401C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12401C" w:rsidRDefault="0048484F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2401C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12401C">
        <w:tc>
          <w:tcPr>
            <w:tcW w:w="2877" w:type="dxa"/>
            <w:gridSpan w:val="3"/>
            <w:vAlign w:val="center"/>
          </w:tcPr>
          <w:p w:rsidR="002778D2" w:rsidRPr="0012401C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12401C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12401C" w:rsidRDefault="0048484F" w:rsidP="002778D2">
            <w:pPr>
              <w:pStyle w:val="4"/>
              <w:rPr>
                <w:rFonts w:ascii="PT Astra Serif" w:hAnsi="PT Astra Serif"/>
              </w:rPr>
            </w:pPr>
            <w:r w:rsidRPr="0012401C">
              <w:rPr>
                <w:rFonts w:ascii="PT Astra Serif" w:hAnsi="PT Astra Serif"/>
              </w:rPr>
              <w:t>25</w:t>
            </w:r>
          </w:p>
        </w:tc>
      </w:tr>
    </w:tbl>
    <w:p w:rsidR="00F54B0A" w:rsidRPr="0012401C" w:rsidRDefault="0048484F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3" w:name="inventory_name"/>
      <w:bookmarkEnd w:id="3"/>
      <w:r w:rsidRPr="0012401C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12401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12401C">
        <w:rPr>
          <w:rFonts w:ascii="PT Astra Serif" w:hAnsi="PT Astra Serif"/>
        </w:rPr>
        <w:t>(название описи)</w:t>
      </w:r>
    </w:p>
    <w:p w:rsidR="00F54B0A" w:rsidRPr="0012401C" w:rsidRDefault="0048484F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4" w:name="doc_date"/>
      <w:bookmarkEnd w:id="4"/>
      <w:r w:rsidRPr="0012401C">
        <w:rPr>
          <w:rFonts w:ascii="PT Astra Serif" w:hAnsi="PT Astra Serif"/>
        </w:rPr>
        <w:t>1920-1934</w:t>
      </w:r>
    </w:p>
    <w:p w:rsidR="00F54B0A" w:rsidRPr="0012401C" w:rsidRDefault="00F54B0A">
      <w:pPr>
        <w:spacing w:line="360" w:lineRule="auto"/>
        <w:jc w:val="center"/>
        <w:rPr>
          <w:rFonts w:ascii="PT Astra Serif" w:hAnsi="PT Astra Serif"/>
        </w:rPr>
      </w:pPr>
      <w:r w:rsidRPr="0012401C">
        <w:rPr>
          <w:rFonts w:ascii="PT Astra Serif" w:hAnsi="PT Astra Serif"/>
        </w:rPr>
        <w:t>(крайние даты документов описи)</w:t>
      </w:r>
    </w:p>
    <w:p w:rsidR="00F54B0A" w:rsidRPr="0012401C" w:rsidRDefault="00F54B0A">
      <w:pPr>
        <w:spacing w:line="360" w:lineRule="auto"/>
        <w:rPr>
          <w:rFonts w:ascii="PT Astra Serif" w:hAnsi="PT Astra Serif"/>
        </w:rPr>
      </w:pPr>
    </w:p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2401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12401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12401C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12401C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12401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12401C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12401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12401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№</w:t>
            </w:r>
            <w:r w:rsidRPr="0012401C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2401C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12401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2401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12401C" w:rsidRDefault="00F54B0A" w:rsidP="002F372E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2401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Убей-Волк Дмитрий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2401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12401C" w:rsidRDefault="0092625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Вязка №265</w:t>
            </w: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Уваров Павел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Уваров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Уварова Наталья Павловна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Увень Фриц Эристович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Угаров Федор Давыдович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Угланов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Угольков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Угольников Мих. Андр.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Угрюмов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817885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Угрюмов Максим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Удалов Егор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Удалов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Удалов Петр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Удалов Федор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Удачин Николай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Удинцов Михаил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Узбяков Сафиулл Абдуллович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Уздалев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Узин Дмитрий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Узлов Григорий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Узморский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Узоров Борис 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Узорский Роман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Уколов Андриан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Уколов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B31DF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Уколочев Дмитрий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Украинский Иван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Украинский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Улакчинов Санджи Авдеевич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Уланов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Уланов Степан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Уланов Степан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Уланов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Уланова Екатерина Ильинична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Улыбенкова Мария Алексеевна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Улыбин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Улыбышев Константин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Ульянкин Семен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Георгий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Григорий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Захар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01.01.1931.31.12.1931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И.Я.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Прокопий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D53C6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Вязка №266</w:t>
            </w: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 Яков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Ульянова Наталья Максимовна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F40FDB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Ульяновский Ф.А.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05C8F" w:rsidP="00405C8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80А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Умеренков Иван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Уметчиков Василий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Виктор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05C8F" w:rsidP="00405C8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85А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Умников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Макей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Умнов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Умывалкин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Ундреевич Ян Станиславович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Упит Мильда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 Александр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 Владимир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 Михаил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Уполовникова Наталья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Уразбаев Алма День-Мухамед.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Уразин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Уразов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Уренев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Урманов Хасян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Урываев Виталий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Урываева Мария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Урюпин Виктор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Урядов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Урядов Григорий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Урядов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Усанов Василий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405C8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Усанов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Усар Ян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Алексей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D53C6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Вязка №267</w:t>
            </w: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Усачева  Александра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Александр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Михаил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Петр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Рудольф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Сергей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Степан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Усачев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Усачев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Усков Алексей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Усков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Усков Леонтий Фомич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Усманов Инсяк Камельтдинович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Усманов Мухтар 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D53C6D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Усманов Сулейман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Усов Михаил Петрович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Усов Сергей Дмитриевич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Усов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Устимчик Григорий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Устименко Константин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Г.Я.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Егор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1832D8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Куприян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Митрофан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Николай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 Степан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Устинович Осип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Уступкин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Уступкин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Уступкин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Утегалиев Альберк Адранович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Утешев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Андрей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0A02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Вязка №268</w:t>
            </w: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Павел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Павел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80FC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Семен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Уткин Яков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Уткина Матрена Григорьевна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Уткина Татьяна Федоровна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Уточкин Александр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Уточкин Александр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Утюгов Владимир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Утюгов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Утянь Сендер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Уфаев Евгений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Ухаботин Тимофей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0217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Ухватов Андрей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Ухлов Василий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Ухналев Михаил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Ухов Анатолий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Ухов Константин Ефиович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 xml:space="preserve">Ухов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Уцин Василий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Уцин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Учаев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Учаев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Учакин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Учауткин Яков Лукьянович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Учуваткин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 Антон Ромуальдович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12401C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Ушков-Воронов Влад.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Вячеслав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Егор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Василий Ипатович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Григорий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9900A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Михаил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Ушаков Степан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84F" w:rsidRPr="0012401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484F" w:rsidRPr="0012401C" w:rsidRDefault="0048484F" w:rsidP="000A14BD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Ушеренко Сара Абрамовна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84F" w:rsidRPr="0012401C" w:rsidRDefault="0048484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12401C">
        <w:tc>
          <w:tcPr>
            <w:tcW w:w="1805" w:type="dxa"/>
            <w:gridSpan w:val="2"/>
            <w:vAlign w:val="center"/>
          </w:tcPr>
          <w:p w:rsidR="00A50CB9" w:rsidRPr="0012401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12401C" w:rsidRDefault="0048484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  <w:lang w:val="en-US"/>
              </w:rPr>
              <w:t>174 (Сто семьдесят четыре)</w:t>
            </w:r>
          </w:p>
        </w:tc>
        <w:tc>
          <w:tcPr>
            <w:tcW w:w="1340" w:type="dxa"/>
            <w:vAlign w:val="center"/>
          </w:tcPr>
          <w:p w:rsidR="00A50CB9" w:rsidRPr="0012401C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12401C">
        <w:tc>
          <w:tcPr>
            <w:tcW w:w="1908" w:type="dxa"/>
            <w:gridSpan w:val="3"/>
            <w:vAlign w:val="center"/>
          </w:tcPr>
          <w:p w:rsidR="00A50CB9" w:rsidRPr="0012401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12401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12401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12401C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12401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12401C" w:rsidRDefault="0048484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12401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12401C" w:rsidRDefault="0048484F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401C">
              <w:rPr>
                <w:rFonts w:ascii="PT Astra Serif" w:hAnsi="PT Astra Serif"/>
                <w:sz w:val="24"/>
                <w:szCs w:val="24"/>
                <w:lang w:val="en-US"/>
              </w:rPr>
              <w:t>237</w:t>
            </w:r>
          </w:p>
        </w:tc>
      </w:tr>
    </w:tbl>
    <w:p w:rsidR="00A50CB9" w:rsidRPr="0012401C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ED385C" w:rsidRPr="0012401C" w:rsidRDefault="00ED385C" w:rsidP="00ED385C">
      <w:pPr>
        <w:pStyle w:val="aa"/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 xml:space="preserve">в том числе: </w:t>
      </w:r>
    </w:p>
    <w:p w:rsidR="00ED385C" w:rsidRPr="0012401C" w:rsidRDefault="00ED385C" w:rsidP="00ED385C">
      <w:pPr>
        <w:pStyle w:val="aa"/>
        <w:rPr>
          <w:rFonts w:ascii="PT Astra Serif" w:hAnsi="PT Astra Serif"/>
          <w:sz w:val="24"/>
          <w:szCs w:val="24"/>
        </w:rPr>
      </w:pPr>
      <w:r w:rsidRPr="0012401C">
        <w:rPr>
          <w:rFonts w:ascii="PT Astra Serif" w:hAnsi="PT Astra Serif"/>
          <w:sz w:val="24"/>
          <w:szCs w:val="24"/>
        </w:rPr>
        <w:t xml:space="preserve">поступило дел, №№: </w:t>
      </w:r>
      <w:r w:rsidR="000A14BD" w:rsidRPr="0012401C">
        <w:rPr>
          <w:rFonts w:ascii="PT Astra Serif" w:hAnsi="PT Astra Serif"/>
          <w:sz w:val="24"/>
          <w:szCs w:val="24"/>
        </w:rPr>
        <w:t>20а, 85а</w:t>
      </w:r>
      <w:r w:rsidRPr="0012401C">
        <w:rPr>
          <w:rFonts w:ascii="PT Astra Serif" w:hAnsi="PT Astra Serif"/>
          <w:sz w:val="24"/>
          <w:szCs w:val="24"/>
        </w:rPr>
        <w:t>;</w:t>
      </w:r>
    </w:p>
    <w:p w:rsidR="00ED385C" w:rsidRPr="0012401C" w:rsidRDefault="00ED385C" w:rsidP="00ED385C">
      <w:pPr>
        <w:pStyle w:val="aa"/>
        <w:rPr>
          <w:rFonts w:ascii="PT Astra Serif" w:hAnsi="PT Astra Serif"/>
          <w:sz w:val="24"/>
          <w:szCs w:val="24"/>
          <w:lang w:val="en-US"/>
        </w:rPr>
      </w:pPr>
      <w:r w:rsidRPr="0012401C">
        <w:rPr>
          <w:rFonts w:ascii="PT Astra Serif" w:hAnsi="PT Astra Serif"/>
          <w:sz w:val="24"/>
          <w:szCs w:val="24"/>
          <w:lang w:val="en-US"/>
        </w:rPr>
        <w:t>выбыло дел, №№:</w:t>
      </w:r>
      <w:r w:rsidR="00465078" w:rsidRPr="0012401C">
        <w:rPr>
          <w:rFonts w:ascii="PT Astra Serif" w:hAnsi="PT Astra Serif"/>
          <w:sz w:val="24"/>
          <w:szCs w:val="24"/>
        </w:rPr>
        <w:t xml:space="preserve"> 2</w:t>
      </w:r>
      <w:r w:rsidR="00465078" w:rsidRPr="0012401C">
        <w:rPr>
          <w:rFonts w:ascii="PT Astra Serif" w:hAnsi="PT Astra Serif"/>
          <w:sz w:val="24"/>
          <w:szCs w:val="24"/>
          <w:lang w:val="en-US"/>
        </w:rPr>
        <w:t xml:space="preserve">, 3, 8, 9, 13, 14, 15, 17, 20, 21, 22, 23, 26, 27, </w:t>
      </w:r>
      <w:r w:rsidR="00465078" w:rsidRPr="0012401C">
        <w:rPr>
          <w:rFonts w:ascii="PT Astra Serif" w:hAnsi="PT Astra Serif"/>
          <w:sz w:val="24"/>
          <w:szCs w:val="24"/>
          <w:lang w:val="en-US"/>
        </w:rPr>
        <w:t>30</w:t>
      </w:r>
      <w:r w:rsidR="00465078" w:rsidRPr="0012401C">
        <w:rPr>
          <w:rFonts w:ascii="PT Astra Serif" w:hAnsi="PT Astra Serif"/>
          <w:sz w:val="24"/>
          <w:szCs w:val="24"/>
          <w:lang w:val="en-US"/>
        </w:rPr>
        <w:t xml:space="preserve">, 31, 41, 44, 46, 50, 54, 55, 58, 63, 65, 77, 78, 81, 83, 86, 87, 89, 95, 105, 109, 111, 114, 121, 122, 124, 125, 130, 131, 137, 146, 147, 155, 156, 164, 166, 169, 171, 173, 174, 190, 202, 212, 213, 214, 216, </w:t>
      </w:r>
      <w:r w:rsidR="00815EB4" w:rsidRPr="0012401C">
        <w:rPr>
          <w:rFonts w:ascii="PT Astra Serif" w:hAnsi="PT Astra Serif"/>
          <w:sz w:val="24"/>
          <w:szCs w:val="24"/>
          <w:lang w:val="en-US"/>
        </w:rPr>
        <w:t>223, 228, 234, 235, 236</w:t>
      </w:r>
      <w:r w:rsidRPr="0012401C">
        <w:rPr>
          <w:rFonts w:ascii="PT Astra Serif" w:hAnsi="PT Astra Serif"/>
          <w:sz w:val="24"/>
          <w:szCs w:val="24"/>
          <w:lang w:val="en-US"/>
        </w:rPr>
        <w:t>.</w:t>
      </w:r>
    </w:p>
    <w:p w:rsidR="00ED385C" w:rsidRPr="0012401C" w:rsidRDefault="00ED385C" w:rsidP="00ED385C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2401C" w:rsidRDefault="00F54B0A">
      <w:pPr>
        <w:pStyle w:val="aa"/>
        <w:rPr>
          <w:rFonts w:ascii="PT Astra Serif" w:hAnsi="PT Astra Serif"/>
          <w:sz w:val="24"/>
          <w:szCs w:val="24"/>
        </w:rPr>
      </w:pPr>
    </w:p>
    <w:bookmarkEnd w:id="0"/>
    <w:p w:rsidR="00F54B0A" w:rsidRPr="0012401C" w:rsidRDefault="00F54B0A" w:rsidP="00861F64">
      <w:pPr>
        <w:rPr>
          <w:rFonts w:ascii="PT Astra Serif" w:hAnsi="PT Astra Serif"/>
        </w:rPr>
      </w:pPr>
    </w:p>
    <w:sectPr w:rsidR="00F54B0A" w:rsidRPr="0012401C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F2" w:rsidRDefault="00BC1BF2">
      <w:r>
        <w:separator/>
      </w:r>
    </w:p>
  </w:endnote>
  <w:endnote w:type="continuationSeparator" w:id="0">
    <w:p w:rsidR="00BC1BF2" w:rsidRDefault="00BC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F2" w:rsidRDefault="00BC1BF2">
      <w:r>
        <w:separator/>
      </w:r>
    </w:p>
  </w:footnote>
  <w:footnote w:type="continuationSeparator" w:id="0">
    <w:p w:rsidR="00BC1BF2" w:rsidRDefault="00BC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885" w:rsidRDefault="00817885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2401C">
      <w:rPr>
        <w:noProof/>
      </w:rPr>
      <w:t>14</w:t>
    </w:r>
    <w:r>
      <w:fldChar w:fldCharType="end"/>
    </w:r>
  </w:p>
  <w:p w:rsidR="00817885" w:rsidRDefault="00817885">
    <w:pPr>
      <w:pStyle w:val="a8"/>
      <w:framePr w:wrap="auto" w:vAnchor="text" w:hAnchor="margin" w:xAlign="right" w:y="1"/>
    </w:pPr>
  </w:p>
  <w:p w:rsidR="00817885" w:rsidRDefault="0081788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BFC"/>
    <w:multiLevelType w:val="hybridMultilevel"/>
    <w:tmpl w:val="6CC2EAE2"/>
    <w:lvl w:ilvl="0" w:tplc="4E6CDB98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93EDD"/>
    <w:multiLevelType w:val="hybridMultilevel"/>
    <w:tmpl w:val="E7727E84"/>
    <w:lvl w:ilvl="0" w:tplc="BA68A2FA">
      <w:start w:val="2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C1067"/>
    <w:multiLevelType w:val="hybridMultilevel"/>
    <w:tmpl w:val="D74628E6"/>
    <w:lvl w:ilvl="0" w:tplc="67F21E18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F1799"/>
    <w:multiLevelType w:val="hybridMultilevel"/>
    <w:tmpl w:val="F3F45C70"/>
    <w:lvl w:ilvl="0" w:tplc="94E242C6">
      <w:start w:val="2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B2844"/>
    <w:multiLevelType w:val="hybridMultilevel"/>
    <w:tmpl w:val="C15A4CB6"/>
    <w:lvl w:ilvl="0" w:tplc="F0C6660A">
      <w:start w:val="1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32C05"/>
    <w:multiLevelType w:val="hybridMultilevel"/>
    <w:tmpl w:val="F626D4C8"/>
    <w:lvl w:ilvl="0" w:tplc="12EC4A0C">
      <w:start w:val="2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917C41"/>
    <w:multiLevelType w:val="hybridMultilevel"/>
    <w:tmpl w:val="23D4C45E"/>
    <w:lvl w:ilvl="0" w:tplc="91C4A9F8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CC3B83"/>
    <w:multiLevelType w:val="hybridMultilevel"/>
    <w:tmpl w:val="8B9C5806"/>
    <w:lvl w:ilvl="0" w:tplc="0B02C772">
      <w:start w:val="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CE7E66"/>
    <w:multiLevelType w:val="hybridMultilevel"/>
    <w:tmpl w:val="BD4A5F0E"/>
    <w:lvl w:ilvl="0" w:tplc="CA049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147A7E"/>
    <w:multiLevelType w:val="hybridMultilevel"/>
    <w:tmpl w:val="1F42A532"/>
    <w:lvl w:ilvl="0" w:tplc="C826F142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120161"/>
    <w:multiLevelType w:val="hybridMultilevel"/>
    <w:tmpl w:val="173258D0"/>
    <w:lvl w:ilvl="0" w:tplc="5EC64270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35D6B"/>
    <w:multiLevelType w:val="hybridMultilevel"/>
    <w:tmpl w:val="4CACF1E2"/>
    <w:lvl w:ilvl="0" w:tplc="BFC68746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B076C4"/>
    <w:multiLevelType w:val="hybridMultilevel"/>
    <w:tmpl w:val="19A40028"/>
    <w:lvl w:ilvl="0" w:tplc="DB62E16A">
      <w:start w:val="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B2765B"/>
    <w:multiLevelType w:val="hybridMultilevel"/>
    <w:tmpl w:val="8B1650B2"/>
    <w:lvl w:ilvl="0" w:tplc="D902C3D4">
      <w:start w:val="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B15568"/>
    <w:multiLevelType w:val="hybridMultilevel"/>
    <w:tmpl w:val="631A5804"/>
    <w:lvl w:ilvl="0" w:tplc="F57630A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3343A7"/>
    <w:multiLevelType w:val="hybridMultilevel"/>
    <w:tmpl w:val="44A8388A"/>
    <w:lvl w:ilvl="0" w:tplc="DB38AF44">
      <w:start w:val="1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A96F72"/>
    <w:multiLevelType w:val="hybridMultilevel"/>
    <w:tmpl w:val="519AE5EA"/>
    <w:lvl w:ilvl="0" w:tplc="7C80CB1A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F20F3E"/>
    <w:multiLevelType w:val="hybridMultilevel"/>
    <w:tmpl w:val="FC088BC6"/>
    <w:lvl w:ilvl="0" w:tplc="C4E40326">
      <w:start w:val="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D6DFE"/>
    <w:multiLevelType w:val="hybridMultilevel"/>
    <w:tmpl w:val="0236461A"/>
    <w:lvl w:ilvl="0" w:tplc="2E16727C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BF1786"/>
    <w:multiLevelType w:val="hybridMultilevel"/>
    <w:tmpl w:val="2F16E2C6"/>
    <w:lvl w:ilvl="0" w:tplc="AFA4BAEC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E610A3"/>
    <w:multiLevelType w:val="hybridMultilevel"/>
    <w:tmpl w:val="C98A5AEE"/>
    <w:lvl w:ilvl="0" w:tplc="B5A4CA8E">
      <w:start w:val="1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DF1B33"/>
    <w:multiLevelType w:val="hybridMultilevel"/>
    <w:tmpl w:val="555C0AFA"/>
    <w:lvl w:ilvl="0" w:tplc="07A21CC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50087E"/>
    <w:multiLevelType w:val="hybridMultilevel"/>
    <w:tmpl w:val="F432BCA4"/>
    <w:lvl w:ilvl="0" w:tplc="DC24EE1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C3268D"/>
    <w:multiLevelType w:val="hybridMultilevel"/>
    <w:tmpl w:val="6B1A2F8C"/>
    <w:lvl w:ilvl="0" w:tplc="CBF6547C">
      <w:start w:val="1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136062"/>
    <w:multiLevelType w:val="hybridMultilevel"/>
    <w:tmpl w:val="AAD4F4CA"/>
    <w:lvl w:ilvl="0" w:tplc="5A806C12">
      <w:start w:val="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D3646F"/>
    <w:multiLevelType w:val="hybridMultilevel"/>
    <w:tmpl w:val="6528251C"/>
    <w:lvl w:ilvl="0" w:tplc="74F69292">
      <w:start w:val="1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17D7F"/>
    <w:multiLevelType w:val="hybridMultilevel"/>
    <w:tmpl w:val="6BDC671A"/>
    <w:lvl w:ilvl="0" w:tplc="4A1A339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1250DE"/>
    <w:multiLevelType w:val="hybridMultilevel"/>
    <w:tmpl w:val="362A32DA"/>
    <w:lvl w:ilvl="0" w:tplc="0A3626F2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821D95"/>
    <w:multiLevelType w:val="hybridMultilevel"/>
    <w:tmpl w:val="242E61C0"/>
    <w:lvl w:ilvl="0" w:tplc="CE0C3714">
      <w:start w:val="1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FE0FB7"/>
    <w:multiLevelType w:val="hybridMultilevel"/>
    <w:tmpl w:val="0CDC9C98"/>
    <w:lvl w:ilvl="0" w:tplc="E09C6678">
      <w:start w:val="1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534937"/>
    <w:multiLevelType w:val="hybridMultilevel"/>
    <w:tmpl w:val="28D4C758"/>
    <w:lvl w:ilvl="0" w:tplc="F0F695E2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561282"/>
    <w:multiLevelType w:val="hybridMultilevel"/>
    <w:tmpl w:val="70F27EBE"/>
    <w:lvl w:ilvl="0" w:tplc="6C06A8E2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6B707C"/>
    <w:multiLevelType w:val="hybridMultilevel"/>
    <w:tmpl w:val="42D0B23C"/>
    <w:lvl w:ilvl="0" w:tplc="82EABAE6">
      <w:start w:val="2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26058F"/>
    <w:multiLevelType w:val="hybridMultilevel"/>
    <w:tmpl w:val="F976BCD6"/>
    <w:lvl w:ilvl="0" w:tplc="DCCE4FE6">
      <w:start w:val="2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363EE"/>
    <w:multiLevelType w:val="hybridMultilevel"/>
    <w:tmpl w:val="C85AAC7A"/>
    <w:lvl w:ilvl="0" w:tplc="2A4C0F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BB34C3"/>
    <w:multiLevelType w:val="hybridMultilevel"/>
    <w:tmpl w:val="A6EAF70E"/>
    <w:lvl w:ilvl="0" w:tplc="746AAA02">
      <w:start w:val="1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904B62"/>
    <w:multiLevelType w:val="hybridMultilevel"/>
    <w:tmpl w:val="BE8CA4F8"/>
    <w:lvl w:ilvl="0" w:tplc="34809C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FF690B"/>
    <w:multiLevelType w:val="hybridMultilevel"/>
    <w:tmpl w:val="1B143EFA"/>
    <w:lvl w:ilvl="0" w:tplc="49A24CDA">
      <w:start w:val="2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A41602"/>
    <w:multiLevelType w:val="hybridMultilevel"/>
    <w:tmpl w:val="22E067AA"/>
    <w:lvl w:ilvl="0" w:tplc="CD82794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20679D"/>
    <w:multiLevelType w:val="hybridMultilevel"/>
    <w:tmpl w:val="7E2835CA"/>
    <w:lvl w:ilvl="0" w:tplc="2196BD18">
      <w:start w:val="1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B15B63"/>
    <w:multiLevelType w:val="hybridMultilevel"/>
    <w:tmpl w:val="551ED0EC"/>
    <w:lvl w:ilvl="0" w:tplc="6BA28402">
      <w:start w:val="1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1F4FE2"/>
    <w:multiLevelType w:val="hybridMultilevel"/>
    <w:tmpl w:val="CB6A37E8"/>
    <w:lvl w:ilvl="0" w:tplc="DEACED94">
      <w:start w:val="1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0A1024"/>
    <w:multiLevelType w:val="hybridMultilevel"/>
    <w:tmpl w:val="F070B93C"/>
    <w:lvl w:ilvl="0" w:tplc="CDBE6A0C">
      <w:start w:val="1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44650D"/>
    <w:multiLevelType w:val="hybridMultilevel"/>
    <w:tmpl w:val="FE3AB2CA"/>
    <w:lvl w:ilvl="0" w:tplc="CE4244B2">
      <w:start w:val="1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BF6663"/>
    <w:multiLevelType w:val="hybridMultilevel"/>
    <w:tmpl w:val="6A9A277A"/>
    <w:lvl w:ilvl="0" w:tplc="D16E1C38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F46945"/>
    <w:multiLevelType w:val="hybridMultilevel"/>
    <w:tmpl w:val="7498576E"/>
    <w:lvl w:ilvl="0" w:tplc="448055E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A87581"/>
    <w:multiLevelType w:val="hybridMultilevel"/>
    <w:tmpl w:val="46708F2C"/>
    <w:lvl w:ilvl="0" w:tplc="05862446">
      <w:start w:val="1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34570C"/>
    <w:multiLevelType w:val="hybridMultilevel"/>
    <w:tmpl w:val="3E48A01A"/>
    <w:lvl w:ilvl="0" w:tplc="3A80A622">
      <w:start w:val="1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30185D"/>
    <w:multiLevelType w:val="hybridMultilevel"/>
    <w:tmpl w:val="BC8A8B74"/>
    <w:lvl w:ilvl="0" w:tplc="16368BA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4"/>
  </w:num>
  <w:num w:numId="3">
    <w:abstractNumId w:val="8"/>
  </w:num>
  <w:num w:numId="4">
    <w:abstractNumId w:val="26"/>
  </w:num>
  <w:num w:numId="5">
    <w:abstractNumId w:val="45"/>
  </w:num>
  <w:num w:numId="6">
    <w:abstractNumId w:val="14"/>
  </w:num>
  <w:num w:numId="7">
    <w:abstractNumId w:val="21"/>
  </w:num>
  <w:num w:numId="8">
    <w:abstractNumId w:val="22"/>
  </w:num>
  <w:num w:numId="9">
    <w:abstractNumId w:val="10"/>
  </w:num>
  <w:num w:numId="10">
    <w:abstractNumId w:val="6"/>
  </w:num>
  <w:num w:numId="11">
    <w:abstractNumId w:val="19"/>
  </w:num>
  <w:num w:numId="12">
    <w:abstractNumId w:val="18"/>
  </w:num>
  <w:num w:numId="13">
    <w:abstractNumId w:val="30"/>
  </w:num>
  <w:num w:numId="14">
    <w:abstractNumId w:val="44"/>
  </w:num>
  <w:num w:numId="15">
    <w:abstractNumId w:val="11"/>
  </w:num>
  <w:num w:numId="16">
    <w:abstractNumId w:val="12"/>
  </w:num>
  <w:num w:numId="17">
    <w:abstractNumId w:val="27"/>
  </w:num>
  <w:num w:numId="18">
    <w:abstractNumId w:val="24"/>
  </w:num>
  <w:num w:numId="19">
    <w:abstractNumId w:val="48"/>
  </w:num>
  <w:num w:numId="20">
    <w:abstractNumId w:val="2"/>
  </w:num>
  <w:num w:numId="21">
    <w:abstractNumId w:val="38"/>
  </w:num>
  <w:num w:numId="22">
    <w:abstractNumId w:val="17"/>
  </w:num>
  <w:num w:numId="23">
    <w:abstractNumId w:val="23"/>
  </w:num>
  <w:num w:numId="24">
    <w:abstractNumId w:val="40"/>
  </w:num>
  <w:num w:numId="25">
    <w:abstractNumId w:val="41"/>
  </w:num>
  <w:num w:numId="26">
    <w:abstractNumId w:val="15"/>
  </w:num>
  <w:num w:numId="27">
    <w:abstractNumId w:val="31"/>
  </w:num>
  <w:num w:numId="28">
    <w:abstractNumId w:val="28"/>
  </w:num>
  <w:num w:numId="29">
    <w:abstractNumId w:val="46"/>
  </w:num>
  <w:num w:numId="30">
    <w:abstractNumId w:val="20"/>
  </w:num>
  <w:num w:numId="31">
    <w:abstractNumId w:val="42"/>
  </w:num>
  <w:num w:numId="32">
    <w:abstractNumId w:val="4"/>
  </w:num>
  <w:num w:numId="33">
    <w:abstractNumId w:val="25"/>
  </w:num>
  <w:num w:numId="34">
    <w:abstractNumId w:val="9"/>
  </w:num>
  <w:num w:numId="35">
    <w:abstractNumId w:val="47"/>
  </w:num>
  <w:num w:numId="36">
    <w:abstractNumId w:val="7"/>
  </w:num>
  <w:num w:numId="37">
    <w:abstractNumId w:val="0"/>
  </w:num>
  <w:num w:numId="38">
    <w:abstractNumId w:val="29"/>
  </w:num>
  <w:num w:numId="39">
    <w:abstractNumId w:val="13"/>
  </w:num>
  <w:num w:numId="40">
    <w:abstractNumId w:val="43"/>
  </w:num>
  <w:num w:numId="41">
    <w:abstractNumId w:val="39"/>
  </w:num>
  <w:num w:numId="42">
    <w:abstractNumId w:val="35"/>
  </w:num>
  <w:num w:numId="43">
    <w:abstractNumId w:val="5"/>
  </w:num>
  <w:num w:numId="44">
    <w:abstractNumId w:val="37"/>
  </w:num>
  <w:num w:numId="45">
    <w:abstractNumId w:val="3"/>
  </w:num>
  <w:num w:numId="46">
    <w:abstractNumId w:val="32"/>
  </w:num>
  <w:num w:numId="47">
    <w:abstractNumId w:val="1"/>
  </w:num>
  <w:num w:numId="48">
    <w:abstractNumId w:val="3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48484F"/>
    <w:rsid w:val="00025EE0"/>
    <w:rsid w:val="000443D2"/>
    <w:rsid w:val="00047B34"/>
    <w:rsid w:val="000A0217"/>
    <w:rsid w:val="000A14BD"/>
    <w:rsid w:val="000B31DF"/>
    <w:rsid w:val="00105383"/>
    <w:rsid w:val="0012401C"/>
    <w:rsid w:val="0017143D"/>
    <w:rsid w:val="001832D8"/>
    <w:rsid w:val="001C3993"/>
    <w:rsid w:val="001D04CE"/>
    <w:rsid w:val="001D291A"/>
    <w:rsid w:val="001E5ADA"/>
    <w:rsid w:val="002778D2"/>
    <w:rsid w:val="002F372E"/>
    <w:rsid w:val="00320084"/>
    <w:rsid w:val="003321FA"/>
    <w:rsid w:val="00405C8F"/>
    <w:rsid w:val="00427113"/>
    <w:rsid w:val="004530FC"/>
    <w:rsid w:val="00465078"/>
    <w:rsid w:val="00483E18"/>
    <w:rsid w:val="0048484F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15EB4"/>
    <w:rsid w:val="00817885"/>
    <w:rsid w:val="00861B78"/>
    <w:rsid w:val="00861F64"/>
    <w:rsid w:val="008667AB"/>
    <w:rsid w:val="008A55E1"/>
    <w:rsid w:val="008E1A25"/>
    <w:rsid w:val="0092625F"/>
    <w:rsid w:val="00980FCE"/>
    <w:rsid w:val="009900AA"/>
    <w:rsid w:val="00992DBA"/>
    <w:rsid w:val="009F21A6"/>
    <w:rsid w:val="009F7155"/>
    <w:rsid w:val="00A50CB9"/>
    <w:rsid w:val="00AB6A7A"/>
    <w:rsid w:val="00AE2CE9"/>
    <w:rsid w:val="00BC1BF2"/>
    <w:rsid w:val="00BC1EFC"/>
    <w:rsid w:val="00BD6131"/>
    <w:rsid w:val="00C45EFC"/>
    <w:rsid w:val="00C6716A"/>
    <w:rsid w:val="00CC67D6"/>
    <w:rsid w:val="00CD2461"/>
    <w:rsid w:val="00D53C6D"/>
    <w:rsid w:val="00DA0306"/>
    <w:rsid w:val="00DA0DED"/>
    <w:rsid w:val="00E15752"/>
    <w:rsid w:val="00E97D64"/>
    <w:rsid w:val="00EB4278"/>
    <w:rsid w:val="00ED385C"/>
    <w:rsid w:val="00F40FDB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100</TotalTime>
  <Pages>15</Pages>
  <Words>1498</Words>
  <Characters>8545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12</cp:revision>
  <cp:lastPrinted>1900-12-31T20:00:00Z</cp:lastPrinted>
  <dcterms:created xsi:type="dcterms:W3CDTF">2026-05-25T08:15:00Z</dcterms:created>
  <dcterms:modified xsi:type="dcterms:W3CDTF">2026-06-18T07:00:00Z</dcterms:modified>
</cp:coreProperties>
</file>