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46EAD" w:rsidRDefault="00EE020D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DD52D0">
        <w:rPr>
          <w:rFonts w:ascii="PT Astra Serif" w:hAnsi="PT Astra Serif"/>
          <w:b/>
        </w:rPr>
        <w:t xml:space="preserve">                 </w:t>
      </w:r>
      <w:r w:rsidR="0055458B" w:rsidRPr="00346EAD">
        <w:rPr>
          <w:rFonts w:ascii="PT Astra Serif" w:hAnsi="PT Astra Serif"/>
          <w:b/>
        </w:rPr>
        <w:t>Архивная опись</w:t>
      </w:r>
    </w:p>
    <w:p w:rsidR="00F54B0A" w:rsidRPr="00346EAD" w:rsidRDefault="00337CD4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46EAD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46EA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46EAD">
        <w:rPr>
          <w:rFonts w:ascii="PT Astra Serif" w:hAnsi="PT Astra Serif"/>
        </w:rPr>
        <w:t>(название архива)</w:t>
      </w:r>
    </w:p>
    <w:p w:rsidR="00F54B0A" w:rsidRPr="00346EAD" w:rsidRDefault="00337CD4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46EAD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346EAD" w:rsidRDefault="00F54B0A">
      <w:pPr>
        <w:spacing w:line="360" w:lineRule="auto"/>
        <w:jc w:val="center"/>
        <w:rPr>
          <w:rFonts w:ascii="PT Astra Serif" w:hAnsi="PT Astra Serif"/>
        </w:rPr>
      </w:pPr>
      <w:r w:rsidRPr="00346EAD">
        <w:rPr>
          <w:rFonts w:ascii="PT Astra Serif" w:hAnsi="PT Astra Serif"/>
        </w:rPr>
        <w:t>(название фонда)</w:t>
      </w:r>
    </w:p>
    <w:p w:rsidR="00F54B0A" w:rsidRPr="00346EAD" w:rsidRDefault="00F54B0A">
      <w:pPr>
        <w:spacing w:line="360" w:lineRule="auto"/>
        <w:jc w:val="center"/>
        <w:rPr>
          <w:rFonts w:ascii="PT Astra Serif" w:hAnsi="PT Astra Serif"/>
        </w:rPr>
      </w:pPr>
      <w:r w:rsidRPr="00346EAD">
        <w:rPr>
          <w:rFonts w:ascii="PT Astra Serif" w:hAnsi="PT Astra Serif"/>
        </w:rPr>
        <w:t>_______________________________________________________________</w:t>
      </w: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46EAD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46EAD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46EAD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46EAD" w:rsidRDefault="00337CD4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46EAD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346EAD">
        <w:tc>
          <w:tcPr>
            <w:tcW w:w="2877" w:type="dxa"/>
            <w:gridSpan w:val="3"/>
            <w:vAlign w:val="center"/>
          </w:tcPr>
          <w:p w:rsidR="002778D2" w:rsidRPr="00346EAD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46EAD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46EAD" w:rsidRDefault="00337CD4" w:rsidP="002778D2">
            <w:pPr>
              <w:pStyle w:val="4"/>
              <w:rPr>
                <w:rFonts w:ascii="PT Astra Serif" w:hAnsi="PT Astra Serif"/>
              </w:rPr>
            </w:pPr>
            <w:r w:rsidRPr="00346EAD">
              <w:rPr>
                <w:rFonts w:ascii="PT Astra Serif" w:hAnsi="PT Astra Serif"/>
              </w:rPr>
              <w:t>22</w:t>
            </w:r>
          </w:p>
        </w:tc>
      </w:tr>
    </w:tbl>
    <w:p w:rsidR="00F54B0A" w:rsidRPr="00346EAD" w:rsidRDefault="00337CD4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46EAD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346EA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46EAD">
        <w:rPr>
          <w:rFonts w:ascii="PT Astra Serif" w:hAnsi="PT Astra Serif"/>
        </w:rPr>
        <w:t>(название описи)</w:t>
      </w:r>
    </w:p>
    <w:p w:rsidR="00F54B0A" w:rsidRPr="00346EAD" w:rsidRDefault="00337CD4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46EAD">
        <w:rPr>
          <w:rFonts w:ascii="PT Astra Serif" w:hAnsi="PT Astra Serif"/>
        </w:rPr>
        <w:t>1918-1937</w:t>
      </w:r>
    </w:p>
    <w:p w:rsidR="00F54B0A" w:rsidRPr="00346EAD" w:rsidRDefault="00F54B0A">
      <w:pPr>
        <w:spacing w:line="360" w:lineRule="auto"/>
        <w:jc w:val="center"/>
        <w:rPr>
          <w:rFonts w:ascii="PT Astra Serif" w:hAnsi="PT Astra Serif"/>
        </w:rPr>
      </w:pPr>
      <w:r w:rsidRPr="00346EAD">
        <w:rPr>
          <w:rFonts w:ascii="PT Astra Serif" w:hAnsi="PT Astra Serif"/>
        </w:rPr>
        <w:t>(крайние даты документов описи)</w:t>
      </w:r>
    </w:p>
    <w:p w:rsidR="00F54B0A" w:rsidRPr="00346EAD" w:rsidRDefault="00F54B0A">
      <w:pPr>
        <w:spacing w:line="360" w:lineRule="auto"/>
        <w:rPr>
          <w:rFonts w:ascii="PT Astra Serif" w:hAnsi="PT Astra Serif"/>
        </w:rPr>
      </w:pPr>
    </w:p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46EA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46EA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46EAD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46EAD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46EA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46EAD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46EA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46EAD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346EA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№</w:t>
            </w:r>
            <w:r w:rsidRPr="00346EAD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46EAD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46EA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46EA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46EAD" w:rsidRDefault="00F54B0A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46EA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Рабинович Соломон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46EA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DD52D0" w:rsidRDefault="00DD52D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№212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Рагузов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Рагулин Иван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Радаев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Радаев Роман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Радек Родион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Радзинский Макс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Радивилов Анастасий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2133B2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Радиков Афанасий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Радикова Евдокия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Радостнов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Радочинский Семен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Радушин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Радченко Варвара Трофимовна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Раев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Ражев Константин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Ражко Адольф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Разборов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Разгонов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Разгулкина  Зинаида Георгиевна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DD52D0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Раздоборов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Разенштейн Александр Евстафьевич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Разживин Петр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Разин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Разин Роман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Разин Степан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Разоренов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Разореньев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Разуваев Михаил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Разумкин Петр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Разумный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Разумов Николай Ксенофонтович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Разумов Николай Ксенофонтович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Разумова Лидия Павловна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Разумова Степанида Григорьевна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Разумовский Александр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Райсих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EC0181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Райсих Ольга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Ракитин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Ракитин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Ракитин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Ракитянский Георгий Ильич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Раков Владимир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Раков Михаил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Раков Павел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Ракутин Владимир Андреевич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Ракуц Владимир Васильевич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Ракшин Марк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Рамазаев Андрей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Рамазанов Зегер Забирович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Рамазанов Рашид Насрединович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Рамазанов Шигаб Алимович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Рамазова Анна Давыдовна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Рамазаев Дмитрий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Рамазанов Шакир Насырович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Рамутис Иван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Ранцев Константин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Ранцев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E7116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Распопин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Рассказова Валентина Владимировна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 Ефим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 Максим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Рассказов Николай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Расскульский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Рассошанский Петр Климович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Рассыльный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Александр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Евгений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313AB9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Растегаев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Расторгуев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Расторгуев Константин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Расторгуев Константин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Растрепин Илья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Расческин Егор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Расшивкин Павел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Расшивкин Сергей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Расшивкин Степан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Расшивкин Федор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Расщепкин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Равинский  - Ровинский Антон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Георгий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Родина Е.Ф.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8813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34F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Иван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Прокофий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Федор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5B53C7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Родин Яков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Василий Епифанович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Виктор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Григорий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Григорий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Дмитрий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Родионова Евдокия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88134F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Родионова Евдокия Логиновна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Самсонович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Капитон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К.Т.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Максим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Михаил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Николай Анисимович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7620B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Родионова Ольга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Сергей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Родионов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Родионов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Родионов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Родичев Петр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Родичев Федор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A51CA3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Родников Гаврил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Роднов Андрей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Роднов Андрей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Родченко Савелий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Родыгин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Родюков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Рождественский Андрей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Рождественский Михаил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Рождественский Николай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Рождественский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Рожин Николай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Рожин Степан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Рожнов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Александр Анисимович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Гаврил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Герасим Флегонтович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Данил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Дмитрий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Ефим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Иван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Илья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Ражев Константин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Михаил Митрофанович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Михаил 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Петр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Петр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Рожков Степан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Роза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Розанов Василий Кузьмич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Розанов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Розанов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Розанов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Розделкин Яков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 Владимир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Розен-Румянцев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Розенберг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Розенберг Борис Самуилович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Розенблат Леонид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Розенблат Яков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Розен и Розенблюд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Розинская Мария Леонидовна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Розовский Григорий Исаакович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Розовский Марк Исакович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Розова Манефа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Розов Николай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Розов Николай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Разумова Елена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Розэ Мария Христиановна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Розэ Григорий Францевич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Ромадин Алекс.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721EE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1EE9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Ромазанов Шакир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Ромакин Василий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Ромакин Василий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Ромаденков Григорий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Романенко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Романенко Петр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Алекс.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Александр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Алексей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Алексей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Борис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Романовы Василий и Дмитрий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Григорий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Гаврил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Данил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Дмитрий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Романова Елена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Романова Елена Петровна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Романова Елизавета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Ив.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Игнатий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Михаил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Павел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Семен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Трофим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Федор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(нач. политбюро Петровского уезда)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Романов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Романовский Александр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Романовский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Романовский Петр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Романтеев Иван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Романцов Арсентий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Романюк Петр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Романюта Пантелей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Ромахов Михаил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Ромашев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Ромашкин Алексей Хрисандрович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Ромашкин Василий Хрисанович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Ромашкина Евдокия Яковлевна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Ромашкин Тихон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Ромашов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Росляков Василий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Росляков Дмитрий Парфенович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Росманов Дмитрий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Росошанский Григорий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Россошанский Петр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Россошанский Сергей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Ростов Михаил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Ростовцев А.Д. (А.В.)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Ростовцев Петр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Ростовцева Александра Лаврентьевна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Ротанов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Ротанов Иван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Ротенберг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Ротенберг Наум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Ротницкий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Роота Эмануил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Роот Эмануил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Ротов Тимофей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Рощенко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6178B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78BD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Рощепкин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Рунин Андрей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Рунов Александр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Рунова Елизавета Карповна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Рунушкин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Рупейко Ян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Русакова Анастасия Архиповна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Дмитрий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Тимофей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Фил. Никол.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Алексей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Русаков Максим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Русин Илья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Русинов Всеволод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Русинов Федор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Русова Пелагея Кузьминична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Русяев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Русяйкин Иван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Рутитейн Николай Давыдович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Рутенберг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Рухман Александр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Ручин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Ручкин Леонид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Ручков Александр Севостьянович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Рушиц Евгения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Ефим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Константин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Михаил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Рыбаков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Рыбалко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Рыбенцова Аграфена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Рыбин Федор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Рыбинский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Рыгалов Дмитрий Фролович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Рыгин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Рыгунов Михаил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Рыдаев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Рыданов Тимофей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Рыжик Иосиф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Рыжкин Степан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Рыжкова Антонина Ильинична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Рыжов Василий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Рыжков Иван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Рыжов Илларион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Рыжов Николай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Рыжов Степан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Рыжкова Мария Матвеевна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Рыкалин Яков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Рыков Алексей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Рыков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Рыков Петр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Рыкова Елена Алексеевна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Рыкунов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Рыкшин Василий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Рылов Максим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Рыльский Иван Аф.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Рыльцов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Рымшевич Владимир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Рындин Григорий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Рынкевич Ф.А.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Рынкевич Э.И.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Рынкин Семен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 w:rsidP="00FC0DF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</w:t>
            </w:r>
            <w:r w:rsidR="00FC0DFC">
              <w:rPr>
                <w:rFonts w:ascii="PT Astra Serif" w:hAnsi="PT Astra Serif"/>
                <w:sz w:val="24"/>
                <w:szCs w:val="24"/>
              </w:rPr>
              <w:t>т</w:t>
            </w:r>
            <w:r w:rsidRPr="00346EAD">
              <w:rPr>
                <w:rFonts w:ascii="PT Astra Serif" w:hAnsi="PT Astra Serif"/>
                <w:sz w:val="24"/>
                <w:szCs w:val="24"/>
              </w:rPr>
              <w:t>ов Аккакий Амплеевич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Рычагов Трофим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Рычков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Рычков Антон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Рычагов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Рычков Михаил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Руяткин Исай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Руяткин Яков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Руяткин Яков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Райдак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2F67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67D7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Райсих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Райский Петр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Райков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Райков Иван Маркович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Райков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Райтнер Теодор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Ратманов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Ратнер Сергей Викторович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Ратнер Теодор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Ратникова Александра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Ратников Гаврил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Ратников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Ратникова Ефимия Филипповна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Ратникова Лукерья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Ратушин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Рау Роберт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Рауман Эмилия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Рахимов Собир Абубекирович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Рахимов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Рахмаев Мухомед Шарипович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 Давид Аронович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Рахманов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Рахманов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Рахманов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Рахманов Дмитрий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Рахов Михаил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Рачкин Иван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Рашкевич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01.01.1919-31.12.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Рощепкин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Рванин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Рвачев П.Ф.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Ребрин Николай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Ребриков Анатолий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Ребриков Тимофей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Ребрин Петр Платонович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Ребров Василий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Ревенко Стефания Архиповна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Ревин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Ревенков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Ревин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Ревин Д.В.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Ревякин Василий Лукович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Ревякин Захар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Ревякин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Ревякин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Редзько Константин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Редкин Георгий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Редков Иван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9A387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3878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Редков Петр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Редькин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Резакова Фатима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Резанов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Резванцев Георгий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Резепов Ахмет Хисамодинович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Резник Василий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Резник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Резников Александр Емельянович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Резников Валентин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Резников Наум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Резников Семен 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Резцов Василий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Резцов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Резцов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Резчиков Михаил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Рзянин Андрей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Рзянина Майя Ананьевна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Резяпкин Александр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Резяпкин Григорий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Резяпкин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Рейзбих Владимир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Рейнер Борис Аронович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Рейсс Михаил Леонидович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Рейсних Анастасия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Ремига Илья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Алексей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Ларион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Лев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Михаил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Ремизов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Ремизова Прасковья Антиповна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Ремнев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Ремнев Василий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Ремнев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Ремнев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Репин Василий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Репин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Репин Василий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Репин Василий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Репкин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Репкин Федор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Репникова Мария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Репьева Антонина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Рерин Василий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Ретунский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Андрей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Арсентий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Решетникова Валентина Карповна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Василий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Георгий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Данил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Леонтий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Николай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Семен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Степан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Решетников Филипп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FA05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05D1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Решетников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Решетов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Решетов Павел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Решетов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Решетов Петр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Ривва Василий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Ривма Хася Алексеевна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Ридель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Ридель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Ридель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Риммер Владимир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Римский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Рисс Ф.С.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Ровинский Антон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Ровенский Абрам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Ровнов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Ровнов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Ровнов Алексей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Ровнов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Роганов Павел Сельверстович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Рогаткин Александр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Рогатник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Рогаткин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Рогаткин Иван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Рогачева Анастасия Трофимовна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Григорий Меркулович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Рогачевский Игнатий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Петр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Степан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Рогачев Василий Иванович и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Федор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 Харитон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Рогова Екатерина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Иван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Яков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Рогожина Прасковья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Рогожин Павел Аф.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Рогожников Дмитрий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Рогозин-Луазарек Сергей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Рогольский Моисей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Рогонов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Рогоясин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Рогулин Михаил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Рогуленко Николай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Илья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Капитон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Рожнов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Роксельд Леонид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Романенко Абрам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Рощепкин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 Данил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0B695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695C">
              <w:rPr>
                <w:rFonts w:ascii="PT Astra Serif" w:hAnsi="PT Astra Serif"/>
                <w:sz w:val="24"/>
                <w:szCs w:val="24"/>
              </w:rPr>
              <w:t>Вязка №21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 Данил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Рубанов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Рубанов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Рубанов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Рубанов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Рубанов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Рубановский Александр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Рубашевич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Рубашкин Г.Н.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Рубе Виктор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Рубежевич Илларион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Рубилов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Рублев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Рублев М.Р.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Александр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Иван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Рубцова Мария Осиповна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Михаил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Петр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Павел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Пимон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Рубцов Федор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Рубэ Виктор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Алексей Филатович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Рудакова Анна Игнатьевна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Данил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Николай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Рудакова-Яковлева Прасковья М.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Рудаметкин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Руденко Владимир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Руденко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Руденко Михаил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Руденко Пантелей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Руденко Петр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Руденко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Руденко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Руднев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Руднев Макар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Руднев Петр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Рудов Матвей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Рудоманов Никита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Рудометкин Василий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Рутковский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Ружейников Иван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F42B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BF8">
              <w:rPr>
                <w:rFonts w:ascii="PT Astra Serif" w:hAnsi="PT Astra Serif"/>
                <w:sz w:val="24"/>
                <w:szCs w:val="24"/>
              </w:rPr>
              <w:t>Вязка №2</w:t>
            </w: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Рузаева Наталья Григорьевна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Рузанов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Рузанов Василий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Рузляев Евгений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Рузмыкин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Рукавишникова Васса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Рукавишников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Рукин Николай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Руков Николай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Рукоделов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Рукоделов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Рукоделов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Рулев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Рулев Николай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01.01.1918-31.12.1935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Рулин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Рульченко Екатерина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Румон Антон Станиславович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Румянцева Анна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Кирилл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Румянцев Леонид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Румянцев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Румянцев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Рутенберг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Ручин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Рыбаков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Рыбаков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Рыкунов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Рындина Александра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Рынкевич Франц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Рычегов Трофим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Рюгер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Рюмиков Александр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Рябинин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F544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44CE">
              <w:rPr>
                <w:rFonts w:ascii="PT Astra Serif" w:hAnsi="PT Astra Serif"/>
                <w:sz w:val="24"/>
                <w:szCs w:val="24"/>
              </w:rPr>
              <w:t>Вязка №2</w:t>
            </w: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Рябинин Илья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Рябинин Павел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Рябинин Трофим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Рябихин Митрофан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Рябичкин Никита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Рябикин Роман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Рябков Василий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Александр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Рябова Анастасия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Григорий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Максим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Матвей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Николай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Петр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Прокофий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Семен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Семен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Семен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Степан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Фирс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Рябов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Рябокрыс Федор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Рябошконов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Рябухов Александр Самойлович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Рябухов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Рябухов Самуил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Рябцев Михаил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Рябцев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Рябчиков Илья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Рябчук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Рябых Андрей Никитич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Рязанов Л.А.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Рязанов Григорий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Рязанов Петр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Рязанский-Сиушкин Василий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Рязанцев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Рязанцев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 xml:space="preserve">Рязанцев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Рязанов Зякир Азиевич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Рясин Дмитрий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Ряскин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Рясный Василий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Ряховский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Рященко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Рященко Роман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Рященко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Радыгин Николай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Рамзаев Дмитрий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Рачицкий Филипп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01.01.1934-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Реймер Христиан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Риб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Риммер Давид Кондратьевич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Родионов Сергей Евплович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Розанов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Анисим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Романов Петр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Рубинштейн Николай Леонидович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Рыбас Анна Григорьевна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Рыбас Афанасий Адрианович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Рябов Иван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CD4" w:rsidRPr="00346EA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CD4" w:rsidRPr="00346EAD" w:rsidRDefault="00337CD4" w:rsidP="004031A9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Рязанцев Петр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346EAD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CD4" w:rsidRPr="00346EAD" w:rsidRDefault="00337CD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46EAD">
        <w:tc>
          <w:tcPr>
            <w:tcW w:w="1805" w:type="dxa"/>
            <w:gridSpan w:val="2"/>
            <w:vAlign w:val="center"/>
          </w:tcPr>
          <w:p w:rsidR="00A50CB9" w:rsidRPr="00346EA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46EAD" w:rsidRDefault="0000232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707 (семьсот семь</w:t>
            </w:r>
            <w:r w:rsidR="00337CD4" w:rsidRPr="00346EAD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1340" w:type="dxa"/>
            <w:vAlign w:val="center"/>
          </w:tcPr>
          <w:p w:rsidR="00A50CB9" w:rsidRPr="00346EAD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46EAD">
        <w:tc>
          <w:tcPr>
            <w:tcW w:w="1908" w:type="dxa"/>
            <w:gridSpan w:val="3"/>
            <w:vAlign w:val="center"/>
          </w:tcPr>
          <w:p w:rsidR="00A50CB9" w:rsidRPr="00346EA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46EA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46EA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46EAD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46EA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46EAD" w:rsidRDefault="00337CD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46EA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46EAD" w:rsidRDefault="00337CD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46EAD">
              <w:rPr>
                <w:rFonts w:ascii="PT Astra Serif" w:hAnsi="PT Astra Serif"/>
                <w:sz w:val="24"/>
                <w:szCs w:val="24"/>
                <w:lang w:val="en-US"/>
              </w:rPr>
              <w:t>865</w:t>
            </w:r>
          </w:p>
        </w:tc>
      </w:tr>
    </w:tbl>
    <w:p w:rsidR="00384CB7" w:rsidRPr="00384CB7" w:rsidRDefault="00384CB7" w:rsidP="00384CB7">
      <w:pPr>
        <w:pStyle w:val="aa"/>
        <w:rPr>
          <w:rFonts w:ascii="PT Astra Serif" w:hAnsi="PT Astra Serif"/>
          <w:sz w:val="24"/>
          <w:szCs w:val="24"/>
          <w:lang w:val="en-US"/>
        </w:rPr>
      </w:pPr>
      <w:r w:rsidRPr="00384CB7">
        <w:rPr>
          <w:rFonts w:ascii="PT Astra Serif" w:hAnsi="PT Astra Serif"/>
          <w:sz w:val="24"/>
          <w:szCs w:val="24"/>
          <w:lang w:val="en-US"/>
        </w:rPr>
        <w:t xml:space="preserve">в том числе: </w:t>
      </w:r>
    </w:p>
    <w:p w:rsidR="00384CB7" w:rsidRPr="00384CB7" w:rsidRDefault="00384CB7" w:rsidP="00384CB7">
      <w:pPr>
        <w:pStyle w:val="aa"/>
        <w:rPr>
          <w:rFonts w:ascii="PT Astra Serif" w:hAnsi="PT Astra Serif"/>
          <w:sz w:val="24"/>
          <w:szCs w:val="24"/>
          <w:lang w:val="en-US"/>
        </w:rPr>
      </w:pPr>
      <w:r w:rsidRPr="00384CB7">
        <w:rPr>
          <w:rFonts w:ascii="PT Astra Serif" w:hAnsi="PT Astra Serif"/>
          <w:sz w:val="24"/>
          <w:szCs w:val="24"/>
          <w:lang w:val="en-US"/>
        </w:rPr>
        <w:t xml:space="preserve">поступило дел, №№: </w:t>
      </w:r>
      <w:r w:rsidR="005B6AB4">
        <w:rPr>
          <w:rFonts w:ascii="PT Astra Serif" w:hAnsi="PT Astra Serif"/>
          <w:sz w:val="24"/>
          <w:szCs w:val="24"/>
          <w:lang w:val="en-US"/>
        </w:rPr>
        <w:t>88, 130, 321, 373, 830, 850-865</w:t>
      </w:r>
      <w:r w:rsidRPr="00384CB7">
        <w:rPr>
          <w:rFonts w:ascii="PT Astra Serif" w:hAnsi="PT Astra Serif"/>
          <w:sz w:val="24"/>
          <w:szCs w:val="24"/>
          <w:lang w:val="en-US"/>
        </w:rPr>
        <w:t>;</w:t>
      </w:r>
    </w:p>
    <w:p w:rsidR="00A50CB9" w:rsidRPr="00346EAD" w:rsidRDefault="00384CB7" w:rsidP="00384CB7">
      <w:pPr>
        <w:pStyle w:val="aa"/>
        <w:rPr>
          <w:rFonts w:ascii="PT Astra Serif" w:hAnsi="PT Astra Serif"/>
          <w:sz w:val="24"/>
          <w:szCs w:val="24"/>
          <w:lang w:val="en-US"/>
        </w:rPr>
      </w:pPr>
      <w:r w:rsidRPr="00384CB7">
        <w:rPr>
          <w:rFonts w:ascii="PT Astra Serif" w:hAnsi="PT Astra Serif"/>
          <w:sz w:val="24"/>
          <w:szCs w:val="24"/>
          <w:lang w:val="en-US"/>
        </w:rPr>
        <w:t>выбыло дел, №№:</w:t>
      </w:r>
      <w:r w:rsidR="00D96513">
        <w:rPr>
          <w:rFonts w:ascii="PT Astra Serif" w:hAnsi="PT Astra Serif"/>
          <w:sz w:val="24"/>
          <w:szCs w:val="24"/>
        </w:rPr>
        <w:t xml:space="preserve"> </w:t>
      </w:r>
      <w:bookmarkStart w:id="4" w:name="_GoBack"/>
      <w:r w:rsidR="00F235E1">
        <w:rPr>
          <w:rFonts w:ascii="PT Astra Serif" w:hAnsi="PT Astra Serif"/>
          <w:sz w:val="24"/>
          <w:szCs w:val="24"/>
          <w:lang w:val="en-US"/>
        </w:rPr>
        <w:t xml:space="preserve">10, 15, 17, 19, 23, 27, 34, 37, 38, 45, </w:t>
      </w:r>
      <w:r w:rsidR="00D96513">
        <w:rPr>
          <w:rFonts w:ascii="PT Astra Serif" w:hAnsi="PT Astra Serif"/>
          <w:sz w:val="24"/>
          <w:szCs w:val="24"/>
        </w:rPr>
        <w:t>48</w:t>
      </w:r>
      <w:r w:rsidR="00D96513">
        <w:rPr>
          <w:rFonts w:ascii="PT Astra Serif" w:hAnsi="PT Astra Serif"/>
          <w:sz w:val="24"/>
          <w:szCs w:val="24"/>
          <w:lang w:val="en-US"/>
        </w:rPr>
        <w:t>,</w:t>
      </w:r>
      <w:r w:rsidR="00F235E1">
        <w:rPr>
          <w:rFonts w:ascii="PT Astra Serif" w:hAnsi="PT Astra Serif"/>
          <w:sz w:val="24"/>
          <w:szCs w:val="24"/>
          <w:lang w:val="en-US"/>
        </w:rPr>
        <w:t xml:space="preserve"> 52, </w:t>
      </w:r>
      <w:r w:rsidR="00D96513">
        <w:rPr>
          <w:rFonts w:ascii="PT Astra Serif" w:hAnsi="PT Astra Serif"/>
          <w:sz w:val="24"/>
          <w:szCs w:val="24"/>
          <w:lang w:val="en-US"/>
        </w:rPr>
        <w:t>57,</w:t>
      </w:r>
      <w:r w:rsidR="00F235E1">
        <w:rPr>
          <w:rFonts w:ascii="PT Astra Serif" w:hAnsi="PT Astra Serif"/>
          <w:sz w:val="24"/>
          <w:szCs w:val="24"/>
          <w:lang w:val="en-US"/>
        </w:rPr>
        <w:t xml:space="preserve"> 59, 63,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72, </w:t>
      </w:r>
      <w:r w:rsidR="00D96513">
        <w:rPr>
          <w:rFonts w:ascii="PT Astra Serif" w:hAnsi="PT Astra Serif"/>
          <w:sz w:val="24"/>
          <w:szCs w:val="24"/>
          <w:lang w:val="en-US"/>
        </w:rPr>
        <w:t>74,</w:t>
      </w:r>
      <w:r w:rsidR="00F235E1">
        <w:rPr>
          <w:rFonts w:ascii="PT Astra Serif" w:hAnsi="PT Astra Serif"/>
          <w:sz w:val="24"/>
          <w:szCs w:val="24"/>
          <w:lang w:val="en-US"/>
        </w:rPr>
        <w:t xml:space="preserve"> 78,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80, </w:t>
      </w:r>
      <w:r w:rsidR="00F235E1">
        <w:rPr>
          <w:rFonts w:ascii="PT Astra Serif" w:hAnsi="PT Astra Serif"/>
          <w:sz w:val="24"/>
          <w:szCs w:val="24"/>
          <w:lang w:val="en-US"/>
        </w:rPr>
        <w:t xml:space="preserve">88, 91, 94, 98, </w:t>
      </w:r>
      <w:r w:rsidR="00BB1BF1">
        <w:rPr>
          <w:rFonts w:ascii="PT Astra Serif" w:hAnsi="PT Astra Serif"/>
          <w:sz w:val="24"/>
          <w:szCs w:val="24"/>
          <w:lang w:val="en-US"/>
        </w:rPr>
        <w:t xml:space="preserve">110, 111, 112, 116, 122, 123, 127,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128, </w:t>
      </w:r>
      <w:r w:rsidR="00F235E1">
        <w:rPr>
          <w:rFonts w:ascii="PT Astra Serif" w:hAnsi="PT Astra Serif"/>
          <w:sz w:val="24"/>
          <w:szCs w:val="24"/>
          <w:lang w:val="en-US"/>
        </w:rPr>
        <w:t xml:space="preserve">130,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133, 134, </w:t>
      </w:r>
      <w:r w:rsidR="00BB1BF1">
        <w:rPr>
          <w:rFonts w:ascii="PT Astra Serif" w:hAnsi="PT Astra Serif"/>
          <w:sz w:val="24"/>
          <w:szCs w:val="24"/>
          <w:lang w:val="en-US"/>
        </w:rPr>
        <w:t xml:space="preserve">138, 142, </w:t>
      </w:r>
      <w:r w:rsidR="00B004B7">
        <w:rPr>
          <w:rFonts w:ascii="PT Astra Serif" w:hAnsi="PT Astra Serif"/>
          <w:sz w:val="24"/>
          <w:szCs w:val="24"/>
          <w:lang w:val="en-US"/>
        </w:rPr>
        <w:t>143,</w:t>
      </w:r>
      <w:r w:rsidR="00B004B7">
        <w:rPr>
          <w:rFonts w:ascii="PT Astra Serif" w:hAnsi="PT Astra Serif"/>
          <w:sz w:val="24"/>
          <w:szCs w:val="24"/>
        </w:rPr>
        <w:t xml:space="preserve"> </w:t>
      </w:r>
      <w:r w:rsidR="00BB1BF1">
        <w:rPr>
          <w:rFonts w:ascii="PT Astra Serif" w:hAnsi="PT Astra Serif"/>
          <w:sz w:val="24"/>
          <w:szCs w:val="24"/>
          <w:lang w:val="en-US"/>
        </w:rPr>
        <w:t xml:space="preserve">147, 148, 153, 158, </w:t>
      </w:r>
      <w:r w:rsidR="00D96513">
        <w:rPr>
          <w:rFonts w:ascii="PT Astra Serif" w:hAnsi="PT Astra Serif"/>
          <w:sz w:val="24"/>
          <w:szCs w:val="24"/>
          <w:lang w:val="en-US"/>
        </w:rPr>
        <w:t>164,</w:t>
      </w:r>
      <w:r w:rsidR="00BB1BF1">
        <w:rPr>
          <w:rFonts w:ascii="PT Astra Serif" w:hAnsi="PT Astra Serif"/>
          <w:sz w:val="24"/>
          <w:szCs w:val="24"/>
          <w:lang w:val="en-US"/>
        </w:rPr>
        <w:t xml:space="preserve"> 166, 168, 174, 179, 182,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197,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205, 207,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212, </w:t>
      </w:r>
      <w:r w:rsidR="00D96513">
        <w:rPr>
          <w:rFonts w:ascii="PT Astra Serif" w:hAnsi="PT Astra Serif"/>
          <w:sz w:val="24"/>
          <w:szCs w:val="24"/>
          <w:lang w:val="en-US"/>
        </w:rPr>
        <w:t>220,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 227, 241,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 244, 246,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247,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249, 251,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267, 272,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273,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279, 280, 281, 290, 293, 294, 305, 307, 316,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320,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321, 326, 328, 338, 350, 366, 367, 371, 373,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374, 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377, 380, 381, 395, 398, 400, 401, </w:t>
      </w:r>
      <w:r w:rsidR="00D96513">
        <w:rPr>
          <w:rFonts w:ascii="PT Astra Serif" w:hAnsi="PT Astra Serif"/>
          <w:sz w:val="24"/>
          <w:szCs w:val="24"/>
          <w:lang w:val="en-US"/>
        </w:rPr>
        <w:t>416,</w:t>
      </w:r>
      <w:r w:rsidR="00D1281D">
        <w:rPr>
          <w:rFonts w:ascii="PT Astra Serif" w:hAnsi="PT Astra Serif"/>
          <w:sz w:val="24"/>
          <w:szCs w:val="24"/>
          <w:lang w:val="en-US"/>
        </w:rPr>
        <w:t xml:space="preserve"> 417, </w:t>
      </w:r>
      <w:r w:rsidR="00C24290">
        <w:rPr>
          <w:rFonts w:ascii="PT Astra Serif" w:hAnsi="PT Astra Serif"/>
          <w:sz w:val="24"/>
          <w:szCs w:val="24"/>
          <w:lang w:val="en-US"/>
        </w:rPr>
        <w:t>421, 423, 434, 440,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 441, 454, 455, 456, </w:t>
      </w:r>
      <w:r w:rsidR="00C24290">
        <w:rPr>
          <w:rFonts w:ascii="PT Astra Serif" w:hAnsi="PT Astra Serif"/>
          <w:sz w:val="24"/>
          <w:szCs w:val="24"/>
          <w:lang w:val="en-US"/>
        </w:rPr>
        <w:t xml:space="preserve">460, 462, 468, 469, 475, 487,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488, </w:t>
      </w:r>
      <w:r w:rsidR="00C24290">
        <w:rPr>
          <w:rFonts w:ascii="PT Astra Serif" w:hAnsi="PT Astra Serif"/>
          <w:sz w:val="24"/>
          <w:szCs w:val="24"/>
          <w:lang w:val="en-US"/>
        </w:rPr>
        <w:t xml:space="preserve">493, 495, 497, 500, 501, 503, 504, 526, </w:t>
      </w:r>
      <w:r w:rsidR="005B6AB4">
        <w:rPr>
          <w:rFonts w:ascii="PT Astra Serif" w:hAnsi="PT Astra Serif"/>
          <w:sz w:val="24"/>
          <w:szCs w:val="24"/>
          <w:lang w:val="en-US"/>
        </w:rPr>
        <w:t xml:space="preserve">532, </w:t>
      </w:r>
      <w:r w:rsidR="00C24290">
        <w:rPr>
          <w:rFonts w:ascii="PT Astra Serif" w:hAnsi="PT Astra Serif"/>
          <w:sz w:val="24"/>
          <w:szCs w:val="24"/>
          <w:lang w:val="en-US"/>
        </w:rPr>
        <w:t xml:space="preserve">544, 549, 555, 556, 557,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559, </w:t>
      </w:r>
      <w:r w:rsidR="00A143F2">
        <w:rPr>
          <w:rFonts w:ascii="PT Astra Serif" w:hAnsi="PT Astra Serif"/>
          <w:sz w:val="24"/>
          <w:szCs w:val="24"/>
          <w:lang w:val="en-US"/>
        </w:rPr>
        <w:t xml:space="preserve">574, 581, 595,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597, </w:t>
      </w:r>
      <w:r w:rsidR="00A143F2">
        <w:rPr>
          <w:rFonts w:ascii="PT Astra Serif" w:hAnsi="PT Astra Serif"/>
          <w:sz w:val="24"/>
          <w:szCs w:val="24"/>
          <w:lang w:val="en-US"/>
        </w:rPr>
        <w:t xml:space="preserve">607, 618, 628, 633, 634, 638, 645,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656, </w:t>
      </w:r>
      <w:r w:rsidR="00A143F2">
        <w:rPr>
          <w:rFonts w:ascii="PT Astra Serif" w:hAnsi="PT Astra Serif"/>
          <w:sz w:val="24"/>
          <w:szCs w:val="24"/>
          <w:lang w:val="en-US"/>
        </w:rPr>
        <w:t xml:space="preserve">672, 674, 680,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682, 689, </w:t>
      </w:r>
      <w:r w:rsidR="00A143F2">
        <w:rPr>
          <w:rFonts w:ascii="PT Astra Serif" w:hAnsi="PT Astra Serif"/>
          <w:sz w:val="24"/>
          <w:szCs w:val="24"/>
          <w:lang w:val="en-US"/>
        </w:rPr>
        <w:t xml:space="preserve">695, 701, 705, 721, 725, 727,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729, </w:t>
      </w:r>
      <w:r w:rsidR="00A143F2">
        <w:rPr>
          <w:rFonts w:ascii="PT Astra Serif" w:hAnsi="PT Astra Serif"/>
          <w:sz w:val="24"/>
          <w:szCs w:val="24"/>
          <w:lang w:val="en-US"/>
        </w:rPr>
        <w:t xml:space="preserve">730, 731, 732, 734, </w:t>
      </w:r>
      <w:r w:rsidR="00350F32">
        <w:rPr>
          <w:rFonts w:ascii="PT Astra Serif" w:hAnsi="PT Astra Serif"/>
          <w:sz w:val="24"/>
          <w:szCs w:val="24"/>
          <w:lang w:val="en-US"/>
        </w:rPr>
        <w:t xml:space="preserve">740, 741, 751, 755, 760, 761, 762, 773, 775, 776, 778, 780, 783, 786, 787, 791, 793, 797, </w:t>
      </w:r>
      <w:r w:rsidR="00D96513">
        <w:rPr>
          <w:rFonts w:ascii="PT Astra Serif" w:hAnsi="PT Astra Serif"/>
          <w:sz w:val="24"/>
          <w:szCs w:val="24"/>
          <w:lang w:val="en-US"/>
        </w:rPr>
        <w:t xml:space="preserve">798, </w:t>
      </w:r>
      <w:r w:rsidR="00350F32">
        <w:rPr>
          <w:rFonts w:ascii="PT Astra Serif" w:hAnsi="PT Astra Serif"/>
          <w:sz w:val="24"/>
          <w:szCs w:val="24"/>
          <w:lang w:val="en-US"/>
        </w:rPr>
        <w:t xml:space="preserve">801, </w:t>
      </w:r>
      <w:r w:rsidR="00555D77">
        <w:rPr>
          <w:rFonts w:ascii="PT Astra Serif" w:hAnsi="PT Astra Serif"/>
          <w:sz w:val="24"/>
          <w:szCs w:val="24"/>
        </w:rPr>
        <w:t>806</w:t>
      </w:r>
      <w:r w:rsidR="00555D77">
        <w:rPr>
          <w:rFonts w:ascii="PT Astra Serif" w:hAnsi="PT Astra Serif"/>
          <w:sz w:val="24"/>
          <w:szCs w:val="24"/>
          <w:lang w:val="en-US"/>
        </w:rPr>
        <w:t xml:space="preserve">, </w:t>
      </w:r>
      <w:r w:rsidR="00350F32">
        <w:rPr>
          <w:rFonts w:ascii="PT Astra Serif" w:hAnsi="PT Astra Serif"/>
          <w:sz w:val="24"/>
          <w:szCs w:val="24"/>
          <w:lang w:val="en-US"/>
        </w:rPr>
        <w:t>810, 815, 81</w:t>
      </w:r>
      <w:r w:rsidR="00555D77">
        <w:rPr>
          <w:rFonts w:ascii="PT Astra Serif" w:hAnsi="PT Astra Serif"/>
          <w:sz w:val="24"/>
          <w:szCs w:val="24"/>
          <w:lang w:val="en-US"/>
        </w:rPr>
        <w:t>6, 818, 823, 829, 830, 833, 843</w:t>
      </w:r>
      <w:r w:rsidRPr="00384CB7">
        <w:rPr>
          <w:rFonts w:ascii="PT Astra Serif" w:hAnsi="PT Astra Serif"/>
          <w:sz w:val="24"/>
          <w:szCs w:val="24"/>
          <w:lang w:val="en-US"/>
        </w:rPr>
        <w:t>.</w:t>
      </w:r>
      <w:bookmarkEnd w:id="4"/>
    </w:p>
    <w:p w:rsidR="00F54B0A" w:rsidRPr="00346EA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46EAD" w:rsidRDefault="00F54B0A" w:rsidP="00861F64">
      <w:pPr>
        <w:rPr>
          <w:rFonts w:ascii="PT Astra Serif" w:hAnsi="PT Astra Serif"/>
        </w:rPr>
      </w:pPr>
    </w:p>
    <w:sectPr w:rsidR="00F54B0A" w:rsidRPr="00346EAD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177" w:rsidRDefault="00C06177">
      <w:r>
        <w:separator/>
      </w:r>
    </w:p>
  </w:endnote>
  <w:endnote w:type="continuationSeparator" w:id="0">
    <w:p w:rsidR="00C06177" w:rsidRDefault="00C0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177" w:rsidRDefault="00C06177">
      <w:r>
        <w:separator/>
      </w:r>
    </w:p>
  </w:footnote>
  <w:footnote w:type="continuationSeparator" w:id="0">
    <w:p w:rsidR="00C06177" w:rsidRDefault="00C06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4B7" w:rsidRDefault="00B004B7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71645">
      <w:rPr>
        <w:noProof/>
      </w:rPr>
      <w:t>54</w:t>
    </w:r>
    <w:r>
      <w:fldChar w:fldCharType="end"/>
    </w:r>
  </w:p>
  <w:p w:rsidR="00B004B7" w:rsidRDefault="00B004B7">
    <w:pPr>
      <w:pStyle w:val="a8"/>
      <w:framePr w:wrap="auto" w:vAnchor="text" w:hAnchor="margin" w:xAlign="right" w:y="1"/>
    </w:pPr>
  </w:p>
  <w:p w:rsidR="00B004B7" w:rsidRDefault="00B004B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3D14"/>
    <w:multiLevelType w:val="hybridMultilevel"/>
    <w:tmpl w:val="F51CB79E"/>
    <w:lvl w:ilvl="0" w:tplc="A29CCAC2">
      <w:start w:val="7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54C11"/>
    <w:multiLevelType w:val="hybridMultilevel"/>
    <w:tmpl w:val="B94E58FC"/>
    <w:lvl w:ilvl="0" w:tplc="F028B974">
      <w:start w:val="8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2892"/>
    <w:multiLevelType w:val="hybridMultilevel"/>
    <w:tmpl w:val="404C1F38"/>
    <w:lvl w:ilvl="0" w:tplc="D97604A2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01A9A"/>
    <w:multiLevelType w:val="hybridMultilevel"/>
    <w:tmpl w:val="65DE5904"/>
    <w:lvl w:ilvl="0" w:tplc="F250ABD8">
      <w:start w:val="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1A5BDA"/>
    <w:multiLevelType w:val="hybridMultilevel"/>
    <w:tmpl w:val="2160DED8"/>
    <w:lvl w:ilvl="0" w:tplc="E41A71BE">
      <w:start w:val="5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2A2A10"/>
    <w:multiLevelType w:val="hybridMultilevel"/>
    <w:tmpl w:val="CCEAB514"/>
    <w:lvl w:ilvl="0" w:tplc="34749A90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9660AD"/>
    <w:multiLevelType w:val="hybridMultilevel"/>
    <w:tmpl w:val="387EA278"/>
    <w:lvl w:ilvl="0" w:tplc="FE9097A4">
      <w:start w:val="3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96B71"/>
    <w:multiLevelType w:val="hybridMultilevel"/>
    <w:tmpl w:val="388CBAF2"/>
    <w:lvl w:ilvl="0" w:tplc="A8DA2F76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156250"/>
    <w:multiLevelType w:val="hybridMultilevel"/>
    <w:tmpl w:val="D870D35C"/>
    <w:lvl w:ilvl="0" w:tplc="07C0D30C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340AEC"/>
    <w:multiLevelType w:val="hybridMultilevel"/>
    <w:tmpl w:val="83D2891A"/>
    <w:lvl w:ilvl="0" w:tplc="D0421EE2">
      <w:start w:val="2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6268D2"/>
    <w:multiLevelType w:val="hybridMultilevel"/>
    <w:tmpl w:val="04360782"/>
    <w:lvl w:ilvl="0" w:tplc="7FCAEE42">
      <w:start w:val="2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48677B"/>
    <w:multiLevelType w:val="hybridMultilevel"/>
    <w:tmpl w:val="333AB3E8"/>
    <w:lvl w:ilvl="0" w:tplc="0958BE32">
      <w:start w:val="5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AE1944"/>
    <w:multiLevelType w:val="hybridMultilevel"/>
    <w:tmpl w:val="E5D0DFD0"/>
    <w:lvl w:ilvl="0" w:tplc="144CFF26">
      <w:start w:val="5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2C683A"/>
    <w:multiLevelType w:val="hybridMultilevel"/>
    <w:tmpl w:val="A52AD14C"/>
    <w:lvl w:ilvl="0" w:tplc="D48CABBE">
      <w:start w:val="5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6866E1"/>
    <w:multiLevelType w:val="hybridMultilevel"/>
    <w:tmpl w:val="09B84BDA"/>
    <w:lvl w:ilvl="0" w:tplc="EA685526">
      <w:start w:val="4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AAB7C71"/>
    <w:multiLevelType w:val="hybridMultilevel"/>
    <w:tmpl w:val="ADB44A40"/>
    <w:lvl w:ilvl="0" w:tplc="0D5CE288">
      <w:start w:val="4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B3A5147"/>
    <w:multiLevelType w:val="hybridMultilevel"/>
    <w:tmpl w:val="985ED022"/>
    <w:lvl w:ilvl="0" w:tplc="5984AA7E">
      <w:start w:val="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F5612E"/>
    <w:multiLevelType w:val="hybridMultilevel"/>
    <w:tmpl w:val="F32C7C14"/>
    <w:lvl w:ilvl="0" w:tplc="E2AA526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C2065A9"/>
    <w:multiLevelType w:val="hybridMultilevel"/>
    <w:tmpl w:val="99225234"/>
    <w:lvl w:ilvl="0" w:tplc="35461796">
      <w:start w:val="3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D99499A"/>
    <w:multiLevelType w:val="hybridMultilevel"/>
    <w:tmpl w:val="9702AC70"/>
    <w:lvl w:ilvl="0" w:tplc="0A56DC6E">
      <w:start w:val="1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E27319A"/>
    <w:multiLevelType w:val="hybridMultilevel"/>
    <w:tmpl w:val="6106958A"/>
    <w:lvl w:ilvl="0" w:tplc="E5C0B526">
      <w:start w:val="7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F4A3BD8"/>
    <w:multiLevelType w:val="hybridMultilevel"/>
    <w:tmpl w:val="3790062A"/>
    <w:lvl w:ilvl="0" w:tplc="A192DEFC">
      <w:start w:val="4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F8C2852"/>
    <w:multiLevelType w:val="hybridMultilevel"/>
    <w:tmpl w:val="38A6BAF8"/>
    <w:lvl w:ilvl="0" w:tplc="74E627BE">
      <w:start w:val="7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0083B9C"/>
    <w:multiLevelType w:val="hybridMultilevel"/>
    <w:tmpl w:val="0B423F32"/>
    <w:lvl w:ilvl="0" w:tplc="AA2CCB0C">
      <w:start w:val="4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1CB4372"/>
    <w:multiLevelType w:val="hybridMultilevel"/>
    <w:tmpl w:val="3DE6FAA2"/>
    <w:lvl w:ilvl="0" w:tplc="7F102B2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30A2CAB"/>
    <w:multiLevelType w:val="hybridMultilevel"/>
    <w:tmpl w:val="8F94CAE8"/>
    <w:lvl w:ilvl="0" w:tplc="3E802BDC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3624910"/>
    <w:multiLevelType w:val="hybridMultilevel"/>
    <w:tmpl w:val="7C1016D4"/>
    <w:lvl w:ilvl="0" w:tplc="487046A2">
      <w:start w:val="2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54351B7"/>
    <w:multiLevelType w:val="hybridMultilevel"/>
    <w:tmpl w:val="2CE820AC"/>
    <w:lvl w:ilvl="0" w:tplc="D7B27DBC">
      <w:start w:val="8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6346F87"/>
    <w:multiLevelType w:val="hybridMultilevel"/>
    <w:tmpl w:val="A04E7404"/>
    <w:lvl w:ilvl="0" w:tplc="59BE5598">
      <w:start w:val="7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6421340"/>
    <w:multiLevelType w:val="hybridMultilevel"/>
    <w:tmpl w:val="4C0013A0"/>
    <w:lvl w:ilvl="0" w:tplc="990AA680">
      <w:start w:val="2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64F07F1"/>
    <w:multiLevelType w:val="hybridMultilevel"/>
    <w:tmpl w:val="C64AAC7E"/>
    <w:lvl w:ilvl="0" w:tplc="AA1C89E2">
      <w:start w:val="2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71120C9"/>
    <w:multiLevelType w:val="hybridMultilevel"/>
    <w:tmpl w:val="D3108782"/>
    <w:lvl w:ilvl="0" w:tplc="D65AF9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83B41D4"/>
    <w:multiLevelType w:val="hybridMultilevel"/>
    <w:tmpl w:val="65B8AB64"/>
    <w:lvl w:ilvl="0" w:tplc="BB24D710">
      <w:start w:val="2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9614E0E"/>
    <w:multiLevelType w:val="hybridMultilevel"/>
    <w:tmpl w:val="6F6635A4"/>
    <w:lvl w:ilvl="0" w:tplc="E64C8900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A1B235A"/>
    <w:multiLevelType w:val="hybridMultilevel"/>
    <w:tmpl w:val="E66C75A8"/>
    <w:lvl w:ilvl="0" w:tplc="091849CA">
      <w:start w:val="6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A5D27FB"/>
    <w:multiLevelType w:val="hybridMultilevel"/>
    <w:tmpl w:val="0A76AAA4"/>
    <w:lvl w:ilvl="0" w:tplc="BAC82D4C">
      <w:start w:val="3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008157F"/>
    <w:multiLevelType w:val="hybridMultilevel"/>
    <w:tmpl w:val="CE24B5BE"/>
    <w:lvl w:ilvl="0" w:tplc="51B8790C">
      <w:start w:val="4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0B86280"/>
    <w:multiLevelType w:val="hybridMultilevel"/>
    <w:tmpl w:val="2A5A2EB4"/>
    <w:lvl w:ilvl="0" w:tplc="583AFFCE">
      <w:start w:val="4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2525781"/>
    <w:multiLevelType w:val="hybridMultilevel"/>
    <w:tmpl w:val="718443E4"/>
    <w:lvl w:ilvl="0" w:tplc="FF70167E">
      <w:start w:val="7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8C59FF"/>
    <w:multiLevelType w:val="hybridMultilevel"/>
    <w:tmpl w:val="8F16CF40"/>
    <w:lvl w:ilvl="0" w:tplc="13644F64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61C3A57"/>
    <w:multiLevelType w:val="hybridMultilevel"/>
    <w:tmpl w:val="BE566CF0"/>
    <w:lvl w:ilvl="0" w:tplc="86526550">
      <w:start w:val="8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63569FE"/>
    <w:multiLevelType w:val="hybridMultilevel"/>
    <w:tmpl w:val="EE44349C"/>
    <w:lvl w:ilvl="0" w:tplc="3DAC3E4C">
      <w:start w:val="6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7576165"/>
    <w:multiLevelType w:val="hybridMultilevel"/>
    <w:tmpl w:val="6ED8E1DE"/>
    <w:lvl w:ilvl="0" w:tplc="38EC0FAA">
      <w:start w:val="8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7D9718D"/>
    <w:multiLevelType w:val="hybridMultilevel"/>
    <w:tmpl w:val="F968B780"/>
    <w:lvl w:ilvl="0" w:tplc="8AEE734A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8310788"/>
    <w:multiLevelType w:val="hybridMultilevel"/>
    <w:tmpl w:val="56A2016E"/>
    <w:lvl w:ilvl="0" w:tplc="F37EE866">
      <w:start w:val="5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8B31294"/>
    <w:multiLevelType w:val="hybridMultilevel"/>
    <w:tmpl w:val="BA340900"/>
    <w:lvl w:ilvl="0" w:tplc="7C3EC8A0">
      <w:start w:val="3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9FA169F"/>
    <w:multiLevelType w:val="hybridMultilevel"/>
    <w:tmpl w:val="FE941E36"/>
    <w:lvl w:ilvl="0" w:tplc="DA2A2E72">
      <w:start w:val="7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A1F27BE"/>
    <w:multiLevelType w:val="hybridMultilevel"/>
    <w:tmpl w:val="D93A21F6"/>
    <w:lvl w:ilvl="0" w:tplc="245C6984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B13410E"/>
    <w:multiLevelType w:val="hybridMultilevel"/>
    <w:tmpl w:val="0DBC41A8"/>
    <w:lvl w:ilvl="0" w:tplc="DD00ED82">
      <w:start w:val="7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B743291"/>
    <w:multiLevelType w:val="hybridMultilevel"/>
    <w:tmpl w:val="1E8676CC"/>
    <w:lvl w:ilvl="0" w:tplc="A88A5384">
      <w:start w:val="7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CB55CF5"/>
    <w:multiLevelType w:val="hybridMultilevel"/>
    <w:tmpl w:val="ED14D68C"/>
    <w:lvl w:ilvl="0" w:tplc="57CED970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D1A787D"/>
    <w:multiLevelType w:val="hybridMultilevel"/>
    <w:tmpl w:val="272067EE"/>
    <w:lvl w:ilvl="0" w:tplc="CD4EADEA">
      <w:start w:val="4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D3B5BBD"/>
    <w:multiLevelType w:val="hybridMultilevel"/>
    <w:tmpl w:val="31700444"/>
    <w:lvl w:ilvl="0" w:tplc="8E32B634">
      <w:start w:val="1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D89267D"/>
    <w:multiLevelType w:val="hybridMultilevel"/>
    <w:tmpl w:val="7D72E52E"/>
    <w:lvl w:ilvl="0" w:tplc="A6F476B4">
      <w:start w:val="5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DDA2ECA"/>
    <w:multiLevelType w:val="hybridMultilevel"/>
    <w:tmpl w:val="89225A8E"/>
    <w:lvl w:ilvl="0" w:tplc="3BACBE48">
      <w:start w:val="3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E2F757A"/>
    <w:multiLevelType w:val="hybridMultilevel"/>
    <w:tmpl w:val="42147FD0"/>
    <w:lvl w:ilvl="0" w:tplc="F1ECA250">
      <w:start w:val="5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F5E7113"/>
    <w:multiLevelType w:val="hybridMultilevel"/>
    <w:tmpl w:val="7206D192"/>
    <w:lvl w:ilvl="0" w:tplc="FEE89C0E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F922040"/>
    <w:multiLevelType w:val="hybridMultilevel"/>
    <w:tmpl w:val="DE1C8302"/>
    <w:lvl w:ilvl="0" w:tplc="0180D4B2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03F0C8C"/>
    <w:multiLevelType w:val="hybridMultilevel"/>
    <w:tmpl w:val="F33CFDFE"/>
    <w:lvl w:ilvl="0" w:tplc="AE406028">
      <w:start w:val="4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0BA1726"/>
    <w:multiLevelType w:val="hybridMultilevel"/>
    <w:tmpl w:val="706EAF40"/>
    <w:lvl w:ilvl="0" w:tplc="751E6612">
      <w:start w:val="2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1CF7E5C"/>
    <w:multiLevelType w:val="hybridMultilevel"/>
    <w:tmpl w:val="A4B06078"/>
    <w:lvl w:ilvl="0" w:tplc="6F629666">
      <w:start w:val="5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1E00B56"/>
    <w:multiLevelType w:val="hybridMultilevel"/>
    <w:tmpl w:val="1B9800A0"/>
    <w:lvl w:ilvl="0" w:tplc="CA944CC4">
      <w:start w:val="5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2C566D1"/>
    <w:multiLevelType w:val="hybridMultilevel"/>
    <w:tmpl w:val="738A1114"/>
    <w:lvl w:ilvl="0" w:tplc="C3EA99BC">
      <w:start w:val="4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3AD41A3"/>
    <w:multiLevelType w:val="hybridMultilevel"/>
    <w:tmpl w:val="786C370C"/>
    <w:lvl w:ilvl="0" w:tplc="E6503E0A">
      <w:start w:val="3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46553CB"/>
    <w:multiLevelType w:val="hybridMultilevel"/>
    <w:tmpl w:val="940E462E"/>
    <w:lvl w:ilvl="0" w:tplc="17F80E42">
      <w:start w:val="6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49211EC"/>
    <w:multiLevelType w:val="hybridMultilevel"/>
    <w:tmpl w:val="7960DF4E"/>
    <w:lvl w:ilvl="0" w:tplc="114CE890">
      <w:start w:val="6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6505CFF"/>
    <w:multiLevelType w:val="hybridMultilevel"/>
    <w:tmpl w:val="C922914C"/>
    <w:lvl w:ilvl="0" w:tplc="30187148">
      <w:start w:val="1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72259AB"/>
    <w:multiLevelType w:val="hybridMultilevel"/>
    <w:tmpl w:val="6B982C8E"/>
    <w:lvl w:ilvl="0" w:tplc="881ACEDC">
      <w:start w:val="1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7283F10"/>
    <w:multiLevelType w:val="hybridMultilevel"/>
    <w:tmpl w:val="2E549450"/>
    <w:lvl w:ilvl="0" w:tplc="D9E82FA0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80021F7"/>
    <w:multiLevelType w:val="hybridMultilevel"/>
    <w:tmpl w:val="83688F38"/>
    <w:lvl w:ilvl="0" w:tplc="B6B01C64">
      <w:start w:val="1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884667D"/>
    <w:multiLevelType w:val="hybridMultilevel"/>
    <w:tmpl w:val="4358E97C"/>
    <w:lvl w:ilvl="0" w:tplc="D8B4FA64">
      <w:start w:val="7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90F3F5E"/>
    <w:multiLevelType w:val="hybridMultilevel"/>
    <w:tmpl w:val="6A0E20EA"/>
    <w:lvl w:ilvl="0" w:tplc="25A6C8C2">
      <w:start w:val="2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C7A6199"/>
    <w:multiLevelType w:val="hybridMultilevel"/>
    <w:tmpl w:val="EDB628EE"/>
    <w:lvl w:ilvl="0" w:tplc="6BA87CBA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CB34CD3"/>
    <w:multiLevelType w:val="hybridMultilevel"/>
    <w:tmpl w:val="25FC9EB8"/>
    <w:lvl w:ilvl="0" w:tplc="6D5260C2">
      <w:start w:val="5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D5C2E10"/>
    <w:multiLevelType w:val="hybridMultilevel"/>
    <w:tmpl w:val="C3D0BADE"/>
    <w:lvl w:ilvl="0" w:tplc="500AEF00">
      <w:start w:val="8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E3D6FC1"/>
    <w:multiLevelType w:val="hybridMultilevel"/>
    <w:tmpl w:val="3D123F6C"/>
    <w:lvl w:ilvl="0" w:tplc="C66A4604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F962EE7"/>
    <w:multiLevelType w:val="hybridMultilevel"/>
    <w:tmpl w:val="3BBE3EDE"/>
    <w:lvl w:ilvl="0" w:tplc="A1945C90">
      <w:start w:val="7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FA67FE5"/>
    <w:multiLevelType w:val="hybridMultilevel"/>
    <w:tmpl w:val="AA1EB65C"/>
    <w:lvl w:ilvl="0" w:tplc="C0005140">
      <w:start w:val="1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FAA2B33"/>
    <w:multiLevelType w:val="hybridMultilevel"/>
    <w:tmpl w:val="075CC3FE"/>
    <w:lvl w:ilvl="0" w:tplc="91FCF56A">
      <w:start w:val="3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FCE7A91"/>
    <w:multiLevelType w:val="hybridMultilevel"/>
    <w:tmpl w:val="C2A81944"/>
    <w:lvl w:ilvl="0" w:tplc="63E85050">
      <w:start w:val="8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3FB3662"/>
    <w:multiLevelType w:val="hybridMultilevel"/>
    <w:tmpl w:val="FFB0B72E"/>
    <w:lvl w:ilvl="0" w:tplc="BC28E4F8">
      <w:start w:val="2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4331A05"/>
    <w:multiLevelType w:val="hybridMultilevel"/>
    <w:tmpl w:val="E71A77E4"/>
    <w:lvl w:ilvl="0" w:tplc="DE6C7888">
      <w:start w:val="6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61012A5"/>
    <w:multiLevelType w:val="hybridMultilevel"/>
    <w:tmpl w:val="DF323D68"/>
    <w:lvl w:ilvl="0" w:tplc="177A1114">
      <w:start w:val="1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67530CC"/>
    <w:multiLevelType w:val="hybridMultilevel"/>
    <w:tmpl w:val="6B621150"/>
    <w:lvl w:ilvl="0" w:tplc="C8642F5E">
      <w:start w:val="3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6A573BE"/>
    <w:multiLevelType w:val="hybridMultilevel"/>
    <w:tmpl w:val="4614CFBE"/>
    <w:lvl w:ilvl="0" w:tplc="F4AAC920">
      <w:start w:val="4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7F41654"/>
    <w:multiLevelType w:val="hybridMultilevel"/>
    <w:tmpl w:val="B12C58F0"/>
    <w:lvl w:ilvl="0" w:tplc="61684730">
      <w:start w:val="6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856458D"/>
    <w:multiLevelType w:val="hybridMultilevel"/>
    <w:tmpl w:val="F38CF07C"/>
    <w:lvl w:ilvl="0" w:tplc="438244D2">
      <w:start w:val="7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88723C5"/>
    <w:multiLevelType w:val="hybridMultilevel"/>
    <w:tmpl w:val="CF14AF12"/>
    <w:lvl w:ilvl="0" w:tplc="8F844CD2">
      <w:start w:val="4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9D775F0"/>
    <w:multiLevelType w:val="hybridMultilevel"/>
    <w:tmpl w:val="9304914C"/>
    <w:lvl w:ilvl="0" w:tplc="E8BAE50C">
      <w:start w:val="3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A171E88"/>
    <w:multiLevelType w:val="hybridMultilevel"/>
    <w:tmpl w:val="FE76A0C8"/>
    <w:lvl w:ilvl="0" w:tplc="A3F2189C">
      <w:start w:val="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B973282"/>
    <w:multiLevelType w:val="hybridMultilevel"/>
    <w:tmpl w:val="B9B4D852"/>
    <w:lvl w:ilvl="0" w:tplc="21B0E870">
      <w:start w:val="7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CDE26ED"/>
    <w:multiLevelType w:val="hybridMultilevel"/>
    <w:tmpl w:val="0520E89A"/>
    <w:lvl w:ilvl="0" w:tplc="A3FA508C">
      <w:start w:val="4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D324B3B"/>
    <w:multiLevelType w:val="hybridMultilevel"/>
    <w:tmpl w:val="D24C687C"/>
    <w:lvl w:ilvl="0" w:tplc="D2580BB6">
      <w:start w:val="3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D3B148D"/>
    <w:multiLevelType w:val="hybridMultilevel"/>
    <w:tmpl w:val="14A66F42"/>
    <w:lvl w:ilvl="0" w:tplc="BEDEECDE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D795647"/>
    <w:multiLevelType w:val="hybridMultilevel"/>
    <w:tmpl w:val="43EE6728"/>
    <w:lvl w:ilvl="0" w:tplc="E5323B26">
      <w:start w:val="2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F386038"/>
    <w:multiLevelType w:val="hybridMultilevel"/>
    <w:tmpl w:val="1FEA95C2"/>
    <w:lvl w:ilvl="0" w:tplc="8664373E">
      <w:start w:val="3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025608A"/>
    <w:multiLevelType w:val="hybridMultilevel"/>
    <w:tmpl w:val="C43499C0"/>
    <w:lvl w:ilvl="0" w:tplc="6F14CD4E">
      <w:start w:val="3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04D53FB"/>
    <w:multiLevelType w:val="hybridMultilevel"/>
    <w:tmpl w:val="3B64CAD6"/>
    <w:lvl w:ilvl="0" w:tplc="7C822206">
      <w:start w:val="8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0F87383"/>
    <w:multiLevelType w:val="hybridMultilevel"/>
    <w:tmpl w:val="7D1E706C"/>
    <w:lvl w:ilvl="0" w:tplc="0E96EAAE">
      <w:start w:val="1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3B57B94"/>
    <w:multiLevelType w:val="hybridMultilevel"/>
    <w:tmpl w:val="3F527C10"/>
    <w:lvl w:ilvl="0" w:tplc="FB86072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3E54068"/>
    <w:multiLevelType w:val="hybridMultilevel"/>
    <w:tmpl w:val="0C6849E8"/>
    <w:lvl w:ilvl="0" w:tplc="C6D4453E">
      <w:start w:val="4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4115AFA"/>
    <w:multiLevelType w:val="hybridMultilevel"/>
    <w:tmpl w:val="06C28510"/>
    <w:lvl w:ilvl="0" w:tplc="241478BE">
      <w:start w:val="2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44763BC"/>
    <w:multiLevelType w:val="hybridMultilevel"/>
    <w:tmpl w:val="DD28CF20"/>
    <w:lvl w:ilvl="0" w:tplc="DC66DA06">
      <w:start w:val="7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98D3A44"/>
    <w:multiLevelType w:val="hybridMultilevel"/>
    <w:tmpl w:val="142E73C6"/>
    <w:lvl w:ilvl="0" w:tplc="82EE83CC">
      <w:start w:val="5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9EE4552"/>
    <w:multiLevelType w:val="hybridMultilevel"/>
    <w:tmpl w:val="30627336"/>
    <w:lvl w:ilvl="0" w:tplc="D4AC501C">
      <w:start w:val="6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B550751"/>
    <w:multiLevelType w:val="hybridMultilevel"/>
    <w:tmpl w:val="B40221AC"/>
    <w:lvl w:ilvl="0" w:tplc="F30CC254">
      <w:start w:val="8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B5817D3"/>
    <w:multiLevelType w:val="hybridMultilevel"/>
    <w:tmpl w:val="6944D6DA"/>
    <w:lvl w:ilvl="0" w:tplc="DC02F1B8">
      <w:start w:val="1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BD12426"/>
    <w:multiLevelType w:val="hybridMultilevel"/>
    <w:tmpl w:val="15941EFA"/>
    <w:lvl w:ilvl="0" w:tplc="D4C28CA2">
      <w:start w:val="7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EAC24AB"/>
    <w:multiLevelType w:val="hybridMultilevel"/>
    <w:tmpl w:val="C4963392"/>
    <w:lvl w:ilvl="0" w:tplc="4C524A32">
      <w:start w:val="4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F83750A"/>
    <w:multiLevelType w:val="hybridMultilevel"/>
    <w:tmpl w:val="B334826E"/>
    <w:lvl w:ilvl="0" w:tplc="F1529F3E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FF9125A"/>
    <w:multiLevelType w:val="hybridMultilevel"/>
    <w:tmpl w:val="B7745354"/>
    <w:lvl w:ilvl="0" w:tplc="13A4D2BA">
      <w:start w:val="1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06C54DE"/>
    <w:multiLevelType w:val="hybridMultilevel"/>
    <w:tmpl w:val="355A0BEC"/>
    <w:lvl w:ilvl="0" w:tplc="B2561C16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61537846"/>
    <w:multiLevelType w:val="hybridMultilevel"/>
    <w:tmpl w:val="ADF4EEF2"/>
    <w:lvl w:ilvl="0" w:tplc="60E81E60">
      <w:start w:val="7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3103917"/>
    <w:multiLevelType w:val="hybridMultilevel"/>
    <w:tmpl w:val="E9586F4C"/>
    <w:lvl w:ilvl="0" w:tplc="F6CCAA46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37A04B7"/>
    <w:multiLevelType w:val="hybridMultilevel"/>
    <w:tmpl w:val="3BF46784"/>
    <w:lvl w:ilvl="0" w:tplc="79AC4238">
      <w:start w:val="3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3A32E5F"/>
    <w:multiLevelType w:val="hybridMultilevel"/>
    <w:tmpl w:val="5B985036"/>
    <w:lvl w:ilvl="0" w:tplc="A37653FE">
      <w:start w:val="1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3CF391E"/>
    <w:multiLevelType w:val="hybridMultilevel"/>
    <w:tmpl w:val="CA9E907C"/>
    <w:lvl w:ilvl="0" w:tplc="9ADE9EF6">
      <w:start w:val="8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3DC2891"/>
    <w:multiLevelType w:val="hybridMultilevel"/>
    <w:tmpl w:val="DB4ECDBA"/>
    <w:lvl w:ilvl="0" w:tplc="B3D4383C">
      <w:start w:val="6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477695A"/>
    <w:multiLevelType w:val="hybridMultilevel"/>
    <w:tmpl w:val="D6FAE2EC"/>
    <w:lvl w:ilvl="0" w:tplc="A9824EFE">
      <w:start w:val="4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5052B9D"/>
    <w:multiLevelType w:val="hybridMultilevel"/>
    <w:tmpl w:val="A63852EC"/>
    <w:lvl w:ilvl="0" w:tplc="CE867CC4">
      <w:start w:val="7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65C3527"/>
    <w:multiLevelType w:val="hybridMultilevel"/>
    <w:tmpl w:val="B0E4B046"/>
    <w:lvl w:ilvl="0" w:tplc="BFBACC72">
      <w:start w:val="2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8682B04"/>
    <w:multiLevelType w:val="hybridMultilevel"/>
    <w:tmpl w:val="F2AE83C2"/>
    <w:lvl w:ilvl="0" w:tplc="5EDEF30C">
      <w:start w:val="6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8DD4633"/>
    <w:multiLevelType w:val="hybridMultilevel"/>
    <w:tmpl w:val="94EE1B50"/>
    <w:lvl w:ilvl="0" w:tplc="42EE004C">
      <w:start w:val="2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9ED6A52"/>
    <w:multiLevelType w:val="hybridMultilevel"/>
    <w:tmpl w:val="272AFCCC"/>
    <w:lvl w:ilvl="0" w:tplc="505EA1B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ABD33A7"/>
    <w:multiLevelType w:val="hybridMultilevel"/>
    <w:tmpl w:val="76E827A8"/>
    <w:lvl w:ilvl="0" w:tplc="7C12607C">
      <w:start w:val="7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C25114D"/>
    <w:multiLevelType w:val="hybridMultilevel"/>
    <w:tmpl w:val="F8D474D6"/>
    <w:lvl w:ilvl="0" w:tplc="4CEA0128">
      <w:start w:val="7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C2F17B7"/>
    <w:multiLevelType w:val="hybridMultilevel"/>
    <w:tmpl w:val="FFE6CC26"/>
    <w:lvl w:ilvl="0" w:tplc="BBFA15A0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CDF7FC1"/>
    <w:multiLevelType w:val="hybridMultilevel"/>
    <w:tmpl w:val="B53441B0"/>
    <w:lvl w:ilvl="0" w:tplc="2F5668B8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70704468"/>
    <w:multiLevelType w:val="hybridMultilevel"/>
    <w:tmpl w:val="2FAE8D9A"/>
    <w:lvl w:ilvl="0" w:tplc="482AF29C">
      <w:start w:val="7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17D1F52"/>
    <w:multiLevelType w:val="hybridMultilevel"/>
    <w:tmpl w:val="A65A6B1C"/>
    <w:lvl w:ilvl="0" w:tplc="2C2ACD12">
      <w:start w:val="6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719A68B0"/>
    <w:multiLevelType w:val="hybridMultilevel"/>
    <w:tmpl w:val="CD06EDB0"/>
    <w:lvl w:ilvl="0" w:tplc="ADF06520">
      <w:start w:val="2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4E074DD"/>
    <w:multiLevelType w:val="hybridMultilevel"/>
    <w:tmpl w:val="3F6C8EB2"/>
    <w:lvl w:ilvl="0" w:tplc="15AE21A4">
      <w:start w:val="6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751E533C"/>
    <w:multiLevelType w:val="hybridMultilevel"/>
    <w:tmpl w:val="F03857A6"/>
    <w:lvl w:ilvl="0" w:tplc="3A286A2E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6D77399"/>
    <w:multiLevelType w:val="hybridMultilevel"/>
    <w:tmpl w:val="FDC2C3EE"/>
    <w:lvl w:ilvl="0" w:tplc="9998CBF4">
      <w:start w:val="5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8E963FC"/>
    <w:multiLevelType w:val="hybridMultilevel"/>
    <w:tmpl w:val="1548AE10"/>
    <w:lvl w:ilvl="0" w:tplc="EBA0EF96">
      <w:start w:val="7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B3E430E"/>
    <w:multiLevelType w:val="hybridMultilevel"/>
    <w:tmpl w:val="84E4ABC0"/>
    <w:lvl w:ilvl="0" w:tplc="F168BBE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DA56829"/>
    <w:multiLevelType w:val="hybridMultilevel"/>
    <w:tmpl w:val="8A1E067A"/>
    <w:lvl w:ilvl="0" w:tplc="5C0E0F30">
      <w:start w:val="6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F8B5C47"/>
    <w:multiLevelType w:val="hybridMultilevel"/>
    <w:tmpl w:val="A6208A96"/>
    <w:lvl w:ilvl="0" w:tplc="EE0E4044">
      <w:start w:val="3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</w:num>
  <w:num w:numId="3">
    <w:abstractNumId w:val="135"/>
  </w:num>
  <w:num w:numId="4">
    <w:abstractNumId w:val="56"/>
  </w:num>
  <w:num w:numId="5">
    <w:abstractNumId w:val="99"/>
  </w:num>
  <w:num w:numId="6">
    <w:abstractNumId w:val="24"/>
  </w:num>
  <w:num w:numId="7">
    <w:abstractNumId w:val="123"/>
  </w:num>
  <w:num w:numId="8">
    <w:abstractNumId w:val="25"/>
  </w:num>
  <w:num w:numId="9">
    <w:abstractNumId w:val="109"/>
  </w:num>
  <w:num w:numId="10">
    <w:abstractNumId w:val="72"/>
  </w:num>
  <w:num w:numId="11">
    <w:abstractNumId w:val="57"/>
  </w:num>
  <w:num w:numId="12">
    <w:abstractNumId w:val="68"/>
  </w:num>
  <w:num w:numId="13">
    <w:abstractNumId w:val="47"/>
  </w:num>
  <w:num w:numId="14">
    <w:abstractNumId w:val="43"/>
  </w:num>
  <w:num w:numId="15">
    <w:abstractNumId w:val="2"/>
  </w:num>
  <w:num w:numId="16">
    <w:abstractNumId w:val="39"/>
  </w:num>
  <w:num w:numId="17">
    <w:abstractNumId w:val="7"/>
  </w:num>
  <w:num w:numId="18">
    <w:abstractNumId w:val="113"/>
  </w:num>
  <w:num w:numId="19">
    <w:abstractNumId w:val="16"/>
  </w:num>
  <w:num w:numId="20">
    <w:abstractNumId w:val="89"/>
  </w:num>
  <w:num w:numId="21">
    <w:abstractNumId w:val="126"/>
  </w:num>
  <w:num w:numId="22">
    <w:abstractNumId w:val="3"/>
  </w:num>
  <w:num w:numId="23">
    <w:abstractNumId w:val="115"/>
  </w:num>
  <w:num w:numId="24">
    <w:abstractNumId w:val="77"/>
  </w:num>
  <w:num w:numId="25">
    <w:abstractNumId w:val="33"/>
  </w:num>
  <w:num w:numId="26">
    <w:abstractNumId w:val="19"/>
  </w:num>
  <w:num w:numId="27">
    <w:abstractNumId w:val="5"/>
  </w:num>
  <w:num w:numId="28">
    <w:abstractNumId w:val="69"/>
  </w:num>
  <w:num w:numId="29">
    <w:abstractNumId w:val="106"/>
  </w:num>
  <w:num w:numId="30">
    <w:abstractNumId w:val="66"/>
  </w:num>
  <w:num w:numId="31">
    <w:abstractNumId w:val="8"/>
  </w:num>
  <w:num w:numId="32">
    <w:abstractNumId w:val="75"/>
  </w:num>
  <w:num w:numId="33">
    <w:abstractNumId w:val="132"/>
  </w:num>
  <w:num w:numId="34">
    <w:abstractNumId w:val="98"/>
  </w:num>
  <w:num w:numId="35">
    <w:abstractNumId w:val="110"/>
  </w:num>
  <w:num w:numId="36">
    <w:abstractNumId w:val="67"/>
  </w:num>
  <w:num w:numId="37">
    <w:abstractNumId w:val="111"/>
  </w:num>
  <w:num w:numId="38">
    <w:abstractNumId w:val="82"/>
  </w:num>
  <w:num w:numId="39">
    <w:abstractNumId w:val="52"/>
  </w:num>
  <w:num w:numId="40">
    <w:abstractNumId w:val="122"/>
  </w:num>
  <w:num w:numId="41">
    <w:abstractNumId w:val="29"/>
  </w:num>
  <w:num w:numId="42">
    <w:abstractNumId w:val="10"/>
  </w:num>
  <w:num w:numId="43">
    <w:abstractNumId w:val="9"/>
  </w:num>
  <w:num w:numId="44">
    <w:abstractNumId w:val="59"/>
  </w:num>
  <w:num w:numId="45">
    <w:abstractNumId w:val="101"/>
  </w:num>
  <w:num w:numId="46">
    <w:abstractNumId w:val="26"/>
  </w:num>
  <w:num w:numId="47">
    <w:abstractNumId w:val="130"/>
  </w:num>
  <w:num w:numId="48">
    <w:abstractNumId w:val="127"/>
  </w:num>
  <w:num w:numId="49">
    <w:abstractNumId w:val="94"/>
  </w:num>
  <w:num w:numId="50">
    <w:abstractNumId w:val="80"/>
  </w:num>
  <w:num w:numId="51">
    <w:abstractNumId w:val="71"/>
  </w:num>
  <w:num w:numId="52">
    <w:abstractNumId w:val="30"/>
  </w:num>
  <w:num w:numId="53">
    <w:abstractNumId w:val="32"/>
  </w:num>
  <w:num w:numId="54">
    <w:abstractNumId w:val="120"/>
  </w:num>
  <w:num w:numId="55">
    <w:abstractNumId w:val="137"/>
  </w:num>
  <w:num w:numId="56">
    <w:abstractNumId w:val="114"/>
  </w:num>
  <w:num w:numId="57">
    <w:abstractNumId w:val="45"/>
  </w:num>
  <w:num w:numId="58">
    <w:abstractNumId w:val="95"/>
  </w:num>
  <w:num w:numId="59">
    <w:abstractNumId w:val="96"/>
  </w:num>
  <w:num w:numId="60">
    <w:abstractNumId w:val="35"/>
  </w:num>
  <w:num w:numId="61">
    <w:abstractNumId w:val="54"/>
  </w:num>
  <w:num w:numId="62">
    <w:abstractNumId w:val="6"/>
  </w:num>
  <w:num w:numId="63">
    <w:abstractNumId w:val="18"/>
  </w:num>
  <w:num w:numId="64">
    <w:abstractNumId w:val="83"/>
  </w:num>
  <w:num w:numId="65">
    <w:abstractNumId w:val="63"/>
  </w:num>
  <w:num w:numId="66">
    <w:abstractNumId w:val="88"/>
  </w:num>
  <w:num w:numId="67">
    <w:abstractNumId w:val="78"/>
  </w:num>
  <w:num w:numId="68">
    <w:abstractNumId w:val="92"/>
  </w:num>
  <w:num w:numId="69">
    <w:abstractNumId w:val="50"/>
  </w:num>
  <w:num w:numId="70">
    <w:abstractNumId w:val="36"/>
  </w:num>
  <w:num w:numId="71">
    <w:abstractNumId w:val="91"/>
  </w:num>
  <w:num w:numId="72">
    <w:abstractNumId w:val="108"/>
  </w:num>
  <w:num w:numId="73">
    <w:abstractNumId w:val="62"/>
  </w:num>
  <w:num w:numId="74">
    <w:abstractNumId w:val="51"/>
  </w:num>
  <w:num w:numId="75">
    <w:abstractNumId w:val="15"/>
  </w:num>
  <w:num w:numId="76">
    <w:abstractNumId w:val="84"/>
  </w:num>
  <w:num w:numId="77">
    <w:abstractNumId w:val="37"/>
  </w:num>
  <w:num w:numId="78">
    <w:abstractNumId w:val="100"/>
  </w:num>
  <w:num w:numId="79">
    <w:abstractNumId w:val="58"/>
  </w:num>
  <w:num w:numId="80">
    <w:abstractNumId w:val="87"/>
  </w:num>
  <w:num w:numId="81">
    <w:abstractNumId w:val="118"/>
  </w:num>
  <w:num w:numId="82">
    <w:abstractNumId w:val="21"/>
  </w:num>
  <w:num w:numId="83">
    <w:abstractNumId w:val="14"/>
  </w:num>
  <w:num w:numId="84">
    <w:abstractNumId w:val="23"/>
  </w:num>
  <w:num w:numId="85">
    <w:abstractNumId w:val="55"/>
  </w:num>
  <w:num w:numId="86">
    <w:abstractNumId w:val="60"/>
  </w:num>
  <w:num w:numId="87">
    <w:abstractNumId w:val="133"/>
  </w:num>
  <w:num w:numId="88">
    <w:abstractNumId w:val="103"/>
  </w:num>
  <w:num w:numId="89">
    <w:abstractNumId w:val="4"/>
  </w:num>
  <w:num w:numId="90">
    <w:abstractNumId w:val="11"/>
  </w:num>
  <w:num w:numId="91">
    <w:abstractNumId w:val="53"/>
  </w:num>
  <w:num w:numId="92">
    <w:abstractNumId w:val="13"/>
  </w:num>
  <w:num w:numId="93">
    <w:abstractNumId w:val="73"/>
  </w:num>
  <w:num w:numId="94">
    <w:abstractNumId w:val="12"/>
  </w:num>
  <w:num w:numId="95">
    <w:abstractNumId w:val="44"/>
  </w:num>
  <w:num w:numId="96">
    <w:abstractNumId w:val="61"/>
  </w:num>
  <w:num w:numId="97">
    <w:abstractNumId w:val="131"/>
  </w:num>
  <w:num w:numId="98">
    <w:abstractNumId w:val="81"/>
  </w:num>
  <w:num w:numId="99">
    <w:abstractNumId w:val="104"/>
  </w:num>
  <w:num w:numId="100">
    <w:abstractNumId w:val="121"/>
  </w:num>
  <w:num w:numId="101">
    <w:abstractNumId w:val="85"/>
  </w:num>
  <w:num w:numId="102">
    <w:abstractNumId w:val="129"/>
  </w:num>
  <w:num w:numId="103">
    <w:abstractNumId w:val="93"/>
  </w:num>
  <w:num w:numId="104">
    <w:abstractNumId w:val="65"/>
  </w:num>
  <w:num w:numId="105">
    <w:abstractNumId w:val="64"/>
  </w:num>
  <w:num w:numId="106">
    <w:abstractNumId w:val="41"/>
  </w:num>
  <w:num w:numId="107">
    <w:abstractNumId w:val="34"/>
  </w:num>
  <w:num w:numId="108">
    <w:abstractNumId w:val="117"/>
  </w:num>
  <w:num w:numId="109">
    <w:abstractNumId w:val="136"/>
  </w:num>
  <w:num w:numId="110">
    <w:abstractNumId w:val="90"/>
  </w:num>
  <w:num w:numId="111">
    <w:abstractNumId w:val="119"/>
  </w:num>
  <w:num w:numId="112">
    <w:abstractNumId w:val="28"/>
  </w:num>
  <w:num w:numId="113">
    <w:abstractNumId w:val="38"/>
  </w:num>
  <w:num w:numId="114">
    <w:abstractNumId w:val="86"/>
  </w:num>
  <w:num w:numId="115">
    <w:abstractNumId w:val="49"/>
  </w:num>
  <w:num w:numId="116">
    <w:abstractNumId w:val="102"/>
  </w:num>
  <w:num w:numId="117">
    <w:abstractNumId w:val="46"/>
  </w:num>
  <w:num w:numId="118">
    <w:abstractNumId w:val="0"/>
  </w:num>
  <w:num w:numId="119">
    <w:abstractNumId w:val="124"/>
  </w:num>
  <w:num w:numId="120">
    <w:abstractNumId w:val="125"/>
  </w:num>
  <w:num w:numId="121">
    <w:abstractNumId w:val="22"/>
  </w:num>
  <w:num w:numId="122">
    <w:abstractNumId w:val="48"/>
  </w:num>
  <w:num w:numId="123">
    <w:abstractNumId w:val="128"/>
  </w:num>
  <w:num w:numId="124">
    <w:abstractNumId w:val="76"/>
  </w:num>
  <w:num w:numId="125">
    <w:abstractNumId w:val="134"/>
  </w:num>
  <w:num w:numId="126">
    <w:abstractNumId w:val="20"/>
  </w:num>
  <w:num w:numId="127">
    <w:abstractNumId w:val="112"/>
  </w:num>
  <w:num w:numId="128">
    <w:abstractNumId w:val="107"/>
  </w:num>
  <w:num w:numId="129">
    <w:abstractNumId w:val="70"/>
  </w:num>
  <w:num w:numId="130">
    <w:abstractNumId w:val="1"/>
  </w:num>
  <w:num w:numId="131">
    <w:abstractNumId w:val="116"/>
  </w:num>
  <w:num w:numId="132">
    <w:abstractNumId w:val="97"/>
  </w:num>
  <w:num w:numId="133">
    <w:abstractNumId w:val="40"/>
  </w:num>
  <w:num w:numId="134">
    <w:abstractNumId w:val="42"/>
  </w:num>
  <w:num w:numId="135">
    <w:abstractNumId w:val="79"/>
  </w:num>
  <w:num w:numId="136">
    <w:abstractNumId w:val="74"/>
  </w:num>
  <w:num w:numId="137">
    <w:abstractNumId w:val="105"/>
  </w:num>
  <w:num w:numId="138">
    <w:abstractNumId w:val="27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337CD4"/>
    <w:rsid w:val="00002326"/>
    <w:rsid w:val="00002B11"/>
    <w:rsid w:val="00025EE0"/>
    <w:rsid w:val="00040942"/>
    <w:rsid w:val="000443D2"/>
    <w:rsid w:val="000A0E77"/>
    <w:rsid w:val="000A242A"/>
    <w:rsid w:val="000B695C"/>
    <w:rsid w:val="00105383"/>
    <w:rsid w:val="00127858"/>
    <w:rsid w:val="00161502"/>
    <w:rsid w:val="001675CB"/>
    <w:rsid w:val="0017143D"/>
    <w:rsid w:val="001C3993"/>
    <w:rsid w:val="001D04CE"/>
    <w:rsid w:val="001D291A"/>
    <w:rsid w:val="001E371A"/>
    <w:rsid w:val="001E5ADA"/>
    <w:rsid w:val="001F61BE"/>
    <w:rsid w:val="002133B2"/>
    <w:rsid w:val="00272CBC"/>
    <w:rsid w:val="002778D2"/>
    <w:rsid w:val="002F67D7"/>
    <w:rsid w:val="0031271C"/>
    <w:rsid w:val="00313AB9"/>
    <w:rsid w:val="00320084"/>
    <w:rsid w:val="003321FA"/>
    <w:rsid w:val="00337CD4"/>
    <w:rsid w:val="00345D76"/>
    <w:rsid w:val="00346EAD"/>
    <w:rsid w:val="00350F32"/>
    <w:rsid w:val="00384CB7"/>
    <w:rsid w:val="004031A9"/>
    <w:rsid w:val="00427113"/>
    <w:rsid w:val="004530FC"/>
    <w:rsid w:val="00453442"/>
    <w:rsid w:val="00483E18"/>
    <w:rsid w:val="004A160A"/>
    <w:rsid w:val="004C2E48"/>
    <w:rsid w:val="004D3964"/>
    <w:rsid w:val="004E7116"/>
    <w:rsid w:val="004E7CAB"/>
    <w:rsid w:val="0055135C"/>
    <w:rsid w:val="0055458B"/>
    <w:rsid w:val="00555D77"/>
    <w:rsid w:val="0057403A"/>
    <w:rsid w:val="005A4D23"/>
    <w:rsid w:val="005B53C7"/>
    <w:rsid w:val="005B6AB4"/>
    <w:rsid w:val="006178BD"/>
    <w:rsid w:val="00634F69"/>
    <w:rsid w:val="006812F0"/>
    <w:rsid w:val="0068267F"/>
    <w:rsid w:val="006D6A6C"/>
    <w:rsid w:val="006F5FAB"/>
    <w:rsid w:val="0070722B"/>
    <w:rsid w:val="00721EE9"/>
    <w:rsid w:val="007620B8"/>
    <w:rsid w:val="007E2739"/>
    <w:rsid w:val="00811BB5"/>
    <w:rsid w:val="00845F18"/>
    <w:rsid w:val="00861B78"/>
    <w:rsid w:val="00861F64"/>
    <w:rsid w:val="008667AB"/>
    <w:rsid w:val="00870AD2"/>
    <w:rsid w:val="0088134F"/>
    <w:rsid w:val="008A55E1"/>
    <w:rsid w:val="009523C3"/>
    <w:rsid w:val="00967320"/>
    <w:rsid w:val="00992DBA"/>
    <w:rsid w:val="009A3878"/>
    <w:rsid w:val="009B1661"/>
    <w:rsid w:val="009C258B"/>
    <w:rsid w:val="009F21A6"/>
    <w:rsid w:val="009F7155"/>
    <w:rsid w:val="00A014B5"/>
    <w:rsid w:val="00A143F2"/>
    <w:rsid w:val="00A50CB9"/>
    <w:rsid w:val="00A51CA3"/>
    <w:rsid w:val="00AA062F"/>
    <w:rsid w:val="00AB6A7A"/>
    <w:rsid w:val="00AC3BC4"/>
    <w:rsid w:val="00AD0E66"/>
    <w:rsid w:val="00AE2CE9"/>
    <w:rsid w:val="00B004B7"/>
    <w:rsid w:val="00B36017"/>
    <w:rsid w:val="00B40834"/>
    <w:rsid w:val="00B71054"/>
    <w:rsid w:val="00BB1BF1"/>
    <w:rsid w:val="00BB7A79"/>
    <w:rsid w:val="00BC1EFC"/>
    <w:rsid w:val="00BD6131"/>
    <w:rsid w:val="00BE72D2"/>
    <w:rsid w:val="00C06177"/>
    <w:rsid w:val="00C24290"/>
    <w:rsid w:val="00C45EFC"/>
    <w:rsid w:val="00C71645"/>
    <w:rsid w:val="00C87834"/>
    <w:rsid w:val="00CC67D6"/>
    <w:rsid w:val="00CD2461"/>
    <w:rsid w:val="00CF5CE2"/>
    <w:rsid w:val="00D1281D"/>
    <w:rsid w:val="00D66EA1"/>
    <w:rsid w:val="00D96513"/>
    <w:rsid w:val="00DA0306"/>
    <w:rsid w:val="00DA0DED"/>
    <w:rsid w:val="00DD52D0"/>
    <w:rsid w:val="00DF6B29"/>
    <w:rsid w:val="00E15752"/>
    <w:rsid w:val="00E424B9"/>
    <w:rsid w:val="00E97D64"/>
    <w:rsid w:val="00EA1C73"/>
    <w:rsid w:val="00EB4278"/>
    <w:rsid w:val="00EC0181"/>
    <w:rsid w:val="00EE020D"/>
    <w:rsid w:val="00F10AAE"/>
    <w:rsid w:val="00F235E1"/>
    <w:rsid w:val="00F42BF8"/>
    <w:rsid w:val="00F52709"/>
    <w:rsid w:val="00F544CE"/>
    <w:rsid w:val="00F54B0A"/>
    <w:rsid w:val="00F66F9D"/>
    <w:rsid w:val="00FA05D1"/>
    <w:rsid w:val="00FC0DFC"/>
    <w:rsid w:val="00FC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686</TotalTime>
  <Pages>54</Pages>
  <Words>5602</Words>
  <Characters>31935</Characters>
  <Application>Microsoft Office Word</Application>
  <DocSecurity>0</DocSecurity>
  <Lines>266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52</cp:revision>
  <cp:lastPrinted>2026-06-15T06:33:00Z</cp:lastPrinted>
  <dcterms:created xsi:type="dcterms:W3CDTF">2026-05-25T08:11:00Z</dcterms:created>
  <dcterms:modified xsi:type="dcterms:W3CDTF">2026-06-15T07:21:00Z</dcterms:modified>
</cp:coreProperties>
</file>