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4F2773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4F2773">
        <w:rPr>
          <w:rFonts w:ascii="PT Astra Serif" w:hAnsi="PT Astra Serif"/>
          <w:b/>
        </w:rPr>
        <w:t>Архивная опись</w:t>
      </w:r>
    </w:p>
    <w:p w:rsidR="00F54B0A" w:rsidRPr="004F2773" w:rsidRDefault="00385BF4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4F2773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4F2773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4F2773">
        <w:rPr>
          <w:rFonts w:ascii="PT Astra Serif" w:hAnsi="PT Astra Serif"/>
        </w:rPr>
        <w:t>(название архива)</w:t>
      </w:r>
    </w:p>
    <w:p w:rsidR="00F54B0A" w:rsidRPr="004F2773" w:rsidRDefault="00385BF4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4F2773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4F2773" w:rsidRDefault="00F54B0A">
      <w:pPr>
        <w:spacing w:line="360" w:lineRule="auto"/>
        <w:jc w:val="center"/>
        <w:rPr>
          <w:rFonts w:ascii="PT Astra Serif" w:hAnsi="PT Astra Serif"/>
        </w:rPr>
      </w:pPr>
      <w:r w:rsidRPr="004F2773">
        <w:rPr>
          <w:rFonts w:ascii="PT Astra Serif" w:hAnsi="PT Astra Serif"/>
        </w:rPr>
        <w:t>(название фонда)</w:t>
      </w:r>
    </w:p>
    <w:p w:rsidR="00F54B0A" w:rsidRPr="004F2773" w:rsidRDefault="00F54B0A">
      <w:pPr>
        <w:spacing w:line="360" w:lineRule="auto"/>
        <w:jc w:val="center"/>
        <w:rPr>
          <w:rFonts w:ascii="PT Astra Serif" w:hAnsi="PT Astra Serif"/>
        </w:rPr>
      </w:pPr>
      <w:r w:rsidRPr="004F2773">
        <w:rPr>
          <w:rFonts w:ascii="PT Astra Serif" w:hAnsi="PT Astra Serif"/>
        </w:rPr>
        <w:t>_______________________________________________________________</w:t>
      </w:r>
    </w:p>
    <w:p w:rsidR="00F54B0A" w:rsidRPr="004F2773" w:rsidRDefault="00F54B0A">
      <w:pPr>
        <w:spacing w:line="360" w:lineRule="auto"/>
        <w:rPr>
          <w:rFonts w:ascii="PT Astra Serif" w:hAnsi="PT Astra Serif"/>
        </w:rPr>
      </w:pPr>
    </w:p>
    <w:p w:rsidR="00F54B0A" w:rsidRPr="004F2773" w:rsidRDefault="00F54B0A">
      <w:pPr>
        <w:spacing w:line="360" w:lineRule="auto"/>
        <w:rPr>
          <w:rFonts w:ascii="PT Astra Serif" w:hAnsi="PT Astra Serif"/>
        </w:rPr>
      </w:pPr>
    </w:p>
    <w:p w:rsidR="00F54B0A" w:rsidRPr="004F2773" w:rsidRDefault="00F54B0A">
      <w:pPr>
        <w:spacing w:line="360" w:lineRule="auto"/>
        <w:rPr>
          <w:rFonts w:ascii="PT Astra Serif" w:hAnsi="PT Astra Serif"/>
        </w:rPr>
      </w:pPr>
    </w:p>
    <w:p w:rsidR="00F54B0A" w:rsidRPr="004F2773" w:rsidRDefault="00F54B0A">
      <w:pPr>
        <w:spacing w:line="360" w:lineRule="auto"/>
        <w:rPr>
          <w:rFonts w:ascii="PT Astra Serif" w:hAnsi="PT Astra Serif"/>
        </w:rPr>
      </w:pPr>
    </w:p>
    <w:p w:rsidR="00F54B0A" w:rsidRPr="004F2773" w:rsidRDefault="00F54B0A">
      <w:pPr>
        <w:spacing w:line="360" w:lineRule="auto"/>
        <w:rPr>
          <w:rFonts w:ascii="PT Astra Serif" w:hAnsi="PT Astra Serif"/>
        </w:rPr>
      </w:pPr>
    </w:p>
    <w:p w:rsidR="00F54B0A" w:rsidRPr="004F2773" w:rsidRDefault="00F54B0A">
      <w:pPr>
        <w:spacing w:line="360" w:lineRule="auto"/>
        <w:rPr>
          <w:rFonts w:ascii="PT Astra Serif" w:hAnsi="PT Astra Serif"/>
        </w:rPr>
      </w:pPr>
    </w:p>
    <w:p w:rsidR="00F54B0A" w:rsidRPr="004F2773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4F2773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4F2773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4F2773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4F2773" w:rsidRDefault="00385BF4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4F2773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4F2773">
        <w:tc>
          <w:tcPr>
            <w:tcW w:w="2877" w:type="dxa"/>
            <w:gridSpan w:val="3"/>
            <w:vAlign w:val="center"/>
          </w:tcPr>
          <w:p w:rsidR="002778D2" w:rsidRPr="004F2773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4F2773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4F2773" w:rsidRDefault="00385BF4" w:rsidP="002778D2">
            <w:pPr>
              <w:pStyle w:val="4"/>
              <w:rPr>
                <w:rFonts w:ascii="PT Astra Serif" w:hAnsi="PT Astra Serif"/>
              </w:rPr>
            </w:pPr>
            <w:r w:rsidRPr="004F2773">
              <w:rPr>
                <w:rFonts w:ascii="PT Astra Serif" w:hAnsi="PT Astra Serif"/>
              </w:rPr>
              <w:t>21</w:t>
            </w:r>
          </w:p>
        </w:tc>
      </w:tr>
    </w:tbl>
    <w:p w:rsidR="00F54B0A" w:rsidRPr="004F2773" w:rsidRDefault="00385BF4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4F2773">
        <w:rPr>
          <w:rFonts w:ascii="PT Astra Serif" w:hAnsi="PT Astra Serif"/>
          <w:b/>
          <w:bCs/>
        </w:rPr>
        <w:t>Персональных и личных дел по приёму в партию и по учёту кадров</w:t>
      </w:r>
    </w:p>
    <w:p w:rsidR="00F54B0A" w:rsidRPr="004F2773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4F2773">
        <w:rPr>
          <w:rFonts w:ascii="PT Astra Serif" w:hAnsi="PT Astra Serif"/>
        </w:rPr>
        <w:t>(название описи)</w:t>
      </w:r>
    </w:p>
    <w:p w:rsidR="00F54B0A" w:rsidRPr="004F2773" w:rsidRDefault="00385BF4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4F2773">
        <w:rPr>
          <w:rFonts w:ascii="PT Astra Serif" w:hAnsi="PT Astra Serif"/>
        </w:rPr>
        <w:t>1917-1939</w:t>
      </w:r>
    </w:p>
    <w:p w:rsidR="00F54B0A" w:rsidRPr="004F2773" w:rsidRDefault="00F54B0A">
      <w:pPr>
        <w:spacing w:line="360" w:lineRule="auto"/>
        <w:jc w:val="center"/>
        <w:rPr>
          <w:rFonts w:ascii="PT Astra Serif" w:hAnsi="PT Astra Serif"/>
        </w:rPr>
      </w:pPr>
      <w:r w:rsidRPr="004F2773">
        <w:rPr>
          <w:rFonts w:ascii="PT Astra Serif" w:hAnsi="PT Astra Serif"/>
        </w:rPr>
        <w:t>(крайние даты документов описи)</w:t>
      </w:r>
    </w:p>
    <w:p w:rsidR="00F54B0A" w:rsidRPr="004F2773" w:rsidRDefault="00F54B0A">
      <w:pPr>
        <w:spacing w:line="360" w:lineRule="auto"/>
        <w:rPr>
          <w:rFonts w:ascii="PT Astra Serif" w:hAnsi="PT Astra Serif"/>
        </w:rPr>
      </w:pPr>
    </w:p>
    <w:p w:rsidR="00F54B0A" w:rsidRPr="004F277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F277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F277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F2773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4F277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4F2773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4F2773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4F2773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4F2773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4F277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F2773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4F2773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4F2773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4F277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4F2773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4F277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4F2773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4F2773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4F277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№</w:t>
            </w:r>
            <w:r w:rsidRPr="004F2773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F2773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F2773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F277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F277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4F277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4F2773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4F27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F27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F27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F27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F27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4F27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4F2773" w:rsidRDefault="00F54B0A" w:rsidP="00967422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F2773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Петр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4F2773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561FA2" w:rsidRDefault="00B634A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Вяз. №193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B634AE" w:rsidRDefault="00385BF4" w:rsidP="00561FA2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Моисей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B634AE" w:rsidRDefault="00385BF4" w:rsidP="00561FA2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Владимир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B634AE" w:rsidRDefault="00385BF4" w:rsidP="00561FA2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1FA2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Павлов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1FA2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1FA2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Мих. Серг.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4FF9" w:rsidRDefault="00BA4FF9" w:rsidP="00BA4FF9">
            <w:pPr>
              <w:pStyle w:val="aa"/>
              <w:numPr>
                <w:ilvl w:val="0"/>
                <w:numId w:val="2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BA4FF9" w:rsidRDefault="00BA4FF9" w:rsidP="00BA4FF9">
            <w:pPr>
              <w:jc w:val="both"/>
              <w:rPr>
                <w:lang w:val="en-US"/>
              </w:rPr>
            </w:pPr>
          </w:p>
          <w:p w:rsidR="00385BF4" w:rsidRPr="00BA4FF9" w:rsidRDefault="00385BF4" w:rsidP="00BA4FF9">
            <w:pPr>
              <w:jc w:val="both"/>
              <w:rPr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П.М.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2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Павлов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2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Моисей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2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Вас. Пр.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2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Яков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2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Алексей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2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Константин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2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3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Иван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Я.И.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Родин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Иосиф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Петр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Ф.Ф.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Виктор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Петр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Яков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Вас.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Григ.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Л.К.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А.Н.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Александр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Петр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Григ.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Тимофей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Вас.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Алексей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Я.П.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Мих.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Ник.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Никита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Ник.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С.А.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Сергей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Сергей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Иван З.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Иван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Иосиф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И.О.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Павлов  Константин Алекс.  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Мих.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Мих.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Владимир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В.М.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Георгий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Д.П.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Филипп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Фед.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Павьючук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Павелькин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Павелкин Иван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Павелкин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Павин Дмитрий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Павкин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Павленков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Павлухин Павел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Павловский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Павловский Вас.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Павловский Г.В.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Павловский Антон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Павлушкин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Павловская Галина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Павлина Мария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Павлин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Павленкова Екатерина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Павлюков Андрей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Павлюков Ник.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Павленков Ив.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Павлюк К.И.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Павлюков Андрей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Павлин Лукьян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Павловская Анна Андреевна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Павленко Андрей 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Павленко Андрей Владимир.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Павленков Лукоян Степан.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Павленков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Павленков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Павлинов Кирил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Павшутов Серг.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Павлинв Семен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265869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Пагнаев Иосиф Гр.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26586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Вяз. №194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265869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Падисов К.С.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265869" w:rsidRDefault="00385BF4" w:rsidP="00BA4F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Падкин Степан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Пазухина Зинаида Максимовна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Пакин Е.Ф.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Паксютов Иосиф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Паксютов Яков Зах.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Паксютов Георг.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Паксюткин Ф.П.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A4FF9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Паксютов Георгий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000EA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Паланин Кирилл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000EA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Палагин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000EA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Палченков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000EA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Палагин Аким Федотович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000EA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Палагин Павел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000EA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Паленов Ник.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D79C1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Палей Андрей Ал.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D79C1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Паликашина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D79C1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Палышев Вас.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5869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Пальман Кондрат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5869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Пальгунов Мих.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5869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Палухин Фома Фед.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5869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Панарин Ив.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5869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Панжуков Илья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5869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Панасенко М.Ф.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5869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Панжуков Яков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5869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Панаткин Леонид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5869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5869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 Дмитрий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5869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Панина Аграфена Киреевна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F378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 Ефим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F378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F378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 Ник.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F378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 К.Ф.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F378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Панина Вера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F378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Панина Евгения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F378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 Ксенофонт Анисимович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F378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Панина Гликерья Никоноровна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F378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Панин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01.01.1931.31.12.1931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F378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 Степан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F3787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Паницков Яков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62FB9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Паницкий Петр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62FB9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Паниот Г.Е.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62FB9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Панин П.И.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62FB9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Петр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62FB9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Иван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62FB9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Панкин П.Н.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62FB9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Иван Фед.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C651B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Панкин Федор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C651B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В.М.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C651B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C651B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Парфирий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C651B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Л.П.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Панков С.Д.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Панков Константин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Петр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Давид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Константин Дмитр.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Панков Виктор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Панков Александр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Панков Константин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Алексей Пар.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Панков Ник.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Панков Семен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Семен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Панкрашкин Алексей Еф.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Панькина Анна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Семен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Иван Никонорович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23824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Степан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B3940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Панков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B3940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Панковский Устин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B3940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Илья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B3940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Ник. Серг.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B3940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Панов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B3940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Панов Назарий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B3940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Панов Константин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B3940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Панов Федор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B3940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Панов Вас.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B3940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Панов Антон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B3940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Пановский Александр Степанович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971CE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Панов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378ED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Паньчихин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Паньков Петр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051A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Вяз. №195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051A2E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Пав.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051A2E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П.Я.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051A2E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Пантюхин Ив.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Пантюшев Пав. Трофимович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Панталин Пав. Калинович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01.01.1935-31.12.1935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Никита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Петр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П.Е.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Н.С.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378ED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Пантенков Александр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Пантенков Я.С.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Пантенков Яков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Тихон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Петр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Пантелеев Кузьма Пантелеевич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Пантюхин Александр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Н.Н.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Владимир Сидорович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Мих.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Ф.М.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Панферов Мих.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Игнатий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9E5CB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Панферова Елизавета Мих.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Панферов Савелий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Григорий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Ник.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Ник.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В.Т.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Панферов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А.Г.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К.И.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Александр Сидорович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М.Т.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Панферов Федор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Панферова 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Панферов Ф.И.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Панферова Е.П.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Григ.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Панфилов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Панфилова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Панченко Ксения Григорьевна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Панченко Ив. 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Панченко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Панчехин Иван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Панченко Андрей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Панчихин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Панчихин Ив.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Панчехин Трофим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Панчехин Ник.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Панюков Александр Александ.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Панютин Матвей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443B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Панюшкин Дмитрий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Папернова Эмма Яковлевна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Папенко Тимофей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Папин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Папина Мария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01.01.1938-31.12.1938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Папина Г.П.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Папп А.Г.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Папков Ник.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Папонин Павел Фом.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Патутин К.Ф.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Патшев Федор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Папшев Алексей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Папщев Сергей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Папшев М.В.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Папшев Мих.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Папшев Ив. Степ.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Папшев Григ.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Парамонов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Парамонов Мих.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Паранин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817F4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Парамонов И.Е.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Парамонов Е.М.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Парамонов Степан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Парамонова Евдокия Мих.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Парамонов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Парсюк Филипп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Парамонов Федор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Парамонов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Парецкий Федор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Парывкин Апполон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060A7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Вяз. №196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060A7D" w:rsidRDefault="00385BF4" w:rsidP="00060A7D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Парамонов Александр 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060A7D" w:rsidRDefault="00385BF4" w:rsidP="00060A7D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Паришкура Мих. 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060A7D" w:rsidRDefault="00385BF4" w:rsidP="00060A7D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Парулин Андрей Мак.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Парфенов Д.А.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Парфенов Дмитрий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Пархоменко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 Лев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Паршков Яков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0A7D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Паршиков 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 П.Е.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 Ник.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Паршинов В.М.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Паршин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Паршков Я.В.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Паршков Ф.М.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Паршков Андрей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Паршутин Ф.В.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 Ив. Ал.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Паршиков Мих.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 Петр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 Дмитрий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 Т.И.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Парамонов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Паршин Петр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Пасечникова Евгения Трофимовна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A711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Паскаров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Пасинский М.М.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Паськов Мих.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Пастухов Иван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Пастухов Василий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Пастухова Татьяна Ивановна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Пастухов Мих.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Пастушков Вас. Тим.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Пастухов Ив.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Пастухов И.М.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Патраков Я.А.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Панатов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Панапенко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Паташников Сергей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Патетенев Данил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Патепчук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Патрикеев Кузьма Никанорович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Патрин Иван Никанорович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Патрин Петр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Патрикеев Александр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Патутин Ник.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Патрушин Иван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Паули А.К.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Пауксер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Дмитрий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Мих. Гав.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Семен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Мих.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Александр Серг.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6370A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Роман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04DA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04DA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Алексей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04DA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Борис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604DA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А.С.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Пахомович Лука Антонович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Пахомов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Пахомов Сергей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Пахумов Аркадий Самойлович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Пахудцкий Марк Исаевич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Пахунов Алексей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Пачевский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Пачин Иван Лукич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Пашацкий В.О.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Пацких Егор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Пашацкий Н.С.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Пашенков Ф.Ф.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14DBB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Пашин Александр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Пашкин Н.Ф.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Пашанин И.Л.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Пашкин Андрей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Пашкина Наталья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Пашкова Пелагея Антоновна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Пашкин А.Р.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Пашкин Сергей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Пащенко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Паэгл Петр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Педраурзе П.К.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DF300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Вяз. №197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DF3005" w:rsidRDefault="00385BF4" w:rsidP="00DF3005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Пекунов Д.И.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DF3005" w:rsidRDefault="00385BF4" w:rsidP="00DF3005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Пекин Дмитрий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DF3005" w:rsidRDefault="00385BF4" w:rsidP="00DF3005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Пекина Прасковья Яковлевна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Пеков Василий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Пексютов Егор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Пекуш Тимофей Мак.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Пектемиров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Пелавин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Пелевин Г.П.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Пелевин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Пелевин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Пелененко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Пелепенко Ф.А.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Пелеменко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Пелихов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Пелихов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Пейсаченко М.С.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Пейс Антон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Пендельский Н.Т.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300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Пензов Павел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839DC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Пенкин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839DC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Пеньзяков Семен Романович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839DC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Пеньков Ф.Д.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839DC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Пеньков С.Ф.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839DC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Пеньков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839DC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Пеночкина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839DC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Пеняшин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Передреев Ник.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Передреев Анисим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Перегудов М.П.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Передреев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Перевертайло В.В.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Перевозчиков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Перемышлин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переломов Сергей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Перекислов Борис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Перекосов Ст. Ст.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Пересекин Андрей Сидорович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Перепелица С.Л.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Переплетин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Переяшкин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Переяшкин Н.В.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Перепелкин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Перепелицин Павел Максимович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Перепелкин Ник. Сем.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Переяшкин Яков Петрович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Переломов С.Н.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Перерезов Леонид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Перескоков Илья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Переходцев Константин Ан.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Перешивайло И.Д.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Перешивайлов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Перешивайлов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Переплетиин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Перепелкин Иван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Перепелкин П.Н.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Перепелкин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Перепелкин 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01.01.1921.31.12.1921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Перепелкин Ник. Сем.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Перепелкин Митрофан Фед.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Перепелкин Н.С.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Перепелкин Дмитрий Фед.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Перепелкин Мих.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Пермаков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Перн Ян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Перов Г.Н.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Перочкин С.А.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Перов Георгий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Перов Дмитрий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1058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Перетов Константин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Персиков Алекс.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Персидский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Перетов К.М.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Персиков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Перушкин Иван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Перунов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Перфилов Б.А.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Перфилов Троф. Артемьевич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Перко Август Францевич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Перфилов Сергей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Перфилов Григ.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63108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663108" w:rsidP="0066310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501А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Перфилов И.Ф.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Перфилов Конст. Тимоф.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Перфилов М.Г.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Перфилов М.Е.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Перфильев Владимир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Перфилов А.С.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Перфилов А.Н.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Першин В.Г.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Першиков Г.С.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Персиков Никита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Персиков Гаврил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Песков Я.П.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Песков Мих.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Пестряк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Пестов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Пестов Ник. Евгеньевич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Петренин В.И.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494D52" w:rsidP="00494D5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Пестова Галина Федоровна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494D5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494D5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Пестрак Ник. Нестерович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 w:rsidP="00436B7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</w:t>
            </w:r>
            <w:r w:rsidR="00436B73">
              <w:rPr>
                <w:rFonts w:ascii="PT Astra Serif" w:hAnsi="PT Astra Serif"/>
                <w:sz w:val="24"/>
                <w:szCs w:val="24"/>
              </w:rPr>
              <w:t>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017D1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17D1" w:rsidRPr="004F2773" w:rsidRDefault="00D017D1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017D1" w:rsidRPr="004F2773" w:rsidRDefault="00D017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017D1" w:rsidRPr="004F2773" w:rsidRDefault="00D017D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D017D1">
              <w:rPr>
                <w:rFonts w:ascii="PT Astra Serif" w:hAnsi="PT Astra Serif"/>
                <w:sz w:val="24"/>
                <w:szCs w:val="24"/>
              </w:rPr>
              <w:t>Пестова Галина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017D1" w:rsidRPr="004F2773" w:rsidRDefault="00D017D1" w:rsidP="00436B7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017D1" w:rsidRPr="004F2773" w:rsidRDefault="00D017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17D1" w:rsidRPr="004F2773" w:rsidRDefault="00D017D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Ник.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Степан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Сергей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Семен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Семен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Павел Архипович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Петр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Петр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Петр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Павел Евгеньевич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Петр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4A3D92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Ник. Як.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Петрова О.Г.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Павел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Петр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Петр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Андрей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Алексей О.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Мих.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01.01.1928-31.01.1928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Петрова Мария Дмитриевна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Ник.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Ник. Тих.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017D1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Ник.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922E5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Н.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922E5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922E5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Ник.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Алексей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А.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Андрей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Александр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Алексей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Андрей Кириллович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Петров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Петров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Петрова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1826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1FA2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Петр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1FA2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Мих. Фрол.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1FA2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С.П.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1FA2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Тихон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Ф.С.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Сергей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Федор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Федор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Федор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М.В.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Ф.Д.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Федор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Ф.Р.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Федор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Мих.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Максим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Ник.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Петрова Мария Владимировна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11959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Леонтий 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Матвей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Мих.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Мих.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К.П.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Константин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Ник. Макс.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Константин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Иосиф Ст.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Сафронович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Петрова Клавдия Вас.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Исай Варфаломеевич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Артемьевич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023A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Иван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Захар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Петрова Ефросинья Сергеевна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Петрова Екатерина Родионовна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Дмитрий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Д.Г.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Петрова Дарья Яковлевна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42202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Вяз. №199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22021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Дмитрий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22021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Григорий Митрофанович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22021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Григорий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Д.Н.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Данил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Гаврил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Г.К.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Г.П.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А.Х.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C10E4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Петров </w:t>
            </w:r>
            <w:r w:rsidR="00385BF4" w:rsidRPr="004F2773">
              <w:rPr>
                <w:rFonts w:ascii="PT Astra Serif" w:hAnsi="PT Astra Serif"/>
                <w:sz w:val="24"/>
                <w:szCs w:val="24"/>
              </w:rPr>
              <w:t>Андрон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Петрова Александра Алексеевна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Александр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Алексей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1D31E3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Александр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36F30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36F30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Петрова Анна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36F30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Вас.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36F30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В.Д.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36F30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В.П.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Вас.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Виктор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Вас.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Борис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Вас.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Вас. Савельевич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Гурий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Гр.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Г.И.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Георгий Архипович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Григорий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Петреченко Сергей Нестерович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Петренко Митрофан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С.А.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Федор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А.Н.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М.Н.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А.Н.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27C3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Герасим Тим.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С.Н.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Н.Г.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М.Н.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Матвей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А.Т.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Петриченко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Ив.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Петриченко Дмитрий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Петухов С.Г.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Петухов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Петухова Агрепина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Петрухин Г.И.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Петрухин М.В.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Петрушин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Петровский Игнатий Францевич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Петровский Федор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C2691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Петровский Мих.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Петренко Иван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Петрунин Федор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Петрунин М.А.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Петрунин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Петрунин Вас. Кириллович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Петрунин П.В.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Петрунин Вас. Кондратьевич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Петрухин Петр 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Петрунина Марфа Федоровна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Петрухин 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Петрунин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Петрушин Петр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Петрушнев Федор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Петренков Иван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Петалин Иван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Петрухин Яков Дорофеевич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Петрих Эдуард Оттович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Петерсон Генрих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Петер Анна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Петанин Иван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Петанин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Петляков Егор Макарович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95390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Петряков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Петерсон Степан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Петерсон Эмма 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Перер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Петерухин Федор Родионович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Петриков Мих.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Петряев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Петрушнев Федор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Петяков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Петропавловский А.Г.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Петропелюк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Петровичев Г.П.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Петропавловский Ал. Гр.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A032C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Петрук Павел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22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Пехов Александр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22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Печагина Анна Игнатьевна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22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Печатников З.И.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22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Печенкин Дмитрий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22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Печенкин В.Д.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22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Печенкин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22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Печерский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22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Пецевнив Семен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229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Пешехонов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Пещеров В.П.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BA6BC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6BC2">
              <w:rPr>
                <w:rFonts w:ascii="PT Astra Serif" w:hAnsi="PT Astra Serif"/>
                <w:sz w:val="24"/>
                <w:szCs w:val="24"/>
              </w:rPr>
              <w:t>Вяз. №</w:t>
            </w:r>
            <w:r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Пивоваров К.В.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Пивоваров И.Г.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Пивоваров Ив.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Пивоваров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Пивоваров Константин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Пивоваров Л.А.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Пивзов Борис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Пигалов Иван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Пикалов А.Т.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Пикалов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Пикляев Ф.Я.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Пикельгаут Влад.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Пикайкин С.В.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Пилипчук Антонин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Пилипчук 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Пилишкин Иван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Пиляева Ольга Павловна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Пиляев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Пилягин Семен Тим.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Пилягин Макар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Пилюгин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Пилюгин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Пилюгин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Пилипчук Антонин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F6879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Пильман Эрнст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102BB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Пименов Иван Ерофеевич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102BB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Пименов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6102BB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Пименов А.С.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657A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Пименов Вас. Фадеевич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657A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Пименов 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657A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Пименов Георгий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657A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Пилюгин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657A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Пилюгин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657A" w:rsidRDefault="0026657A" w:rsidP="0026657A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26657A" w:rsidRDefault="0026657A" w:rsidP="0026657A">
            <w:pPr>
              <w:rPr>
                <w:lang w:val="en-US"/>
              </w:rPr>
            </w:pPr>
          </w:p>
          <w:p w:rsidR="00385BF4" w:rsidRPr="0026657A" w:rsidRDefault="00385BF4" w:rsidP="0026657A">
            <w:pPr>
              <w:rPr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Пилюнов Н.Е.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657A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Пинскер Илья Львович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657A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Пинтенко Н.Г.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6657A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Пинюгин Иван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E556D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Пиотух В.И.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Пирогов Ник.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Пирогов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Пиротков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Пирогов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Писаренко Вера Григ.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Писарев П.П.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Писаренко Г.Ф.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Писарев Митрофан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Писчасова Матрена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Писковенко М.М.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Пискарев Сергей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Пискунова Д.И.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Пискунов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Пискун Вас. Ив.</w:t>
            </w:r>
          </w:p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Пискунов Александр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Пискунов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Пискунов Назар Зотович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Пискунов 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Пителин И.С.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Пителин Вас.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Питяев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Питковский Виктор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Питюков Е.С.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Питерский Александр Пав.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Питовранов Е.К.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Пичагина Евдокия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Пичугин Григ.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Пичугин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Пичугин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516CD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Пичугин В.Н.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336BAE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Пичугин П.П.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40BC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40BC" w:rsidRPr="004F2773" w:rsidRDefault="003D40BC" w:rsidP="00336BAE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D40BC" w:rsidRPr="004F2773" w:rsidRDefault="003D40B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D40BC" w:rsidRPr="003D40BC" w:rsidRDefault="003D40B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Пичугин Иван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D40BC" w:rsidRPr="004F2773" w:rsidRDefault="003D40B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D40BC" w:rsidRPr="004F2773" w:rsidRDefault="003D40B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40BC" w:rsidRPr="004F2773" w:rsidRDefault="003D40B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6EF0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6EF0" w:rsidRPr="004F2773" w:rsidRDefault="00726EF0" w:rsidP="00336BAE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26EF0" w:rsidRDefault="00726E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Пичужин Ник.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6EF0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6EF0" w:rsidRPr="004F2773" w:rsidRDefault="00726EF0" w:rsidP="00336BAE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26EF0" w:rsidRDefault="00726E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Пичугин Александр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6EF0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6EF0" w:rsidRPr="004F2773" w:rsidRDefault="00726EF0" w:rsidP="00336BAE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26EF0" w:rsidRDefault="00726E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Пичугин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6EF0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6EF0" w:rsidRPr="004F2773" w:rsidRDefault="00726EF0" w:rsidP="00336BAE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26EF0" w:rsidRDefault="00726EF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Пичугин Александр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6EF0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6EF0" w:rsidRPr="004F2773" w:rsidRDefault="00726EF0" w:rsidP="00336BAE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26EF0" w:rsidRDefault="00700EE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Пичугин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Default="00700EE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EF0" w:rsidRPr="004F2773" w:rsidRDefault="00726EF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637B5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37B5" w:rsidRPr="004F2773" w:rsidRDefault="003637B5" w:rsidP="00336BAE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637B5" w:rsidRPr="004F2773" w:rsidRDefault="003637B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637B5" w:rsidRDefault="003637B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Пичугин Григорий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637B5" w:rsidRDefault="003637B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637B5" w:rsidRPr="004F2773" w:rsidRDefault="003637B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7B5" w:rsidRPr="004F2773" w:rsidRDefault="003637B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637B5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37B5" w:rsidRPr="004F2773" w:rsidRDefault="003637B5" w:rsidP="00336BAE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637B5" w:rsidRPr="004F2773" w:rsidRDefault="003637B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637B5" w:rsidRDefault="003637B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Пичкурис Ю.М.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637B5" w:rsidRDefault="00BF15A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637B5" w:rsidRPr="004F2773" w:rsidRDefault="003637B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7B5" w:rsidRPr="004F2773" w:rsidRDefault="003637B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6AC2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6AC2" w:rsidRPr="004F2773" w:rsidRDefault="003C6AC2" w:rsidP="00336BAE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6AC2" w:rsidRPr="004F2773" w:rsidRDefault="003C6AC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C6AC2" w:rsidRDefault="003C6AC2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Пищухин Андрей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6AC2" w:rsidRDefault="003C6AC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C6AC2" w:rsidRPr="004F2773" w:rsidRDefault="003C6AC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6AC2" w:rsidRPr="004F2773" w:rsidRDefault="003C6AC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726EF0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Плаксин Ф.С.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054D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54DA3">
              <w:rPr>
                <w:rFonts w:ascii="PT Astra Serif" w:hAnsi="PT Astra Serif"/>
                <w:sz w:val="24"/>
                <w:szCs w:val="24"/>
              </w:rPr>
              <w:t>Вяз. №</w:t>
            </w:r>
            <w:r>
              <w:rPr>
                <w:rFonts w:ascii="PT Astra Serif" w:hAnsi="PT Astra Serif"/>
                <w:sz w:val="24"/>
                <w:szCs w:val="24"/>
              </w:rPr>
              <w:t>201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726EF0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Плаксин Кирилл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726EF0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Плаксин Василий Влад.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Плаксин Конон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Плаксин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Плаксин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Плаксин Федор Абрамович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Плаксина Е.С.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Плакунов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Плакунов Ив.Ив.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Плакся Павел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Плакин Сергей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Планидин Яков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Пластинкина Антонина Андреевна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Платонов Сергей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Платонов Семен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Платонов Ник.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Платонов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Платонов Н.Г.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Платонов Федор Христофорович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Платонов Тимофей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Платонов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Платонов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Платонов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Платов Ник. Сем.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Платонов Ник.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Платонов В.Е.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Платонов Семен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Платонов Сергей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Платошин Андрей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Платицин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Платов Григорий Федорович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Платов Сергей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Плахотников И.Д.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Плахонов Т.А.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Плахотников Иван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Плаценс К.П.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Плевицкий Александр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Племяников Виктор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Плеханов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Пленкин Семен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Плетмищев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Плетнев В.П.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Плетнев Никифор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Плетнев П.В.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Плеханов Ник. Павл.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Плеханов Мих.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Плеханов Семен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Плеханов Павел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Плеханов Кузьма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Плеханов Егор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Плеханов Павел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E44D8D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Плеханов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725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Плешаков Антон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725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Плешаков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725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Плешкевич Ник. Архипович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725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Плешкевич И.М.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725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Плешаков Александр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725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Плешаков Иван Романович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725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Плешаков А.Я.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725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Плешаков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725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Плигунов Г.С.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003725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Плиткин В.П.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Г.Ф.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Плотников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Фед.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Плотникова Клавдия Ник.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Павел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Павел Абрамович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Ник.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Н.Н.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Н.М.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Ник.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Ник.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Плотникова Мария Тимофеевна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Ник.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Данил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Ник.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Евгений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Е.М.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275F0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Ник.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Мих.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Семен Пррохорович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Григ.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Г.Е.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С. Пр.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Алексей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Агап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Ник.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Плотников Егор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Плохов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Плохов Павел Наумович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Плохотин С.А.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01.01.1939-31.12.1939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Плохушко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Плугатарев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Плужников Илларион 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Плужников Иван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Плужников Николай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C3287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Плужников Н.Л.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7305">
            <w:pPr>
              <w:pStyle w:val="aa"/>
              <w:numPr>
                <w:ilvl w:val="0"/>
                <w:numId w:val="9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Плюснин С.А.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7305">
            <w:pPr>
              <w:pStyle w:val="aa"/>
              <w:numPr>
                <w:ilvl w:val="0"/>
                <w:numId w:val="9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Плюхин Алексей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7305">
            <w:pPr>
              <w:pStyle w:val="aa"/>
              <w:numPr>
                <w:ilvl w:val="0"/>
                <w:numId w:val="9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Плюхин М.М.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7305">
            <w:pPr>
              <w:pStyle w:val="aa"/>
              <w:numPr>
                <w:ilvl w:val="0"/>
                <w:numId w:val="9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Плюхин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7305">
            <w:pPr>
              <w:pStyle w:val="aa"/>
              <w:numPr>
                <w:ilvl w:val="0"/>
                <w:numId w:val="9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Плющенко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47305">
            <w:pPr>
              <w:pStyle w:val="aa"/>
              <w:numPr>
                <w:ilvl w:val="0"/>
                <w:numId w:val="9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Плющев Антон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Плющев Е.Н.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Плякин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Плякин Ив. Гр.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Плясов Павел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Пляко 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Пляко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Поболин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Победоносов И.М.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Поваляев А.Д.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Повольнов Вас.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Повольнов Вас. Арсентьевич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Повольнов В.С.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Повольнов Вас.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E5569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Поваров Е.И.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Поволодская Е.Е.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Поваров В.И.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Погорельский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Погорелов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Погодин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Погорелов Хоритон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Погнаев Георгий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Поготовко Евсей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Погорелов Иосиф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Погребинский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Поготовский Павел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Погодина Агафья Сидоровна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Погребенный А.Г.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Погудин Д.Ф.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Погорелов Ф.К.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Погиблиев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Погодина Агафья Сидоровна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Погребецкий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Погребнов Вас. Кириллович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7C6057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Погудин В.Г.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Подугольников 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Подлобков Е.Д.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Подольский Н.В.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Подосинников Я.М.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Подклетнов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Подломаев Дмитрий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Подгорнов Алексей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Подсумков Вас. Вакумович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Подольцев Петр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Подкиз Г.И.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Подосинников Федор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Подгорнов Алексей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Подгорнов Мих.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Подмаров Егор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Подлипалин Павел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Подклетнова Дарья Александровна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Подзоров Р.Л.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Подкопаев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Подовский Никифор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Подсубный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Подзоров Ник.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Подгорный П.П.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Подвигалкина К.П.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Подгорский Н.В.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Подгузков Аким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Подорожников Е.И.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Подлощин Иван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Подолец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Подольский Н.В.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B26AFB">
            <w:pPr>
              <w:pStyle w:val="aa"/>
              <w:numPr>
                <w:ilvl w:val="0"/>
                <w:numId w:val="10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Подогов Федор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Подшивалов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Подобрый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Подураев Д.А.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Подольский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Подлесных Мих.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Подушкин И.Л.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Подогурец Дмитрий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Подуранов Тимофей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Подевалин Федор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Подлужный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Подергин Андрей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F5007B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Подковрин В.И.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D044F">
            <w:pPr>
              <w:pStyle w:val="aa"/>
              <w:numPr>
                <w:ilvl w:val="0"/>
                <w:numId w:val="10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Подмосковнов Иван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D044F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Подосинников Максим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D044F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Подставин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D044F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Подубный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D044F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Подгузов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AD044F">
            <w:pPr>
              <w:pStyle w:val="aa"/>
              <w:numPr>
                <w:ilvl w:val="0"/>
                <w:numId w:val="1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Подстегин Семен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D6AD9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Подяпольский Федор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8D6AD9" w:rsidP="008D6AD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1070а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Подугольников М.Л.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D6AD9">
            <w:pPr>
              <w:pStyle w:val="aa"/>
              <w:numPr>
                <w:ilvl w:val="0"/>
                <w:numId w:val="1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Подосинников Конст. Серг.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8D156F">
            <w:pPr>
              <w:pStyle w:val="aa"/>
              <w:numPr>
                <w:ilvl w:val="0"/>
                <w:numId w:val="1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Пожарский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Пожаров Дмитрий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Пожалова Прасковья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Пожарова Надежда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Позычко Федор Троф.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Поздышев В.З.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Поздняков М.Н.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Ползунов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Поздняков В.П.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Позднев А.Н.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Поздняков Павел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Позднев Е.И.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Поздеев Павел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Поздняков Александр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Поздышев Вас. Зах.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1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Поздняков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Поздышев Вас. Зах.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Позднов П.М.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Позднев Александр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Поздняков Ив.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Поздняков Станислав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Покровский Павел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Покалин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Показеев Сергей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Покровский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Покусин Вас.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Покатнев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Покровский Г.В.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Покровский И.П.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Покровский Владимир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Полевой Кирил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Полегоен Макар Наумович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Полежаев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Полетаев Андрей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Полевой Игнат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Полева Кузьма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Полевой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Полетаев А.Ф.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Полещук Никифор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Поликарпов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Поликашин</w:t>
            </w:r>
            <w:r w:rsidR="00ED14C4">
              <w:rPr>
                <w:rFonts w:ascii="PT Astra Serif" w:hAnsi="PT Astra Serif"/>
                <w:sz w:val="24"/>
                <w:szCs w:val="24"/>
              </w:rPr>
              <w:t xml:space="preserve">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Поликарпов И.М.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Поликарпов Вас.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Поливода Петр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Полибин Вас.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Политов М.А.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Поликарпов Мих.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Поликарпов Петр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Поликарпов Л.Е.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Поликашин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Полионов Иван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Политаев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Полицымахин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Политова Прасковья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Полионов И.Г.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Поликарпов М.А.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Поликарпов Конст.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Поликарпов Дмитрий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Поликарпов Вас. Ак.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Поликарпов Н.С.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Поливанов Вас.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Поликарпов П.Ф.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Полин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Полкунов Ф.Д.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Полковников Иван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Полканов Андрей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Полканов Федор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Полковников А.Г.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Полковников Тим.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Полковников А.О.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Полковников П.Н.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Полосин Вас.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Поломодов Вас.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Половников Александр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Половников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Полосухин Г.И.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Полосин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Половников Сергей Поликарпович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Половников Иван Поликарпович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Половников Иван Поликарпович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Полезов Александр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Полозов И.Ф.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Полозов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Полозов Григорий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Половников И.П.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Половников Алекс.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Полторецкий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Полторецкий Дмитрий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Полунин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Полубояринов Виктор Алек.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Полухов Н.П.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Полубояров С.С.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Полуфунтиков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Полубояринов Виктор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2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Полупанов Иван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Полушкин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Полуева Мария Никифоровна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Полулях Игнатий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Полупанов Ник.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Полуэктов С.М.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Полубаркин Е.А.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Полухин Ф.А.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Полушкин Кузьма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Полушкин Дмитрий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Полуэктов Тимофей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Полухин Георгий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Полубаров Дмитрий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Полубояров Мих.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Полухин Фома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Полубояринов Виктор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Полушкин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Полумирченко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Полубабкин Кондрат Серг.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Полунина Елена Фроловна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Полуянов Трофим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Полубояринов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Полынкин Григ.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Польский Ник.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Польская О.М.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Польмарх Е.К.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Польский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Польиков Вас.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Полюшкин Федор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Поляницин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Поляна А.С.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Поляницин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С.С.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Полянин Г.Н.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Поляницин Вас.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Полянин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Полянин Сидор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Полянин Сергей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Полянин Максим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Александр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Полянский Ф.Н.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Яков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Яков Парф.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Я.Г.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Н.Н.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Г.И.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Григорий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01.01.1917-31.12.1917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Полякова Н.Г.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Поляков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Иван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Степан Никанорович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Иван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Полякова Прасковья Ивановна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Вас.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01.01.1917-31.12.1917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Н.С.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Поляков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01.01.1931.31.12.1931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Александр Селивертович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Ник. Ст.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Г.Г.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Александр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Александр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Иван Савельевич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B465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465F3">
              <w:rPr>
                <w:rFonts w:ascii="PT Astra Serif" w:hAnsi="PT Astra Serif"/>
                <w:sz w:val="24"/>
                <w:szCs w:val="24"/>
              </w:rPr>
              <w:t>Вяз. №</w:t>
            </w:r>
            <w:r w:rsidR="008B6154">
              <w:rPr>
                <w:rFonts w:ascii="PT Astra Serif" w:hAnsi="PT Astra Serif"/>
                <w:sz w:val="24"/>
                <w:szCs w:val="24"/>
              </w:rPr>
              <w:t>205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Кирилл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Мих. Фед.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И.Ф.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3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Сергей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Яков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Полякова Марфа Алексеевна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Поляков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Вас.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Григ.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Г.С.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Иван Нестерович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Иван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Сергей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Дмитрий Серг.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Вас.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Померанцев Александр Львович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П.Г.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Помилуйко И.П.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Померанцев Александр Львович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Поминов Мих. Дм.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Померанцев Григ. Родионович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Поморин Вас.Вас.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Поминов Григ.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Б.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Понедельников Т.П.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Петр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Павел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Пономарев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Анасим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Понукаев Федор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Понулайтис Константин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Понярский Израил Исаевич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Петр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Прокофий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Понявин Вас.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Федор Всеволодович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Константин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М.М.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Георгий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Ник.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Вас.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Мих. Тим.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Пониметкин В.В.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Понкратов Вас.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4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Понятовский Дмитрий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Осип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Ник.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В.И.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Вас.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Петр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Гурий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Понятовский Дмитрий Ив.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Понятовский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Пономарева А.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Д.К.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Понидов Семен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Анисим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Ник.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Понятовский Дмитрий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Попадин Федор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Поплавцев Иван Борисович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Поплавцев Иван 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Поплавский Кирилл Дм.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Попов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Попов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Попова М.С.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Андрей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Андрей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Александр Евграфович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Александр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Андрей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Попова Анастасия Ивановна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5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Алексей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Борис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Вас.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Виталий Никиф.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Виктор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Владимир Львович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Вас.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Вас.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Вас.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Григ.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Григ.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Григ. Фед.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Григ.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Г.В.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Д.И.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Дмитрий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Д.П.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Д.Н.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Попова Е.Л.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И.С.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И.К.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Илья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И.С.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И.Н.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Ив.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Ив. 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Константин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Л. Гр.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Леонид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М.Н.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Ми.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01.01.1923-31.12.1023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Мих.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Мих.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Мих.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Мих.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Мих.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Мих.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Мих. Стенович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М.М.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М.Д.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Ник.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Н.Н.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Ник.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Ник.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Н.П.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0501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5018">
              <w:rPr>
                <w:rFonts w:ascii="PT Astra Serif" w:hAnsi="PT Astra Serif"/>
                <w:sz w:val="24"/>
                <w:szCs w:val="24"/>
              </w:rPr>
              <w:t>Вяз. №</w:t>
            </w:r>
            <w:r>
              <w:rPr>
                <w:rFonts w:ascii="PT Astra Serif" w:hAnsi="PT Astra Serif"/>
                <w:sz w:val="24"/>
                <w:szCs w:val="24"/>
              </w:rPr>
              <w:t>207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Ник.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6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Ник. Никонорович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Павел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Петр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Петр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Павел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Павел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Петр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П.П.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Павел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П.Г.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Роман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Савва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С.Н.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Т.А.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Тимофей Маркович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Федор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Федор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Попова Фекла Матвеевна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Ф.П.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 Яков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Попков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Попков Александр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Попков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Попков Т.Ф.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Попков Мих.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Попков Дмитрий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Попович Климентий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Поповичев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Поппе Андрей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Попукалов Мих. Серг.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Порошина Валентина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Портнов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Порецкий Ф.Ф.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Порубилкина Асанна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Порожняков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Порвткин И.Е.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Портнов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Портнов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Портнов Дмитрий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Портнов Вас.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Портнов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Поромонов К.Н.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Порожняков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Поротьяков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Порецкой Ник. Алек.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Порецков Константиин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Порецкий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Порецкий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Порезанов Петр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Порышев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Порядина Евдокия Ефимовна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Порваткин Иван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7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Портнов Мих.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Порожняков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Порожняков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Португалов И.М.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Пороскун Ив. Тим.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Порай Н.Н.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Поручиков Петр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Порожников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Порецков Вас.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Порохов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Портнов Конст.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Постульгин В.П.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Постников Н.Д.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Постнов Мих.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Постников Тихон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Постушинский Игнатий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Постнов И.Ф.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Поснелов К.П.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Постников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Постнов Иван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Посытин К.Ф.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Постнов Иван Артемьевич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Постнов Вас.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Постнов М.Е.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Постнов Ив.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Поскребанов Пахом 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Постнов М.А.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Поспелов Вас.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Постнов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Потапова Марфа Панфиловна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Г.М.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М.Е.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Владимир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Дмитрий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Никифор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М.П.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Потапова Мария Георгиевна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Федор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Я.Я.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Мих.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Никифор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П.П.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Семен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Сергей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Александр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П.Н.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В.С.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Петр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Потапов Ермолай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8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Потапов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Потаенко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Потанин Александр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Потанин Г.А.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Потанкин Ив. Ив.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Потехин Н.С.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Потемкин Ф.В.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Потравнов Степан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Потравнов И.К.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Потрусов В.П.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Потлов В.Н.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Потолов Иван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Потаенков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Потин Иван 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Потехин Лука Маркелович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Потманцев Ив. Фед.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Потенчук И.Д.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Поталаков Иван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Потоцкий Степан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Потрясков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Похомова Агафья Павловна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Похомов Анисим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Похвальцев В.В.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Похомов Д.И.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Почивалов 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Почивалов И.П.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Почивалов М.С.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Пошуток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Пошлин Г.И.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Пошитск Аксинья Александровна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Поярский Иосиф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Правиков Филипп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03E2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03E25">
              <w:rPr>
                <w:rFonts w:ascii="PT Astra Serif" w:hAnsi="PT Astra Serif"/>
                <w:sz w:val="24"/>
                <w:szCs w:val="24"/>
              </w:rPr>
              <w:t>Вяз. №</w:t>
            </w:r>
            <w:r>
              <w:rPr>
                <w:rFonts w:ascii="PT Astra Serif" w:hAnsi="PT Astra Serif"/>
                <w:sz w:val="24"/>
                <w:szCs w:val="24"/>
              </w:rPr>
              <w:t>209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Православнов Вас.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Праксин Вас.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Пратасова Наталья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Праскин Е.Ф.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Прахов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Прашмут Иосиф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Превратухин Ив.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Пресняков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Пресняков М.М.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Пресняков Семен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Пресняков Александр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Пресняков Мих.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Преснов Е.Т.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Прелов Яков Аверьянович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Преображенская Анна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Прейс Карл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Привалов Ник.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Привалов П.М.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Привалов Петр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Привалов С.М.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19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Привалов А.Ф.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Привалов Яков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Привалов Иван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Привалов Андрей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Привалов Владимир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Прибытков В.С.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Прибытков Тим.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A0AD7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0AD7" w:rsidRPr="004F2773" w:rsidRDefault="00CA0AD7" w:rsidP="00CA0A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1672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A0AD7" w:rsidRPr="004F2773" w:rsidRDefault="00CA0A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A0AD7" w:rsidRPr="004F2773" w:rsidRDefault="00CA0AD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Приходченко Илья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A0AD7" w:rsidRPr="004F2773" w:rsidRDefault="00CA0A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01.01.1919-31.12.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>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A0AD7" w:rsidRPr="004F2773" w:rsidRDefault="00CA0A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0AD7" w:rsidRPr="004F2773" w:rsidRDefault="00CA0A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Притворов Сергей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Пристошенин Мих.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Пригородов Павел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Приезжев Иван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Примак Вас.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Пригарин Семен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Приказчиков С.К.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Прибыльнов Т.Ф.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Пригорин Вас.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Проваторов Л.И.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Проваторов Иван Иллароионович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Проваторов Тимофей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Правосудов Семен Савельевич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Проворнин 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Продан Дмитрий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Проданов Иван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Проданов Максим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Прозоров Д.М.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Егор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Иван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Федор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Павел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Алексей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Н.К.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Степан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Степан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Ник.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Ник.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Прокофьев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Прокофьев Осип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Проказов Карп Ерофеевич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Проказов Мих.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Прокуров Леонтий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Прокушкин Иосиф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Прокопенко Р.Н.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Прокопчук Д.Ф.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Прокопенко Мих. 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Пролетарский Ник.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01.01.1917-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Пронин Григорий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Пронин А.З.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Пронин Вас.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Пронин Ник.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Пронин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Пронин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Пронин Мих.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Пронин Вас.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Пронин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Пронин Иван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Пронин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Пронькин З.С.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E955E8" w:rsidP="00E955E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1730а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Пронькин С.В.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Пронюшкин Мих.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Прописнов Вас. Устинович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Прот Яков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Пророков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Просвиров Вас.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8F339C" w:rsidP="008F339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39C">
              <w:rPr>
                <w:rFonts w:ascii="PT Astra Serif" w:hAnsi="PT Astra Serif"/>
                <w:sz w:val="24"/>
                <w:szCs w:val="24"/>
              </w:rPr>
              <w:t>Вяз. №</w:t>
            </w:r>
            <w:r>
              <w:rPr>
                <w:rFonts w:ascii="PT Astra Serif" w:hAnsi="PT Astra Serif"/>
                <w:sz w:val="24"/>
                <w:szCs w:val="24"/>
              </w:rPr>
              <w:t>210</w:t>
            </w: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Просвиров Ив. Як.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Просвиркин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Проскряков П.Е.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Проскрякова Прасковья Григорьевна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Проскоряков Сергей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Проскурьяков Вас. Дав.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Проскряков Сергей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Просянкин Яков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Просолкин Георгий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0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Просиндеев Сергей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Просолунов Александр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Простолупов Мих.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Просянкин Яков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Просин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Просветухин Георгий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Протасов Александр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Протасов Тихон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Протасов Константин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Протасов Максим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Протасенко Степан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Протасенко Павел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Протопопов Т.П.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Протоков Н.Е.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Протопопов Е.С.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Прохоров Григорий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Прохоров Осип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Прохоров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Прохорова Софья Григорьевна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Прохоров Митрофан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Прохоров Семен Прохорович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Прохоров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Прокопенко Д.Ф.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Прохоров Александр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Прохоров Зиновий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Процентов Ф.А.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Процветов Ефим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Прошин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Прошин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Прошин Александр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Прошин Гаврил 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Прошкин Х.Н.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Прошин Вас.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Пруденко Г.А.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Прунцов П.В.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Пруслин Наум Маркович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Прусанов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Пруссак К.И.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Пруссакова Е.Н.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Прусаков Иван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Прусанов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Прусаков М.К.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Пруцков Григорий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Пруцков Андрей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Пруцков Дмитрий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Прямушкин С.А.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1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Прянишников Иван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Пряников Алексей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Пряников Павел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Пряникова Анна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Пряхин И.Г.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Пряхин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Псакин Н.Ф.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Псянин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Пташкина Прасковья Яковлевна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Птичников Александр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Птицин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Пугачев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Пугачев Т.Л.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Пугачев Д.Е.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Пугачев Мих.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Пугачев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Пугачев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Пугачев Я.П.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Пугин И.М.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Пугач Мих.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Пугин Вас. Иван.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Пугачев Петр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Пуговкин Андрей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Пуганов С.М.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Пудовкин Георгий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Пудовкин И.Г.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Пудовкин П.П.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Пудиков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Пудилов Г.С.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Пудеев Илья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Пудов В.Ф.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Пудилов Г.С.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Пудовкин Афанасий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Пуден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Путалин Сергей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Пузанов Алексей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Пузанов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Пузанов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Пузанов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Пузанов Вас.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Пузанов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Пузанов М.Ф.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Пузанов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Пузиков В.Н.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Пузриной Ани Львовна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Пузиков Вас.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Пукас Леон 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Пукачев Константин 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Пулин М.Ф.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Пульгин Ник.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Пупенчиков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Пупов Дмитрий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Пурыскин Петр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Пурасов Аркадий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Пурчиков Семен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Пустоватов Г.В.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Пустозвонов Григ.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Пустовалов Терентий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Пустовалов Ив.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2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Пустовойтов Ф.Е.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Путилин В.Я.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Путкова Варвара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Путкин Ив. 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Путина В.К.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Путейкис Ив.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Пучков Г.О.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 xml:space="preserve">Пучков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Пучков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Пушкарев Вас.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Пушкарева Елизавета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Пушкарев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Пушкарев К.М.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</w:t>
            </w:r>
            <w:r w:rsidR="00C4113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 </w:t>
            </w:r>
            <w:r w:rsidRPr="004F2773">
              <w:rPr>
                <w:rFonts w:ascii="PT Astra Serif" w:hAnsi="PT Astra Serif"/>
                <w:sz w:val="24"/>
                <w:szCs w:val="24"/>
              </w:rPr>
              <w:t>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Пушкин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Пушкин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Пушницына Надежда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Пушнов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Пушков Ив. Фед.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Пугин Георгий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Пушкарский Владимир Ник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Пущаев Ф.И.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Пфейф Ф.А.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Пчелкин Н.Г.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Пшибиш Алексей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Пшибильский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Пшеничников Степан Влад.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Пычин Леонид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Пятов Ник.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5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Перегудов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Пешеханов Василий Маркович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Подстегин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6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Пятрин Василий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7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Пиякин Михаил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8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Пчелинцев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Пчелинцев Давид Лукьянович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Пчелинцев Иван Зотович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Пчелинцев Иван Лукич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39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Пчелинцева Наталья Васильевна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Пчелина Федосья Терентьевна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Пчелкин Алексей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Пчелкин Михаил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0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Пчелкин Николай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Пыжов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Пыльнов Василий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Пырков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Пырков Петр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Пыров Прокофий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Пырсов Ефим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Пырчев Павел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Пыршенко Петр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Пыстин Федор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Пыхонин Павел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Пыхтин Гаврил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Пьянченко Алексей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Пьянов Кузьма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Пьянченко Антон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Пятаев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Пятаев Виктор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Пятаев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Пятайкин Павел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Пятаков Федор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Пятеренок Андрей Потапович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Пятернеев Василий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Пяткин Николай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Пяткин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Пяткова Фаина Иосифовна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Пятницын Александр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Пятницин Павел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Пятов Иван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Пятов Петр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Принштейн Моисей Давидович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Павлов Николай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Паламарчук Кирио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 Г.И.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Панков Владимир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Панкратов К.П.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Панченко Тимофей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Панькин Иван Виссарионович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Панин Иван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Паравин Сергей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Парфенов Матвей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Педеров Дорджи Педерович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Пеловин Федор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Пензин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Пепеляев Николай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Перминов Семен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Переполов Василий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Перстов Константин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Папшицкий Николай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Андрей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Владимир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Петров Тимофей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Плахин Павел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Подгайский Николай Рафаилович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Поддубный Алексей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Полимонов Виктор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 Петр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Поляков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Поминов Василий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Николай Хрисантович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Дмитрий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Пономарев Никифор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Постнов Виктор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Постников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Просандеев Петр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01.01.1922-31.12.</w:t>
            </w:r>
            <w:r w:rsidRPr="004F2773">
              <w:rPr>
                <w:rFonts w:ascii="PT Astra Serif" w:hAnsi="PT Astra Serif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Прохоров Александр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Прошин Григорий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Пупышева Евдокия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Пустобаев Иван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Пыканов Федор Ксенафонтович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85BF4" w:rsidRPr="004F277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BF4" w:rsidRPr="004F2773" w:rsidRDefault="00385BF4" w:rsidP="00DF1CAB">
            <w:pPr>
              <w:pStyle w:val="aa"/>
              <w:numPr>
                <w:ilvl w:val="0"/>
                <w:numId w:val="244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Пяткин Анисим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5BF4" w:rsidRPr="004F2773" w:rsidRDefault="00385BF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4F2773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4F2773">
        <w:tc>
          <w:tcPr>
            <w:tcW w:w="1805" w:type="dxa"/>
            <w:gridSpan w:val="2"/>
            <w:vAlign w:val="center"/>
          </w:tcPr>
          <w:p w:rsidR="00A50CB9" w:rsidRPr="004F277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4F2773" w:rsidRDefault="00385BF4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1694 (Одна тысяча шестьсот девяносто четыре)</w:t>
            </w:r>
          </w:p>
        </w:tc>
        <w:tc>
          <w:tcPr>
            <w:tcW w:w="1340" w:type="dxa"/>
            <w:vAlign w:val="center"/>
          </w:tcPr>
          <w:p w:rsidR="00A50CB9" w:rsidRPr="004F2773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4F2773">
        <w:tc>
          <w:tcPr>
            <w:tcW w:w="1908" w:type="dxa"/>
            <w:gridSpan w:val="3"/>
            <w:vAlign w:val="center"/>
          </w:tcPr>
          <w:p w:rsidR="00A50CB9" w:rsidRPr="004F277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4F277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4F277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4F2773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4F277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4F2773" w:rsidRDefault="00385BF4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F277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4F277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F2773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4F2773" w:rsidRDefault="00385BF4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F2773">
              <w:rPr>
                <w:rFonts w:ascii="PT Astra Serif" w:hAnsi="PT Astra Serif"/>
                <w:sz w:val="24"/>
                <w:szCs w:val="24"/>
                <w:lang w:val="en-US"/>
              </w:rPr>
              <w:t>2006</w:t>
            </w:r>
          </w:p>
        </w:tc>
      </w:tr>
    </w:tbl>
    <w:p w:rsidR="00A50CB9" w:rsidRPr="004F2773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A87700" w:rsidRPr="00A87700" w:rsidRDefault="00A87700" w:rsidP="00A87700">
      <w:pPr>
        <w:rPr>
          <w:rFonts w:ascii="PT Astra Serif" w:hAnsi="PT Astra Serif"/>
        </w:rPr>
      </w:pPr>
      <w:r w:rsidRPr="00A87700">
        <w:rPr>
          <w:rFonts w:ascii="PT Astra Serif" w:hAnsi="PT Astra Serif"/>
        </w:rPr>
        <w:t xml:space="preserve">в том числе: </w:t>
      </w:r>
    </w:p>
    <w:p w:rsidR="00A87700" w:rsidRPr="00A87700" w:rsidRDefault="00A87700" w:rsidP="00A87700">
      <w:pPr>
        <w:rPr>
          <w:rFonts w:ascii="PT Astra Serif" w:hAnsi="PT Astra Serif"/>
        </w:rPr>
      </w:pPr>
      <w:r w:rsidRPr="00A87700">
        <w:rPr>
          <w:rFonts w:ascii="PT Astra Serif" w:hAnsi="PT Astra Serif"/>
        </w:rPr>
        <w:t>литерные, №№: 501а, 590a, 1070a, 1730a;</w:t>
      </w:r>
    </w:p>
    <w:p w:rsidR="00A87700" w:rsidRPr="00A87700" w:rsidRDefault="00A87700" w:rsidP="00A87700">
      <w:pPr>
        <w:rPr>
          <w:rFonts w:ascii="PT Astra Serif" w:hAnsi="PT Astra Serif"/>
        </w:rPr>
      </w:pPr>
      <w:r w:rsidRPr="00A87700">
        <w:rPr>
          <w:rFonts w:ascii="PT Astra Serif" w:hAnsi="PT Astra Serif"/>
        </w:rPr>
        <w:t>механически пропущенные: 485, 486, 487, 488, 579</w:t>
      </w:r>
      <w:r>
        <w:rPr>
          <w:rFonts w:ascii="PT Astra Serif" w:hAnsi="PT Astra Serif"/>
          <w:lang w:val="en-US"/>
        </w:rPr>
        <w:t>, 580, 581, 582, 583, 584, 585, 586, 587, 588, 1503, 1587, 1588, 1589, 1590, 1591, 1592, 1593, 1594, 1595, 1596, 1867</w:t>
      </w:r>
      <w:r>
        <w:rPr>
          <w:rFonts w:ascii="PT Astra Serif" w:hAnsi="PT Astra Serif"/>
        </w:rPr>
        <w:t>;</w:t>
      </w:r>
    </w:p>
    <w:p w:rsidR="00A87700" w:rsidRPr="00A87700" w:rsidRDefault="00A87700" w:rsidP="00A87700">
      <w:pPr>
        <w:rPr>
          <w:rFonts w:ascii="PT Astra Serif" w:hAnsi="PT Astra Serif"/>
        </w:rPr>
      </w:pPr>
      <w:r w:rsidRPr="00A87700">
        <w:rPr>
          <w:rFonts w:ascii="PT Astra Serif" w:hAnsi="PT Astra Serif"/>
        </w:rPr>
        <w:t>поступило дел, №№:</w:t>
      </w:r>
      <w:r w:rsidR="00EE75AB">
        <w:rPr>
          <w:rFonts w:ascii="PT Astra Serif" w:hAnsi="PT Astra Serif"/>
          <w:lang w:val="en-US"/>
        </w:rPr>
        <w:t xml:space="preserve"> </w:t>
      </w:r>
      <w:r w:rsidR="00EE75AB">
        <w:rPr>
          <w:rFonts w:ascii="PT Astra Serif" w:hAnsi="PT Astra Serif"/>
        </w:rPr>
        <w:t>427</w:t>
      </w:r>
      <w:r w:rsidR="00EE75AB">
        <w:rPr>
          <w:rFonts w:ascii="PT Astra Serif" w:hAnsi="PT Astra Serif"/>
          <w:lang w:val="en-US"/>
        </w:rPr>
        <w:t>, 673, 677, 708, 777, 913, 1035, 1048, 1260, 1350,</w:t>
      </w:r>
      <w:r w:rsidR="00500E9D">
        <w:rPr>
          <w:rFonts w:ascii="PT Astra Serif" w:hAnsi="PT Astra Serif"/>
          <w:lang w:val="en-US"/>
        </w:rPr>
        <w:t xml:space="preserve"> 1379, 1410, 1450, 1633, 1755, 1758, 1761, 1903, 1910, 1967-2006</w:t>
      </w:r>
      <w:r w:rsidRPr="00A87700">
        <w:rPr>
          <w:rFonts w:ascii="PT Astra Serif" w:hAnsi="PT Astra Serif"/>
        </w:rPr>
        <w:t>;</w:t>
      </w:r>
    </w:p>
    <w:p w:rsidR="00F54B0A" w:rsidRPr="00690093" w:rsidRDefault="00500E9D" w:rsidP="00A87700">
      <w:pPr>
        <w:rPr>
          <w:rFonts w:ascii="PT Astra Serif" w:hAnsi="PT Astra Serif"/>
          <w:lang w:val="en-US"/>
        </w:rPr>
      </w:pPr>
      <w:r>
        <w:rPr>
          <w:rFonts w:ascii="PT Astra Serif" w:hAnsi="PT Astra Serif"/>
        </w:rPr>
        <w:t>выбыло дел, №№</w:t>
      </w:r>
      <w:r w:rsidR="00A87700" w:rsidRPr="00A87700">
        <w:rPr>
          <w:rFonts w:ascii="PT Astra Serif" w:hAnsi="PT Astra Serif"/>
        </w:rPr>
        <w:t>:</w:t>
      </w:r>
      <w:r>
        <w:rPr>
          <w:rFonts w:ascii="PT Astra Serif" w:hAnsi="PT Astra Serif"/>
        </w:rPr>
        <w:t xml:space="preserve"> </w:t>
      </w:r>
      <w:r w:rsidR="00381F99">
        <w:rPr>
          <w:rFonts w:ascii="PT Astra Serif" w:hAnsi="PT Astra Serif"/>
          <w:lang w:val="en-US"/>
        </w:rPr>
        <w:t xml:space="preserve">2, 3, 20, 58, 62, 63, 64, 65, 77, 82, </w:t>
      </w:r>
      <w:r w:rsidR="005C689B">
        <w:rPr>
          <w:rFonts w:ascii="PT Astra Serif" w:hAnsi="PT Astra Serif"/>
          <w:lang w:val="en-US"/>
        </w:rPr>
        <w:t xml:space="preserve">83, </w:t>
      </w:r>
      <w:r w:rsidR="00690093">
        <w:rPr>
          <w:rFonts w:ascii="PT Astra Serif" w:hAnsi="PT Astra Serif"/>
        </w:rPr>
        <w:t>86</w:t>
      </w:r>
      <w:r w:rsidR="00690093">
        <w:rPr>
          <w:rFonts w:ascii="PT Astra Serif" w:hAnsi="PT Astra Serif"/>
          <w:lang w:val="en-US"/>
        </w:rPr>
        <w:t>,</w:t>
      </w:r>
      <w:r w:rsidR="00381F99">
        <w:rPr>
          <w:rFonts w:ascii="PT Astra Serif" w:hAnsi="PT Astra Serif"/>
          <w:lang w:val="en-US"/>
        </w:rPr>
        <w:t xml:space="preserve"> 88, 93, 113, 115, 121, 129, </w:t>
      </w:r>
      <w:r w:rsidR="00690093">
        <w:rPr>
          <w:rFonts w:ascii="PT Astra Serif" w:hAnsi="PT Astra Serif"/>
          <w:lang w:val="en-US"/>
        </w:rPr>
        <w:t>132,</w:t>
      </w:r>
      <w:r w:rsidR="00381F99">
        <w:rPr>
          <w:rFonts w:ascii="PT Astra Serif" w:hAnsi="PT Astra Serif"/>
          <w:lang w:val="en-US"/>
        </w:rPr>
        <w:t xml:space="preserve"> 134, 146, 158, 160, 167, 174, 193, </w:t>
      </w:r>
      <w:r w:rsidR="00690093">
        <w:rPr>
          <w:rFonts w:ascii="PT Astra Serif" w:hAnsi="PT Astra Serif"/>
          <w:lang w:val="en-US"/>
        </w:rPr>
        <w:t xml:space="preserve">202, 206, </w:t>
      </w:r>
      <w:r w:rsidR="005C689B">
        <w:rPr>
          <w:rFonts w:ascii="PT Astra Serif" w:hAnsi="PT Astra Serif"/>
          <w:lang w:val="en-US"/>
        </w:rPr>
        <w:t xml:space="preserve">208, </w:t>
      </w:r>
      <w:r w:rsidR="00690093">
        <w:rPr>
          <w:rFonts w:ascii="PT Astra Serif" w:hAnsi="PT Astra Serif"/>
          <w:lang w:val="en-US"/>
        </w:rPr>
        <w:t>210,</w:t>
      </w:r>
      <w:r w:rsidR="00381F99">
        <w:rPr>
          <w:rFonts w:ascii="PT Astra Serif" w:hAnsi="PT Astra Serif"/>
          <w:lang w:val="en-US"/>
        </w:rPr>
        <w:t xml:space="preserve"> 223, 243, 267, </w:t>
      </w:r>
      <w:r w:rsidR="005C689B">
        <w:rPr>
          <w:rFonts w:ascii="PT Astra Serif" w:hAnsi="PT Astra Serif"/>
          <w:lang w:val="en-US"/>
        </w:rPr>
        <w:t xml:space="preserve">274, </w:t>
      </w:r>
      <w:r w:rsidR="00381F99">
        <w:rPr>
          <w:rFonts w:ascii="PT Astra Serif" w:hAnsi="PT Astra Serif"/>
          <w:lang w:val="en-US"/>
        </w:rPr>
        <w:t>295, 298, 307</w:t>
      </w:r>
      <w:r w:rsidR="00F3381D">
        <w:rPr>
          <w:rFonts w:ascii="PT Astra Serif" w:hAnsi="PT Astra Serif"/>
          <w:lang w:val="en-US"/>
        </w:rPr>
        <w:t xml:space="preserve">, 311, 317, 318, 320, 341, 344, 373, 378, 392, 393, </w:t>
      </w:r>
      <w:r w:rsidR="00A11BDE">
        <w:rPr>
          <w:rFonts w:ascii="PT Astra Serif" w:hAnsi="PT Astra Serif"/>
          <w:lang w:val="en-US"/>
        </w:rPr>
        <w:t xml:space="preserve">404, </w:t>
      </w:r>
      <w:r w:rsidR="00690093">
        <w:rPr>
          <w:rFonts w:ascii="PT Astra Serif" w:hAnsi="PT Astra Serif"/>
          <w:lang w:val="en-US"/>
        </w:rPr>
        <w:t>409,</w:t>
      </w:r>
      <w:r w:rsidR="008353B3">
        <w:rPr>
          <w:rFonts w:ascii="PT Astra Serif" w:hAnsi="PT Astra Serif"/>
          <w:lang w:val="en-US"/>
        </w:rPr>
        <w:t xml:space="preserve"> 426, 427, </w:t>
      </w:r>
      <w:r w:rsidR="00A11BDE">
        <w:rPr>
          <w:rFonts w:ascii="PT Astra Serif" w:hAnsi="PT Astra Serif"/>
          <w:lang w:val="en-US"/>
        </w:rPr>
        <w:t xml:space="preserve">434, </w:t>
      </w:r>
      <w:r w:rsidR="00690093">
        <w:rPr>
          <w:rFonts w:ascii="PT Astra Serif" w:hAnsi="PT Astra Serif"/>
          <w:lang w:val="en-US"/>
        </w:rPr>
        <w:t>435,</w:t>
      </w:r>
      <w:r w:rsidR="008353B3">
        <w:rPr>
          <w:rFonts w:ascii="PT Astra Serif" w:hAnsi="PT Astra Serif"/>
          <w:lang w:val="en-US"/>
        </w:rPr>
        <w:t xml:space="preserve"> 454,</w:t>
      </w:r>
      <w:r w:rsidR="00690093">
        <w:rPr>
          <w:rFonts w:ascii="PT Astra Serif" w:hAnsi="PT Astra Serif"/>
          <w:lang w:val="en-US"/>
        </w:rPr>
        <w:t xml:space="preserve"> 458,</w:t>
      </w:r>
      <w:r w:rsidR="008353B3">
        <w:rPr>
          <w:rFonts w:ascii="PT Astra Serif" w:hAnsi="PT Astra Serif"/>
          <w:lang w:val="en-US"/>
        </w:rPr>
        <w:t xml:space="preserve"> 472, </w:t>
      </w:r>
      <w:r w:rsidR="00690093">
        <w:rPr>
          <w:rFonts w:ascii="PT Astra Serif" w:hAnsi="PT Astra Serif"/>
          <w:lang w:val="en-US"/>
        </w:rPr>
        <w:t>479,</w:t>
      </w:r>
      <w:r w:rsidR="008353B3">
        <w:rPr>
          <w:rFonts w:ascii="PT Astra Serif" w:hAnsi="PT Astra Serif"/>
          <w:lang w:val="en-US"/>
        </w:rPr>
        <w:t xml:space="preserve"> 482, 483, 501, 505, 507, 538, 539, 553, </w:t>
      </w:r>
      <w:r w:rsidR="00690093">
        <w:rPr>
          <w:rFonts w:ascii="PT Astra Serif" w:hAnsi="PT Astra Serif"/>
          <w:lang w:val="en-US"/>
        </w:rPr>
        <w:t>557,</w:t>
      </w:r>
      <w:r w:rsidR="008353B3">
        <w:rPr>
          <w:rFonts w:ascii="PT Astra Serif" w:hAnsi="PT Astra Serif"/>
          <w:lang w:val="en-US"/>
        </w:rPr>
        <w:t xml:space="preserve"> 571, 590, 605, 627, 662, 663, 673,</w:t>
      </w:r>
      <w:r w:rsidR="00690093">
        <w:rPr>
          <w:rFonts w:ascii="PT Astra Serif" w:hAnsi="PT Astra Serif"/>
          <w:lang w:val="en-US"/>
        </w:rPr>
        <w:t xml:space="preserve"> 677, </w:t>
      </w:r>
      <w:r w:rsidR="00A11BDE">
        <w:rPr>
          <w:rFonts w:ascii="PT Astra Serif" w:hAnsi="PT Astra Serif"/>
          <w:lang w:val="en-US"/>
        </w:rPr>
        <w:t xml:space="preserve">701, </w:t>
      </w:r>
      <w:r w:rsidR="00A04748">
        <w:rPr>
          <w:rFonts w:ascii="PT Astra Serif" w:hAnsi="PT Astra Serif"/>
          <w:lang w:val="en-US"/>
        </w:rPr>
        <w:t xml:space="preserve">708, 735, 742, </w:t>
      </w:r>
      <w:r w:rsidR="00A11BDE">
        <w:rPr>
          <w:rFonts w:ascii="PT Astra Serif" w:hAnsi="PT Astra Serif"/>
          <w:lang w:val="en-US"/>
        </w:rPr>
        <w:t xml:space="preserve">752, </w:t>
      </w:r>
      <w:r w:rsidR="00A04748">
        <w:rPr>
          <w:rFonts w:ascii="PT Astra Serif" w:hAnsi="PT Astra Serif"/>
          <w:lang w:val="en-US"/>
        </w:rPr>
        <w:t xml:space="preserve">754, </w:t>
      </w:r>
      <w:r w:rsidR="00690093">
        <w:rPr>
          <w:rFonts w:ascii="PT Astra Serif" w:hAnsi="PT Astra Serif"/>
          <w:lang w:val="en-US"/>
        </w:rPr>
        <w:t>777,</w:t>
      </w:r>
      <w:r w:rsidR="00A04748">
        <w:rPr>
          <w:rFonts w:ascii="PT Astra Serif" w:hAnsi="PT Astra Serif"/>
          <w:lang w:val="en-US"/>
        </w:rPr>
        <w:t xml:space="preserve"> 780, 782, 785, </w:t>
      </w:r>
      <w:r w:rsidR="00690093">
        <w:rPr>
          <w:rFonts w:ascii="PT Astra Serif" w:hAnsi="PT Astra Serif"/>
          <w:lang w:val="en-US"/>
        </w:rPr>
        <w:t>795,</w:t>
      </w:r>
      <w:r w:rsidR="00A11BDE">
        <w:rPr>
          <w:rFonts w:ascii="PT Astra Serif" w:hAnsi="PT Astra Serif"/>
          <w:lang w:val="en-US"/>
        </w:rPr>
        <w:t xml:space="preserve"> 797,</w:t>
      </w:r>
      <w:r w:rsidR="00690093">
        <w:rPr>
          <w:rFonts w:ascii="PT Astra Serif" w:hAnsi="PT Astra Serif"/>
          <w:lang w:val="en-US"/>
        </w:rPr>
        <w:t xml:space="preserve"> </w:t>
      </w:r>
      <w:r w:rsidR="00A04748">
        <w:rPr>
          <w:rFonts w:ascii="PT Astra Serif" w:hAnsi="PT Astra Serif"/>
          <w:lang w:val="en-US"/>
        </w:rPr>
        <w:t xml:space="preserve">802, 808, 809, 810, 813, 833, 844, 845, 899, 910, </w:t>
      </w:r>
      <w:r w:rsidR="00516883">
        <w:rPr>
          <w:rFonts w:ascii="PT Astra Serif" w:hAnsi="PT Astra Serif"/>
          <w:lang w:val="en-US"/>
        </w:rPr>
        <w:t xml:space="preserve">912, 913, 914, </w:t>
      </w:r>
      <w:r w:rsidR="00690093">
        <w:rPr>
          <w:rFonts w:ascii="PT Astra Serif" w:hAnsi="PT Astra Serif"/>
          <w:lang w:val="en-US"/>
        </w:rPr>
        <w:t xml:space="preserve">932, </w:t>
      </w:r>
      <w:r w:rsidR="00A11BDE">
        <w:rPr>
          <w:rFonts w:ascii="PT Astra Serif" w:hAnsi="PT Astra Serif"/>
          <w:lang w:val="en-US"/>
        </w:rPr>
        <w:t xml:space="preserve">953, 954, 955, 956, 957, </w:t>
      </w:r>
      <w:r w:rsidR="00516883">
        <w:rPr>
          <w:rFonts w:ascii="PT Astra Serif" w:hAnsi="PT Astra Serif"/>
          <w:lang w:val="en-US"/>
        </w:rPr>
        <w:t xml:space="preserve">965, 966, 979, 982, 985, 992, 994, 999, 1003, 1008, 1012, 1021, 1031, </w:t>
      </w:r>
      <w:r w:rsidR="00A11BDE">
        <w:rPr>
          <w:rFonts w:ascii="PT Astra Serif" w:hAnsi="PT Astra Serif"/>
          <w:lang w:val="en-US"/>
        </w:rPr>
        <w:t xml:space="preserve">1033, </w:t>
      </w:r>
      <w:r w:rsidR="00516883">
        <w:rPr>
          <w:rFonts w:ascii="PT Astra Serif" w:hAnsi="PT Astra Serif"/>
          <w:lang w:val="en-US"/>
        </w:rPr>
        <w:t xml:space="preserve">1035, 1038, </w:t>
      </w:r>
      <w:r w:rsidR="00990CC5">
        <w:rPr>
          <w:rFonts w:ascii="PT Astra Serif" w:hAnsi="PT Astra Serif"/>
          <w:lang w:val="en-US"/>
        </w:rPr>
        <w:t xml:space="preserve">1039, 1041, </w:t>
      </w:r>
      <w:r w:rsidR="00516883">
        <w:rPr>
          <w:rFonts w:ascii="PT Astra Serif" w:hAnsi="PT Astra Serif"/>
          <w:lang w:val="en-US"/>
        </w:rPr>
        <w:t xml:space="preserve">1046, </w:t>
      </w:r>
      <w:r w:rsidR="00990CC5">
        <w:rPr>
          <w:rFonts w:ascii="PT Astra Serif" w:hAnsi="PT Astra Serif"/>
          <w:lang w:val="en-US"/>
        </w:rPr>
        <w:t xml:space="preserve">1048, </w:t>
      </w:r>
      <w:r w:rsidR="00516883">
        <w:rPr>
          <w:rFonts w:ascii="PT Astra Serif" w:hAnsi="PT Astra Serif"/>
          <w:lang w:val="en-US"/>
        </w:rPr>
        <w:t xml:space="preserve">1059, 1061, </w:t>
      </w:r>
      <w:r w:rsidR="00A11BDE">
        <w:rPr>
          <w:rFonts w:ascii="PT Astra Serif" w:hAnsi="PT Astra Serif"/>
          <w:lang w:val="en-US"/>
        </w:rPr>
        <w:t xml:space="preserve">1066, 1068, </w:t>
      </w:r>
      <w:r w:rsidR="00516883">
        <w:rPr>
          <w:rFonts w:ascii="PT Astra Serif" w:hAnsi="PT Astra Serif"/>
          <w:lang w:val="en-US"/>
        </w:rPr>
        <w:t xml:space="preserve">1070, </w:t>
      </w:r>
      <w:r w:rsidR="00990CC5">
        <w:rPr>
          <w:rFonts w:ascii="PT Astra Serif" w:hAnsi="PT Astra Serif"/>
          <w:lang w:val="en-US"/>
        </w:rPr>
        <w:t xml:space="preserve">1071, 1073, </w:t>
      </w:r>
      <w:r w:rsidR="00516883">
        <w:rPr>
          <w:rFonts w:ascii="PT Astra Serif" w:hAnsi="PT Astra Serif"/>
          <w:lang w:val="en-US"/>
        </w:rPr>
        <w:t>1075, 1076, 1082,</w:t>
      </w:r>
      <w:r w:rsidR="00536D9C">
        <w:rPr>
          <w:rFonts w:ascii="PT Astra Serif" w:hAnsi="PT Astra Serif"/>
          <w:lang w:val="en-US"/>
        </w:rPr>
        <w:t xml:space="preserve"> 1084, 1086, 1091, 1094, </w:t>
      </w:r>
      <w:r w:rsidR="00690093">
        <w:rPr>
          <w:rFonts w:ascii="PT Astra Serif" w:hAnsi="PT Astra Serif"/>
          <w:lang w:val="en-US"/>
        </w:rPr>
        <w:t xml:space="preserve">1098, </w:t>
      </w:r>
      <w:r w:rsidR="00536D9C">
        <w:rPr>
          <w:rFonts w:ascii="PT Astra Serif" w:hAnsi="PT Astra Serif"/>
          <w:lang w:val="en-US"/>
        </w:rPr>
        <w:t xml:space="preserve">1101, </w:t>
      </w:r>
      <w:r w:rsidR="00690093">
        <w:rPr>
          <w:rFonts w:ascii="PT Astra Serif" w:hAnsi="PT Astra Serif"/>
          <w:lang w:val="en-US"/>
        </w:rPr>
        <w:t xml:space="preserve">1111, </w:t>
      </w:r>
      <w:r w:rsidR="002F589E">
        <w:rPr>
          <w:rFonts w:ascii="PT Astra Serif" w:hAnsi="PT Astra Serif"/>
          <w:lang w:val="en-US"/>
        </w:rPr>
        <w:t xml:space="preserve">1125, 1163, </w:t>
      </w:r>
      <w:r w:rsidR="00690093">
        <w:rPr>
          <w:rFonts w:ascii="PT Astra Serif" w:hAnsi="PT Astra Serif"/>
          <w:lang w:val="en-US"/>
        </w:rPr>
        <w:t>1165,</w:t>
      </w:r>
      <w:r w:rsidR="002F589E">
        <w:rPr>
          <w:rFonts w:ascii="PT Astra Serif" w:hAnsi="PT Astra Serif"/>
          <w:lang w:val="en-US"/>
        </w:rPr>
        <w:t xml:space="preserve"> 1167, </w:t>
      </w:r>
      <w:r w:rsidR="00690093">
        <w:rPr>
          <w:rFonts w:ascii="PT Astra Serif" w:hAnsi="PT Astra Serif"/>
          <w:lang w:val="en-US"/>
        </w:rPr>
        <w:t>1168,</w:t>
      </w:r>
      <w:r w:rsidR="002F589E">
        <w:rPr>
          <w:rFonts w:ascii="PT Astra Serif" w:hAnsi="PT Astra Serif"/>
          <w:lang w:val="en-US"/>
        </w:rPr>
        <w:t xml:space="preserve"> 1177, 1182, 1184, 1189,</w:t>
      </w:r>
      <w:r w:rsidR="00690093">
        <w:rPr>
          <w:rFonts w:ascii="PT Astra Serif" w:hAnsi="PT Astra Serif"/>
          <w:lang w:val="en-US"/>
        </w:rPr>
        <w:t xml:space="preserve"> 1209, 1210, </w:t>
      </w:r>
      <w:r w:rsidR="002F589E">
        <w:rPr>
          <w:rFonts w:ascii="PT Astra Serif" w:hAnsi="PT Astra Serif"/>
          <w:lang w:val="en-US"/>
        </w:rPr>
        <w:t xml:space="preserve">1223, 1227, 1248, </w:t>
      </w:r>
      <w:r w:rsidR="00CB740D">
        <w:rPr>
          <w:rFonts w:ascii="PT Astra Serif" w:hAnsi="PT Astra Serif"/>
          <w:lang w:val="en-US"/>
        </w:rPr>
        <w:t xml:space="preserve">1251, </w:t>
      </w:r>
      <w:r w:rsidR="00690093">
        <w:rPr>
          <w:rFonts w:ascii="PT Astra Serif" w:hAnsi="PT Astra Serif"/>
          <w:lang w:val="en-US"/>
        </w:rPr>
        <w:t>1257,</w:t>
      </w:r>
      <w:r w:rsidR="00CB740D">
        <w:rPr>
          <w:rFonts w:ascii="PT Astra Serif" w:hAnsi="PT Astra Serif"/>
          <w:lang w:val="en-US"/>
        </w:rPr>
        <w:t xml:space="preserve"> 1258, 1260, 1266, 1272, 1273, 1276, 1277, 1286, 1292,</w:t>
      </w:r>
      <w:r w:rsidR="00D40066">
        <w:rPr>
          <w:rFonts w:ascii="PT Astra Serif" w:hAnsi="PT Astra Serif"/>
          <w:lang w:val="en-US"/>
        </w:rPr>
        <w:t xml:space="preserve"> 1295, 1301, </w:t>
      </w:r>
      <w:r w:rsidR="00690093">
        <w:rPr>
          <w:rFonts w:ascii="PT Astra Serif" w:hAnsi="PT Astra Serif"/>
          <w:lang w:val="en-US"/>
        </w:rPr>
        <w:t>1303,</w:t>
      </w:r>
      <w:r w:rsidR="00D40066">
        <w:rPr>
          <w:rFonts w:ascii="PT Astra Serif" w:hAnsi="PT Astra Serif"/>
          <w:lang w:val="en-US"/>
        </w:rPr>
        <w:t xml:space="preserve"> 1304, 1305, 1308, 1316, </w:t>
      </w:r>
      <w:r w:rsidR="005316DB">
        <w:rPr>
          <w:rFonts w:ascii="PT Astra Serif" w:hAnsi="PT Astra Serif"/>
          <w:lang w:val="en-US"/>
        </w:rPr>
        <w:t>1317,</w:t>
      </w:r>
      <w:r w:rsidR="00690093">
        <w:rPr>
          <w:rFonts w:ascii="PT Astra Serif" w:hAnsi="PT Astra Serif"/>
          <w:lang w:val="en-US"/>
        </w:rPr>
        <w:t xml:space="preserve"> 1327, </w:t>
      </w:r>
      <w:r w:rsidR="005316DB">
        <w:rPr>
          <w:rFonts w:ascii="PT Astra Serif" w:hAnsi="PT Astra Serif"/>
          <w:lang w:val="en-US"/>
        </w:rPr>
        <w:t xml:space="preserve">1328, 1331, 1333, 1334, 1335, 1336, 1338, 1341, </w:t>
      </w:r>
      <w:r w:rsidR="00C723C0">
        <w:rPr>
          <w:rFonts w:ascii="PT Astra Serif" w:hAnsi="PT Astra Serif"/>
          <w:lang w:val="en-US"/>
        </w:rPr>
        <w:t xml:space="preserve">1345, 1346, 1350, </w:t>
      </w:r>
      <w:r w:rsidR="003F212A">
        <w:rPr>
          <w:rFonts w:ascii="PT Astra Serif" w:hAnsi="PT Astra Serif"/>
          <w:lang w:val="en-US"/>
        </w:rPr>
        <w:t xml:space="preserve">1356, </w:t>
      </w:r>
      <w:r w:rsidR="00C723C0">
        <w:rPr>
          <w:rFonts w:ascii="PT Astra Serif" w:hAnsi="PT Astra Serif"/>
          <w:lang w:val="en-US"/>
        </w:rPr>
        <w:t>1361, 1367, 1370, 1371, 1372,</w:t>
      </w:r>
      <w:r w:rsidR="003F212A">
        <w:rPr>
          <w:rFonts w:ascii="PT Astra Serif" w:hAnsi="PT Astra Serif"/>
          <w:lang w:val="en-US"/>
        </w:rPr>
        <w:t xml:space="preserve"> 1373,</w:t>
      </w:r>
      <w:r w:rsidR="00C723C0">
        <w:rPr>
          <w:rFonts w:ascii="PT Astra Serif" w:hAnsi="PT Astra Serif"/>
          <w:lang w:val="en-US"/>
        </w:rPr>
        <w:t xml:space="preserve"> </w:t>
      </w:r>
      <w:r w:rsidR="00455B8C">
        <w:rPr>
          <w:rFonts w:ascii="PT Astra Serif" w:hAnsi="PT Astra Serif"/>
          <w:lang w:val="en-US"/>
        </w:rPr>
        <w:t xml:space="preserve">1374, 1379, 1380, 1384, 1385, 1390, 1397, 1398, 1401, 1406, 1410, 1413, </w:t>
      </w:r>
      <w:r w:rsidR="003F212A">
        <w:rPr>
          <w:rFonts w:ascii="PT Astra Serif" w:hAnsi="PT Astra Serif"/>
          <w:lang w:val="en-US"/>
        </w:rPr>
        <w:t xml:space="preserve">1417, </w:t>
      </w:r>
      <w:r w:rsidR="00455B8C">
        <w:rPr>
          <w:rFonts w:ascii="PT Astra Serif" w:hAnsi="PT Astra Serif"/>
          <w:lang w:val="en-US"/>
        </w:rPr>
        <w:t>1421,</w:t>
      </w:r>
      <w:r w:rsidR="003F212A">
        <w:rPr>
          <w:rFonts w:ascii="PT Astra Serif" w:hAnsi="PT Astra Serif"/>
          <w:lang w:val="en-US"/>
        </w:rPr>
        <w:t xml:space="preserve"> 1439,</w:t>
      </w:r>
      <w:r w:rsidR="00455B8C">
        <w:rPr>
          <w:rFonts w:ascii="PT Astra Serif" w:hAnsi="PT Astra Serif"/>
          <w:lang w:val="en-US"/>
        </w:rPr>
        <w:t xml:space="preserve"> 1443, 1449, 1450, 1451, </w:t>
      </w:r>
      <w:r w:rsidR="00033860">
        <w:rPr>
          <w:rFonts w:ascii="PT Astra Serif" w:hAnsi="PT Astra Serif"/>
          <w:lang w:val="en-US"/>
        </w:rPr>
        <w:t>1454, 1457, 1477, 1482, 1485, 1487, 1500, 1502, 1505, 1515, 1519, 1520, 1522, 1523, 1527, 1534, 1541, 1542, 1544, 1549,</w:t>
      </w:r>
      <w:r w:rsidR="003F212A">
        <w:rPr>
          <w:rFonts w:ascii="PT Astra Serif" w:hAnsi="PT Astra Serif"/>
          <w:lang w:val="en-US"/>
        </w:rPr>
        <w:t xml:space="preserve"> 1555,</w:t>
      </w:r>
      <w:r w:rsidR="00033860">
        <w:rPr>
          <w:rFonts w:ascii="PT Astra Serif" w:hAnsi="PT Astra Serif"/>
          <w:lang w:val="en-US"/>
        </w:rPr>
        <w:t xml:space="preserve"> 1579, 1582, 1586, 1597,</w:t>
      </w:r>
      <w:r w:rsidR="003F212A">
        <w:rPr>
          <w:rFonts w:ascii="PT Astra Serif" w:hAnsi="PT Astra Serif"/>
          <w:lang w:val="en-US"/>
        </w:rPr>
        <w:t xml:space="preserve"> 1598,</w:t>
      </w:r>
      <w:r w:rsidR="00033860">
        <w:rPr>
          <w:rFonts w:ascii="PT Astra Serif" w:hAnsi="PT Astra Serif"/>
          <w:lang w:val="en-US"/>
        </w:rPr>
        <w:t xml:space="preserve"> 1599,</w:t>
      </w:r>
      <w:r w:rsidR="00455B8C">
        <w:rPr>
          <w:rFonts w:ascii="PT Astra Serif" w:hAnsi="PT Astra Serif"/>
          <w:lang w:val="en-US"/>
        </w:rPr>
        <w:t xml:space="preserve"> </w:t>
      </w:r>
      <w:r w:rsidR="00690093">
        <w:rPr>
          <w:rFonts w:ascii="PT Astra Serif" w:hAnsi="PT Astra Serif"/>
          <w:lang w:val="en-US"/>
        </w:rPr>
        <w:t>1609,</w:t>
      </w:r>
      <w:r w:rsidR="00D32658">
        <w:rPr>
          <w:rFonts w:ascii="PT Astra Serif" w:hAnsi="PT Astra Serif"/>
          <w:lang w:val="en-US"/>
        </w:rPr>
        <w:t xml:space="preserve"> 1611, 1616, 1619, 1622, 1624, 1629, 1633, 1647, 1648, 1662, 1668, 1670, 1671,</w:t>
      </w:r>
      <w:r w:rsidR="003F212A">
        <w:rPr>
          <w:rFonts w:ascii="PT Astra Serif" w:hAnsi="PT Astra Serif"/>
          <w:lang w:val="en-US"/>
        </w:rPr>
        <w:t xml:space="preserve"> 1672,</w:t>
      </w:r>
      <w:r w:rsidR="00D32658">
        <w:rPr>
          <w:rFonts w:ascii="PT Astra Serif" w:hAnsi="PT Astra Serif"/>
          <w:lang w:val="en-US"/>
        </w:rPr>
        <w:t xml:space="preserve"> </w:t>
      </w:r>
      <w:r w:rsidR="00690093">
        <w:rPr>
          <w:rFonts w:ascii="PT Astra Serif" w:hAnsi="PT Astra Serif"/>
          <w:lang w:val="en-US"/>
        </w:rPr>
        <w:t>1681,</w:t>
      </w:r>
      <w:r w:rsidR="00D32658">
        <w:rPr>
          <w:rFonts w:ascii="PT Astra Serif" w:hAnsi="PT Astra Serif"/>
          <w:lang w:val="en-US"/>
        </w:rPr>
        <w:t xml:space="preserve"> 1697, 1710, 1711, </w:t>
      </w:r>
      <w:r w:rsidR="00690093">
        <w:rPr>
          <w:rFonts w:ascii="PT Astra Serif" w:hAnsi="PT Astra Serif"/>
          <w:lang w:val="en-US"/>
        </w:rPr>
        <w:t xml:space="preserve">1716, </w:t>
      </w:r>
      <w:r w:rsidR="00D32658">
        <w:rPr>
          <w:rFonts w:ascii="PT Astra Serif" w:hAnsi="PT Astra Serif"/>
          <w:lang w:val="en-US"/>
        </w:rPr>
        <w:t xml:space="preserve">1718, </w:t>
      </w:r>
      <w:r w:rsidR="001D2616">
        <w:rPr>
          <w:rFonts w:ascii="PT Astra Serif" w:hAnsi="PT Astra Serif"/>
          <w:lang w:val="en-US"/>
        </w:rPr>
        <w:t xml:space="preserve">1737, </w:t>
      </w:r>
      <w:r w:rsidR="00690093">
        <w:rPr>
          <w:rFonts w:ascii="PT Astra Serif" w:hAnsi="PT Astra Serif"/>
          <w:lang w:val="en-US"/>
        </w:rPr>
        <w:t>1742,</w:t>
      </w:r>
      <w:r w:rsidR="001D2616">
        <w:rPr>
          <w:rFonts w:ascii="PT Astra Serif" w:hAnsi="PT Astra Serif"/>
          <w:lang w:val="en-US"/>
        </w:rPr>
        <w:t xml:space="preserve"> 1748, 1755, 1757, 1758, </w:t>
      </w:r>
      <w:r w:rsidR="003F212A">
        <w:rPr>
          <w:rFonts w:ascii="PT Astra Serif" w:hAnsi="PT Astra Serif"/>
          <w:lang w:val="en-US"/>
        </w:rPr>
        <w:t xml:space="preserve">1759, </w:t>
      </w:r>
      <w:r w:rsidR="001D2616">
        <w:rPr>
          <w:rFonts w:ascii="PT Astra Serif" w:hAnsi="PT Astra Serif"/>
          <w:lang w:val="en-US"/>
        </w:rPr>
        <w:t xml:space="preserve">1760, 1761, 1768, 1771, 1772, </w:t>
      </w:r>
      <w:r w:rsidR="003F212A">
        <w:rPr>
          <w:rFonts w:ascii="PT Astra Serif" w:hAnsi="PT Astra Serif"/>
          <w:lang w:val="en-US"/>
        </w:rPr>
        <w:t xml:space="preserve">1781, </w:t>
      </w:r>
      <w:r w:rsidR="001D2616">
        <w:rPr>
          <w:rFonts w:ascii="PT Astra Serif" w:hAnsi="PT Astra Serif"/>
          <w:lang w:val="en-US"/>
        </w:rPr>
        <w:t xml:space="preserve">1784, </w:t>
      </w:r>
      <w:r w:rsidR="003F212A">
        <w:rPr>
          <w:rFonts w:ascii="PT Astra Serif" w:hAnsi="PT Astra Serif"/>
          <w:lang w:val="en-US"/>
        </w:rPr>
        <w:t xml:space="preserve">1795, </w:t>
      </w:r>
      <w:r w:rsidR="001D2616">
        <w:rPr>
          <w:rFonts w:ascii="PT Astra Serif" w:hAnsi="PT Astra Serif"/>
          <w:lang w:val="en-US"/>
        </w:rPr>
        <w:t>1800, 1804,</w:t>
      </w:r>
      <w:r w:rsidR="00690093">
        <w:rPr>
          <w:rFonts w:ascii="PT Astra Serif" w:hAnsi="PT Astra Serif"/>
          <w:lang w:val="en-US"/>
        </w:rPr>
        <w:t xml:space="preserve"> 1806, 1807, 1810, 1813, </w:t>
      </w:r>
      <w:r w:rsidR="001D2616">
        <w:rPr>
          <w:rFonts w:ascii="PT Astra Serif" w:hAnsi="PT Astra Serif"/>
          <w:lang w:val="en-US"/>
        </w:rPr>
        <w:t xml:space="preserve">1853, 1854, </w:t>
      </w:r>
      <w:r w:rsidR="00690093">
        <w:rPr>
          <w:rFonts w:ascii="PT Astra Serif" w:hAnsi="PT Astra Serif"/>
          <w:lang w:val="en-US"/>
        </w:rPr>
        <w:t>1858</w:t>
      </w:r>
      <w:r w:rsidR="001D2616">
        <w:rPr>
          <w:rFonts w:ascii="PT Astra Serif" w:hAnsi="PT Astra Serif"/>
          <w:lang w:val="en-US"/>
        </w:rPr>
        <w:t>, 1863, 1871, 1873, 1874, 1878, 1886, 1887, 1889, 1893,</w:t>
      </w:r>
      <w:r w:rsidR="005C689B">
        <w:rPr>
          <w:rFonts w:ascii="PT Astra Serif" w:hAnsi="PT Astra Serif"/>
          <w:lang w:val="en-US"/>
        </w:rPr>
        <w:t xml:space="preserve"> 1903, 1908, 1910, </w:t>
      </w:r>
      <w:r w:rsidR="003F212A">
        <w:rPr>
          <w:rFonts w:ascii="PT Astra Serif" w:hAnsi="PT Astra Serif"/>
          <w:lang w:val="en-US"/>
        </w:rPr>
        <w:t>1911, 1913, 1917, 1920</w:t>
      </w:r>
      <w:r w:rsidR="00D35F7A">
        <w:rPr>
          <w:rFonts w:ascii="PT Astra Serif" w:hAnsi="PT Astra Serif"/>
          <w:lang w:val="en-US"/>
        </w:rPr>
        <w:t xml:space="preserve">, </w:t>
      </w:r>
      <w:bookmarkStart w:id="4" w:name="_GoBack"/>
      <w:bookmarkEnd w:id="4"/>
      <w:r w:rsidR="005C689B">
        <w:rPr>
          <w:rFonts w:ascii="PT Astra Serif" w:hAnsi="PT Astra Serif"/>
          <w:lang w:val="en-US"/>
        </w:rPr>
        <w:t>1922, 1927, 1928, 1929, 1934, 1937, 1939, 1946.</w:t>
      </w:r>
    </w:p>
    <w:sectPr w:rsidR="00F54B0A" w:rsidRPr="00690093" w:rsidSect="00861B78">
      <w:headerReference w:type="default" r:id="rId9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CAB" w:rsidRDefault="00DF1CAB">
      <w:r>
        <w:separator/>
      </w:r>
    </w:p>
  </w:endnote>
  <w:endnote w:type="continuationSeparator" w:id="0">
    <w:p w:rsidR="00DF1CAB" w:rsidRDefault="00DF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CAB" w:rsidRDefault="00DF1CAB">
      <w:r>
        <w:separator/>
      </w:r>
    </w:p>
  </w:footnote>
  <w:footnote w:type="continuationSeparator" w:id="0">
    <w:p w:rsidR="00DF1CAB" w:rsidRDefault="00DF1C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C0" w:rsidRDefault="00C723C0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35F7A">
      <w:rPr>
        <w:noProof/>
      </w:rPr>
      <w:t>128</w:t>
    </w:r>
    <w:r>
      <w:fldChar w:fldCharType="end"/>
    </w:r>
  </w:p>
  <w:p w:rsidR="00C723C0" w:rsidRDefault="00C723C0">
    <w:pPr>
      <w:pStyle w:val="a8"/>
      <w:framePr w:wrap="auto" w:vAnchor="text" w:hAnchor="margin" w:xAlign="right" w:y="1"/>
    </w:pPr>
  </w:p>
  <w:p w:rsidR="00C723C0" w:rsidRDefault="00C723C0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326D"/>
    <w:multiLevelType w:val="hybridMultilevel"/>
    <w:tmpl w:val="7640F136"/>
    <w:lvl w:ilvl="0" w:tplc="C9B83CA6">
      <w:start w:val="8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3009D"/>
    <w:multiLevelType w:val="hybridMultilevel"/>
    <w:tmpl w:val="74E84FEE"/>
    <w:lvl w:ilvl="0" w:tplc="889EBC4A">
      <w:start w:val="13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B8296C"/>
    <w:multiLevelType w:val="hybridMultilevel"/>
    <w:tmpl w:val="78D62C10"/>
    <w:lvl w:ilvl="0" w:tplc="4698AC4A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F71468"/>
    <w:multiLevelType w:val="hybridMultilevel"/>
    <w:tmpl w:val="2D36DA06"/>
    <w:lvl w:ilvl="0" w:tplc="26E6B90E">
      <w:start w:val="12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D673CE"/>
    <w:multiLevelType w:val="hybridMultilevel"/>
    <w:tmpl w:val="0A3269B8"/>
    <w:lvl w:ilvl="0" w:tplc="9FC6FE22">
      <w:start w:val="13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F92E1C"/>
    <w:multiLevelType w:val="hybridMultilevel"/>
    <w:tmpl w:val="4F664B7A"/>
    <w:lvl w:ilvl="0" w:tplc="318C3462">
      <w:start w:val="13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045C47"/>
    <w:multiLevelType w:val="hybridMultilevel"/>
    <w:tmpl w:val="C514477C"/>
    <w:lvl w:ilvl="0" w:tplc="260E34A4">
      <w:start w:val="9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0E5ABC"/>
    <w:multiLevelType w:val="hybridMultilevel"/>
    <w:tmpl w:val="52642774"/>
    <w:lvl w:ilvl="0" w:tplc="9F62ECD4">
      <w:start w:val="10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38A6C5D"/>
    <w:multiLevelType w:val="hybridMultilevel"/>
    <w:tmpl w:val="0B2257F8"/>
    <w:lvl w:ilvl="0" w:tplc="BE624900">
      <w:start w:val="5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557133"/>
    <w:multiLevelType w:val="hybridMultilevel"/>
    <w:tmpl w:val="F2846ECA"/>
    <w:lvl w:ilvl="0" w:tplc="BBA8BE4C">
      <w:start w:val="5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46B36D1"/>
    <w:multiLevelType w:val="hybridMultilevel"/>
    <w:tmpl w:val="587AAD9A"/>
    <w:lvl w:ilvl="0" w:tplc="B5FAB75E">
      <w:start w:val="1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7C2D33"/>
    <w:multiLevelType w:val="hybridMultilevel"/>
    <w:tmpl w:val="7930A35E"/>
    <w:lvl w:ilvl="0" w:tplc="6B04D1E0">
      <w:start w:val="18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AF45F2"/>
    <w:multiLevelType w:val="hybridMultilevel"/>
    <w:tmpl w:val="265CF546"/>
    <w:lvl w:ilvl="0" w:tplc="B16E3462">
      <w:start w:val="9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6713CC4"/>
    <w:multiLevelType w:val="hybridMultilevel"/>
    <w:tmpl w:val="CD76CC4C"/>
    <w:lvl w:ilvl="0" w:tplc="6D76C466">
      <w:start w:val="4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6B45B7F"/>
    <w:multiLevelType w:val="hybridMultilevel"/>
    <w:tmpl w:val="D0EC8E3E"/>
    <w:lvl w:ilvl="0" w:tplc="3222B43C">
      <w:start w:val="10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8AF558A"/>
    <w:multiLevelType w:val="hybridMultilevel"/>
    <w:tmpl w:val="A218194C"/>
    <w:lvl w:ilvl="0" w:tplc="6F4AFA9E">
      <w:start w:val="18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EE3092"/>
    <w:multiLevelType w:val="hybridMultilevel"/>
    <w:tmpl w:val="09F43514"/>
    <w:lvl w:ilvl="0" w:tplc="197E7182">
      <w:start w:val="5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8F24A92"/>
    <w:multiLevelType w:val="hybridMultilevel"/>
    <w:tmpl w:val="320A2250"/>
    <w:lvl w:ilvl="0" w:tplc="819EEA66">
      <w:start w:val="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A1F004D"/>
    <w:multiLevelType w:val="hybridMultilevel"/>
    <w:tmpl w:val="52142320"/>
    <w:lvl w:ilvl="0" w:tplc="6824B82C">
      <w:start w:val="11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B3C20CD"/>
    <w:multiLevelType w:val="hybridMultilevel"/>
    <w:tmpl w:val="15E2C4C4"/>
    <w:lvl w:ilvl="0" w:tplc="FCE22AA2">
      <w:start w:val="10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B962ECD"/>
    <w:multiLevelType w:val="hybridMultilevel"/>
    <w:tmpl w:val="68B8BAC2"/>
    <w:lvl w:ilvl="0" w:tplc="107E0D4A">
      <w:start w:val="12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B9F044F"/>
    <w:multiLevelType w:val="hybridMultilevel"/>
    <w:tmpl w:val="EF44C3FA"/>
    <w:lvl w:ilvl="0" w:tplc="839EC0F6">
      <w:start w:val="9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BB257F7"/>
    <w:multiLevelType w:val="hybridMultilevel"/>
    <w:tmpl w:val="EC9CA0FA"/>
    <w:lvl w:ilvl="0" w:tplc="248677A2">
      <w:start w:val="12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CC1088D"/>
    <w:multiLevelType w:val="hybridMultilevel"/>
    <w:tmpl w:val="6040E350"/>
    <w:lvl w:ilvl="0" w:tplc="E93A0BF6">
      <w:start w:val="12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D250713"/>
    <w:multiLevelType w:val="hybridMultilevel"/>
    <w:tmpl w:val="046C05E2"/>
    <w:lvl w:ilvl="0" w:tplc="2E8C382A">
      <w:start w:val="10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E504A73"/>
    <w:multiLevelType w:val="hybridMultilevel"/>
    <w:tmpl w:val="A3BE4556"/>
    <w:lvl w:ilvl="0" w:tplc="BB2C32B8">
      <w:start w:val="5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EC374D0"/>
    <w:multiLevelType w:val="hybridMultilevel"/>
    <w:tmpl w:val="457062B0"/>
    <w:lvl w:ilvl="0" w:tplc="7C96138A">
      <w:start w:val="11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F137327"/>
    <w:multiLevelType w:val="hybridMultilevel"/>
    <w:tmpl w:val="CE2E7220"/>
    <w:lvl w:ilvl="0" w:tplc="F95019C0">
      <w:start w:val="80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F9A2B77"/>
    <w:multiLevelType w:val="hybridMultilevel"/>
    <w:tmpl w:val="809697C8"/>
    <w:lvl w:ilvl="0" w:tplc="19AC45B2">
      <w:start w:val="9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FD80DD2"/>
    <w:multiLevelType w:val="hybridMultilevel"/>
    <w:tmpl w:val="E612EA9C"/>
    <w:lvl w:ilvl="0" w:tplc="25F2374E">
      <w:start w:val="13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0FA02A6"/>
    <w:multiLevelType w:val="hybridMultilevel"/>
    <w:tmpl w:val="B1DE490C"/>
    <w:lvl w:ilvl="0" w:tplc="A39AEDA2">
      <w:start w:val="2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19367E5"/>
    <w:multiLevelType w:val="hybridMultilevel"/>
    <w:tmpl w:val="280CAD04"/>
    <w:lvl w:ilvl="0" w:tplc="2B0A8336">
      <w:start w:val="13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19F2D7C"/>
    <w:multiLevelType w:val="hybridMultilevel"/>
    <w:tmpl w:val="53E4C9AE"/>
    <w:lvl w:ilvl="0" w:tplc="FD0EA3BE">
      <w:start w:val="1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3066FE6"/>
    <w:multiLevelType w:val="hybridMultilevel"/>
    <w:tmpl w:val="1D685F3C"/>
    <w:lvl w:ilvl="0" w:tplc="0602BEBE">
      <w:start w:val="4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388093A"/>
    <w:multiLevelType w:val="hybridMultilevel"/>
    <w:tmpl w:val="3A38E034"/>
    <w:lvl w:ilvl="0" w:tplc="5C92B7F0">
      <w:start w:val="18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3D33D05"/>
    <w:multiLevelType w:val="hybridMultilevel"/>
    <w:tmpl w:val="4B404DDC"/>
    <w:lvl w:ilvl="0" w:tplc="2D64D5E4">
      <w:start w:val="7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51577E9"/>
    <w:multiLevelType w:val="hybridMultilevel"/>
    <w:tmpl w:val="CD1652FC"/>
    <w:lvl w:ilvl="0" w:tplc="45123748">
      <w:start w:val="13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62F4B3E"/>
    <w:multiLevelType w:val="hybridMultilevel"/>
    <w:tmpl w:val="C14E4040"/>
    <w:lvl w:ilvl="0" w:tplc="41E09CCE">
      <w:start w:val="15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69624EC"/>
    <w:multiLevelType w:val="hybridMultilevel"/>
    <w:tmpl w:val="6646E2D6"/>
    <w:lvl w:ilvl="0" w:tplc="197CF82A">
      <w:start w:val="11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79F63EE"/>
    <w:multiLevelType w:val="hybridMultilevel"/>
    <w:tmpl w:val="E340B500"/>
    <w:lvl w:ilvl="0" w:tplc="C328927C">
      <w:start w:val="16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7E56B62"/>
    <w:multiLevelType w:val="hybridMultilevel"/>
    <w:tmpl w:val="AA0877F8"/>
    <w:lvl w:ilvl="0" w:tplc="4CB4F14A">
      <w:start w:val="10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82F7163"/>
    <w:multiLevelType w:val="hybridMultilevel"/>
    <w:tmpl w:val="61A6A568"/>
    <w:lvl w:ilvl="0" w:tplc="BB345C74">
      <w:start w:val="19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86C2633"/>
    <w:multiLevelType w:val="hybridMultilevel"/>
    <w:tmpl w:val="7B9A50AE"/>
    <w:lvl w:ilvl="0" w:tplc="6A20E21E">
      <w:start w:val="7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9200981"/>
    <w:multiLevelType w:val="hybridMultilevel"/>
    <w:tmpl w:val="956CB508"/>
    <w:lvl w:ilvl="0" w:tplc="CCECF2C6">
      <w:start w:val="10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19366292"/>
    <w:multiLevelType w:val="hybridMultilevel"/>
    <w:tmpl w:val="9698E7CE"/>
    <w:lvl w:ilvl="0" w:tplc="C2F827F4">
      <w:start w:val="150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19F1785D"/>
    <w:multiLevelType w:val="hybridMultilevel"/>
    <w:tmpl w:val="AB0C89EA"/>
    <w:lvl w:ilvl="0" w:tplc="3BFC96A8">
      <w:start w:val="15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19FF7A28"/>
    <w:multiLevelType w:val="hybridMultilevel"/>
    <w:tmpl w:val="27D0CB06"/>
    <w:lvl w:ilvl="0" w:tplc="9F343428">
      <w:start w:val="16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1AA25C10"/>
    <w:multiLevelType w:val="hybridMultilevel"/>
    <w:tmpl w:val="32CC2C20"/>
    <w:lvl w:ilvl="0" w:tplc="C55AB772">
      <w:start w:val="14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1B2F09E9"/>
    <w:multiLevelType w:val="hybridMultilevel"/>
    <w:tmpl w:val="A2366EEE"/>
    <w:lvl w:ilvl="0" w:tplc="F962B83A">
      <w:start w:val="17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B3D3727"/>
    <w:multiLevelType w:val="hybridMultilevel"/>
    <w:tmpl w:val="44BC31FE"/>
    <w:lvl w:ilvl="0" w:tplc="C7E07926">
      <w:start w:val="180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1BF40C51"/>
    <w:multiLevelType w:val="hybridMultilevel"/>
    <w:tmpl w:val="45344FDA"/>
    <w:lvl w:ilvl="0" w:tplc="4FF61AFA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1C8720DC"/>
    <w:multiLevelType w:val="hybridMultilevel"/>
    <w:tmpl w:val="A454C212"/>
    <w:lvl w:ilvl="0" w:tplc="4712D112">
      <w:start w:val="13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1E8459AF"/>
    <w:multiLevelType w:val="hybridMultilevel"/>
    <w:tmpl w:val="B21450E0"/>
    <w:lvl w:ilvl="0" w:tplc="C8BED1EE">
      <w:start w:val="6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1E87495A"/>
    <w:multiLevelType w:val="hybridMultilevel"/>
    <w:tmpl w:val="8D349FC2"/>
    <w:lvl w:ilvl="0" w:tplc="058053EE">
      <w:start w:val="4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1EA85202"/>
    <w:multiLevelType w:val="hybridMultilevel"/>
    <w:tmpl w:val="9B06A5AA"/>
    <w:lvl w:ilvl="0" w:tplc="98FC7432">
      <w:start w:val="3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0843042"/>
    <w:multiLevelType w:val="hybridMultilevel"/>
    <w:tmpl w:val="FCF01A22"/>
    <w:lvl w:ilvl="0" w:tplc="9FFE3F28">
      <w:start w:val="11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1E86E1C"/>
    <w:multiLevelType w:val="hybridMultilevel"/>
    <w:tmpl w:val="DEECC91E"/>
    <w:lvl w:ilvl="0" w:tplc="681ED282">
      <w:start w:val="3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22D4027"/>
    <w:multiLevelType w:val="hybridMultilevel"/>
    <w:tmpl w:val="C33096E2"/>
    <w:lvl w:ilvl="0" w:tplc="49F6E7D4">
      <w:start w:val="1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252508A"/>
    <w:multiLevelType w:val="hybridMultilevel"/>
    <w:tmpl w:val="12F6C9F8"/>
    <w:lvl w:ilvl="0" w:tplc="E53CCFAA">
      <w:start w:val="5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25F54FF"/>
    <w:multiLevelType w:val="hybridMultilevel"/>
    <w:tmpl w:val="DF32093E"/>
    <w:lvl w:ilvl="0" w:tplc="F8905C24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237C0F4D"/>
    <w:multiLevelType w:val="hybridMultilevel"/>
    <w:tmpl w:val="3D4AA5A2"/>
    <w:lvl w:ilvl="0" w:tplc="98BCD580">
      <w:start w:val="16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23D0284C"/>
    <w:multiLevelType w:val="hybridMultilevel"/>
    <w:tmpl w:val="43B867EC"/>
    <w:lvl w:ilvl="0" w:tplc="4434CDFE">
      <w:start w:val="9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23F41369"/>
    <w:multiLevelType w:val="hybridMultilevel"/>
    <w:tmpl w:val="C8F04A74"/>
    <w:lvl w:ilvl="0" w:tplc="39B8C746">
      <w:start w:val="19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43B266A"/>
    <w:multiLevelType w:val="hybridMultilevel"/>
    <w:tmpl w:val="F39E8A1A"/>
    <w:lvl w:ilvl="0" w:tplc="5D20EDB2">
      <w:start w:val="16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24477629"/>
    <w:multiLevelType w:val="hybridMultilevel"/>
    <w:tmpl w:val="897271E8"/>
    <w:lvl w:ilvl="0" w:tplc="A73068AE">
      <w:start w:val="12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255B45BD"/>
    <w:multiLevelType w:val="hybridMultilevel"/>
    <w:tmpl w:val="35FC594C"/>
    <w:lvl w:ilvl="0" w:tplc="61D8FECA">
      <w:start w:val="7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2707761E"/>
    <w:multiLevelType w:val="hybridMultilevel"/>
    <w:tmpl w:val="429A94AA"/>
    <w:lvl w:ilvl="0" w:tplc="8698EAD4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2737307D"/>
    <w:multiLevelType w:val="hybridMultilevel"/>
    <w:tmpl w:val="CEAC1258"/>
    <w:lvl w:ilvl="0" w:tplc="1F74FFEA">
      <w:start w:val="12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289B6BEF"/>
    <w:multiLevelType w:val="hybridMultilevel"/>
    <w:tmpl w:val="008672DA"/>
    <w:lvl w:ilvl="0" w:tplc="07E2A312">
      <w:start w:val="16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28D93D48"/>
    <w:multiLevelType w:val="hybridMultilevel"/>
    <w:tmpl w:val="8212583C"/>
    <w:lvl w:ilvl="0" w:tplc="E11A4174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295D0B04"/>
    <w:multiLevelType w:val="hybridMultilevel"/>
    <w:tmpl w:val="71BE1DA0"/>
    <w:lvl w:ilvl="0" w:tplc="98C0851E">
      <w:start w:val="18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297E74ED"/>
    <w:multiLevelType w:val="hybridMultilevel"/>
    <w:tmpl w:val="F0B02432"/>
    <w:lvl w:ilvl="0" w:tplc="90E8B5C8">
      <w:start w:val="12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2A5414C9"/>
    <w:multiLevelType w:val="hybridMultilevel"/>
    <w:tmpl w:val="4A842212"/>
    <w:lvl w:ilvl="0" w:tplc="FFF0636A">
      <w:start w:val="1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2A703470"/>
    <w:multiLevelType w:val="hybridMultilevel"/>
    <w:tmpl w:val="E286D3F4"/>
    <w:lvl w:ilvl="0" w:tplc="3AECCB8C">
      <w:start w:val="10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2AC34585"/>
    <w:multiLevelType w:val="hybridMultilevel"/>
    <w:tmpl w:val="707A77EA"/>
    <w:lvl w:ilvl="0" w:tplc="C716436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B505FA5"/>
    <w:multiLevelType w:val="hybridMultilevel"/>
    <w:tmpl w:val="F0429F94"/>
    <w:lvl w:ilvl="0" w:tplc="41E08A04">
      <w:start w:val="13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2C0F6B03"/>
    <w:multiLevelType w:val="hybridMultilevel"/>
    <w:tmpl w:val="4544B1B4"/>
    <w:lvl w:ilvl="0" w:tplc="A740AFD0">
      <w:start w:val="4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2E716331"/>
    <w:multiLevelType w:val="hybridMultilevel"/>
    <w:tmpl w:val="2ED8899A"/>
    <w:lvl w:ilvl="0" w:tplc="06346D60">
      <w:start w:val="9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2EDF59AF"/>
    <w:multiLevelType w:val="hybridMultilevel"/>
    <w:tmpl w:val="8E5AB43E"/>
    <w:lvl w:ilvl="0" w:tplc="369A03D4">
      <w:start w:val="17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2F046C5E"/>
    <w:multiLevelType w:val="hybridMultilevel"/>
    <w:tmpl w:val="28CC70EA"/>
    <w:lvl w:ilvl="0" w:tplc="6C580112">
      <w:start w:val="12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2F662755"/>
    <w:multiLevelType w:val="hybridMultilevel"/>
    <w:tmpl w:val="67A0E04A"/>
    <w:lvl w:ilvl="0" w:tplc="E30275DE">
      <w:start w:val="2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2FA1671A"/>
    <w:multiLevelType w:val="hybridMultilevel"/>
    <w:tmpl w:val="1F6825EC"/>
    <w:lvl w:ilvl="0" w:tplc="25A48D68">
      <w:start w:val="15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2FCA16AC"/>
    <w:multiLevelType w:val="hybridMultilevel"/>
    <w:tmpl w:val="1702F54A"/>
    <w:lvl w:ilvl="0" w:tplc="F87E8CC8">
      <w:start w:val="5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0061F96"/>
    <w:multiLevelType w:val="hybridMultilevel"/>
    <w:tmpl w:val="0D92DB54"/>
    <w:lvl w:ilvl="0" w:tplc="7604F7F6">
      <w:start w:val="15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1165789"/>
    <w:multiLevelType w:val="hybridMultilevel"/>
    <w:tmpl w:val="C966D82A"/>
    <w:lvl w:ilvl="0" w:tplc="CB4CC760">
      <w:start w:val="9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32DD7809"/>
    <w:multiLevelType w:val="hybridMultilevel"/>
    <w:tmpl w:val="A1F23838"/>
    <w:lvl w:ilvl="0" w:tplc="CD5E1692">
      <w:start w:val="2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3341AA6"/>
    <w:multiLevelType w:val="hybridMultilevel"/>
    <w:tmpl w:val="FCE0EAD6"/>
    <w:lvl w:ilvl="0" w:tplc="D046AA1C">
      <w:start w:val="2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338667D3"/>
    <w:multiLevelType w:val="hybridMultilevel"/>
    <w:tmpl w:val="9032446A"/>
    <w:lvl w:ilvl="0" w:tplc="F806BABC">
      <w:start w:val="13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33DF26AF"/>
    <w:multiLevelType w:val="hybridMultilevel"/>
    <w:tmpl w:val="99A85812"/>
    <w:lvl w:ilvl="0" w:tplc="41C205F2">
      <w:start w:val="9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41C6182"/>
    <w:multiLevelType w:val="hybridMultilevel"/>
    <w:tmpl w:val="28C0B62A"/>
    <w:lvl w:ilvl="0" w:tplc="D20ED93C">
      <w:start w:val="14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34252F4E"/>
    <w:multiLevelType w:val="hybridMultilevel"/>
    <w:tmpl w:val="0748B40E"/>
    <w:lvl w:ilvl="0" w:tplc="EFEA6BF8">
      <w:start w:val="100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35123062"/>
    <w:multiLevelType w:val="hybridMultilevel"/>
    <w:tmpl w:val="A504301A"/>
    <w:lvl w:ilvl="0" w:tplc="83B41866">
      <w:start w:val="10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35AD5D51"/>
    <w:multiLevelType w:val="hybridMultilevel"/>
    <w:tmpl w:val="8FBA63D8"/>
    <w:lvl w:ilvl="0" w:tplc="22B6162E">
      <w:start w:val="10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361F0495"/>
    <w:multiLevelType w:val="hybridMultilevel"/>
    <w:tmpl w:val="E586C578"/>
    <w:lvl w:ilvl="0" w:tplc="F70E5A02">
      <w:start w:val="5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36273E89"/>
    <w:multiLevelType w:val="hybridMultilevel"/>
    <w:tmpl w:val="783856C2"/>
    <w:lvl w:ilvl="0" w:tplc="BACCBF5A">
      <w:start w:val="17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365F06BE"/>
    <w:multiLevelType w:val="hybridMultilevel"/>
    <w:tmpl w:val="8B3884F2"/>
    <w:lvl w:ilvl="0" w:tplc="91D2CEC8">
      <w:start w:val="3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368E1F57"/>
    <w:multiLevelType w:val="hybridMultilevel"/>
    <w:tmpl w:val="FBA6D87C"/>
    <w:lvl w:ilvl="0" w:tplc="D46A6B36">
      <w:start w:val="2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36CA2DCA"/>
    <w:multiLevelType w:val="hybridMultilevel"/>
    <w:tmpl w:val="ABAA3F8C"/>
    <w:lvl w:ilvl="0" w:tplc="9E7C68D6">
      <w:start w:val="13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37767375"/>
    <w:multiLevelType w:val="hybridMultilevel"/>
    <w:tmpl w:val="2548885C"/>
    <w:lvl w:ilvl="0" w:tplc="2F842944">
      <w:start w:val="15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37E34587"/>
    <w:multiLevelType w:val="hybridMultilevel"/>
    <w:tmpl w:val="1F2A1944"/>
    <w:lvl w:ilvl="0" w:tplc="29EC8E44">
      <w:start w:val="11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38C04AB9"/>
    <w:multiLevelType w:val="hybridMultilevel"/>
    <w:tmpl w:val="D4880766"/>
    <w:lvl w:ilvl="0" w:tplc="C994B828">
      <w:start w:val="107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390D6181"/>
    <w:multiLevelType w:val="hybridMultilevel"/>
    <w:tmpl w:val="BA9A3E4C"/>
    <w:lvl w:ilvl="0" w:tplc="294E13D6">
      <w:start w:val="150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39AC4966"/>
    <w:multiLevelType w:val="hybridMultilevel"/>
    <w:tmpl w:val="09207BDA"/>
    <w:lvl w:ilvl="0" w:tplc="510C8FCE">
      <w:start w:val="14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3A160F7A"/>
    <w:multiLevelType w:val="hybridMultilevel"/>
    <w:tmpl w:val="C3C6F898"/>
    <w:lvl w:ilvl="0" w:tplc="DA64AECC">
      <w:start w:val="4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3A8949C3"/>
    <w:multiLevelType w:val="hybridMultilevel"/>
    <w:tmpl w:val="DE60A29C"/>
    <w:lvl w:ilvl="0" w:tplc="225ED42E">
      <w:start w:val="14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3B5B4809"/>
    <w:multiLevelType w:val="hybridMultilevel"/>
    <w:tmpl w:val="9DB262F6"/>
    <w:lvl w:ilvl="0" w:tplc="5E7AE4F0">
      <w:start w:val="19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3BE45DA6"/>
    <w:multiLevelType w:val="hybridMultilevel"/>
    <w:tmpl w:val="EC9CAB2E"/>
    <w:lvl w:ilvl="0" w:tplc="9D7630AA">
      <w:start w:val="18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3C6B1F50"/>
    <w:multiLevelType w:val="hybridMultilevel"/>
    <w:tmpl w:val="FC82CDAC"/>
    <w:lvl w:ilvl="0" w:tplc="274A8D4E">
      <w:start w:val="9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3CC17D40"/>
    <w:multiLevelType w:val="hybridMultilevel"/>
    <w:tmpl w:val="8B0CAEB2"/>
    <w:lvl w:ilvl="0" w:tplc="3D3A6BFE">
      <w:start w:val="11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3D662358"/>
    <w:multiLevelType w:val="hybridMultilevel"/>
    <w:tmpl w:val="571AD574"/>
    <w:lvl w:ilvl="0" w:tplc="2B247CBA">
      <w:start w:val="17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3E8A6C86"/>
    <w:multiLevelType w:val="hybridMultilevel"/>
    <w:tmpl w:val="58423990"/>
    <w:lvl w:ilvl="0" w:tplc="1FE293E0">
      <w:start w:val="10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3ED70F43"/>
    <w:multiLevelType w:val="hybridMultilevel"/>
    <w:tmpl w:val="587C0318"/>
    <w:lvl w:ilvl="0" w:tplc="FA206412">
      <w:start w:val="3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3F5E4547"/>
    <w:multiLevelType w:val="hybridMultilevel"/>
    <w:tmpl w:val="CECABCBC"/>
    <w:lvl w:ilvl="0" w:tplc="4B30F248">
      <w:start w:val="19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3FAA25CD"/>
    <w:multiLevelType w:val="hybridMultilevel"/>
    <w:tmpl w:val="EBEA377A"/>
    <w:lvl w:ilvl="0" w:tplc="0088CAB0">
      <w:start w:val="7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3FFB456D"/>
    <w:multiLevelType w:val="hybridMultilevel"/>
    <w:tmpl w:val="61987EAE"/>
    <w:lvl w:ilvl="0" w:tplc="A1CC7950">
      <w:start w:val="16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40A83DFA"/>
    <w:multiLevelType w:val="hybridMultilevel"/>
    <w:tmpl w:val="DC207426"/>
    <w:lvl w:ilvl="0" w:tplc="D8B4E95E">
      <w:start w:val="14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410F2162"/>
    <w:multiLevelType w:val="hybridMultilevel"/>
    <w:tmpl w:val="EA8EDAD8"/>
    <w:lvl w:ilvl="0" w:tplc="486A7296">
      <w:start w:val="13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41882F1B"/>
    <w:multiLevelType w:val="hybridMultilevel"/>
    <w:tmpl w:val="CBAABEE6"/>
    <w:lvl w:ilvl="0" w:tplc="5BCE5676">
      <w:start w:val="17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41D41267"/>
    <w:multiLevelType w:val="hybridMultilevel"/>
    <w:tmpl w:val="4C6E654E"/>
    <w:lvl w:ilvl="0" w:tplc="44B66A6E">
      <w:start w:val="140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4333467E"/>
    <w:multiLevelType w:val="hybridMultilevel"/>
    <w:tmpl w:val="41E8B3B0"/>
    <w:lvl w:ilvl="0" w:tplc="9166A132">
      <w:start w:val="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435567BB"/>
    <w:multiLevelType w:val="hybridMultilevel"/>
    <w:tmpl w:val="7A581446"/>
    <w:lvl w:ilvl="0" w:tplc="80781B16">
      <w:start w:val="16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43C46E60"/>
    <w:multiLevelType w:val="hybridMultilevel"/>
    <w:tmpl w:val="6756BA08"/>
    <w:lvl w:ilvl="0" w:tplc="4BD219B4">
      <w:start w:val="13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43C92AE9"/>
    <w:multiLevelType w:val="hybridMultilevel"/>
    <w:tmpl w:val="EEACE672"/>
    <w:lvl w:ilvl="0" w:tplc="9D2C269C">
      <w:start w:val="19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44151165"/>
    <w:multiLevelType w:val="hybridMultilevel"/>
    <w:tmpl w:val="F5426582"/>
    <w:lvl w:ilvl="0" w:tplc="FEE427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441641C5"/>
    <w:multiLevelType w:val="hybridMultilevel"/>
    <w:tmpl w:val="DF44D0FA"/>
    <w:lvl w:ilvl="0" w:tplc="006C745C">
      <w:start w:val="3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441A605A"/>
    <w:multiLevelType w:val="hybridMultilevel"/>
    <w:tmpl w:val="6A280B54"/>
    <w:lvl w:ilvl="0" w:tplc="D3DAD95E">
      <w:start w:val="1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448D2207"/>
    <w:multiLevelType w:val="hybridMultilevel"/>
    <w:tmpl w:val="61C64410"/>
    <w:lvl w:ilvl="0" w:tplc="251AD4FC">
      <w:start w:val="10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44DF5127"/>
    <w:multiLevelType w:val="hybridMultilevel"/>
    <w:tmpl w:val="39A8409C"/>
    <w:lvl w:ilvl="0" w:tplc="FC34F1FA">
      <w:start w:val="18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45E94303"/>
    <w:multiLevelType w:val="hybridMultilevel"/>
    <w:tmpl w:val="09C88846"/>
    <w:lvl w:ilvl="0" w:tplc="EB06E9B0">
      <w:start w:val="2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462C36BF"/>
    <w:multiLevelType w:val="hybridMultilevel"/>
    <w:tmpl w:val="1AFA59EA"/>
    <w:lvl w:ilvl="0" w:tplc="07FE0D46">
      <w:start w:val="7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466A0C0A"/>
    <w:multiLevelType w:val="hybridMultilevel"/>
    <w:tmpl w:val="09848C34"/>
    <w:lvl w:ilvl="0" w:tplc="F1945EFE">
      <w:start w:val="17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475E1B23"/>
    <w:multiLevelType w:val="hybridMultilevel"/>
    <w:tmpl w:val="7CE28A0A"/>
    <w:lvl w:ilvl="0" w:tplc="D6BC9CFA">
      <w:start w:val="17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4793165E"/>
    <w:multiLevelType w:val="hybridMultilevel"/>
    <w:tmpl w:val="87F8DC8E"/>
    <w:lvl w:ilvl="0" w:tplc="E5CC6426">
      <w:start w:val="16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48327098"/>
    <w:multiLevelType w:val="hybridMultilevel"/>
    <w:tmpl w:val="7954203A"/>
    <w:lvl w:ilvl="0" w:tplc="43D84B50">
      <w:start w:val="9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49CD7CB6"/>
    <w:multiLevelType w:val="hybridMultilevel"/>
    <w:tmpl w:val="26328E98"/>
    <w:lvl w:ilvl="0" w:tplc="11847B0A">
      <w:start w:val="19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4A282787"/>
    <w:multiLevelType w:val="hybridMultilevel"/>
    <w:tmpl w:val="45A8CC2E"/>
    <w:lvl w:ilvl="0" w:tplc="446EC002">
      <w:start w:val="15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4B3874E8"/>
    <w:multiLevelType w:val="hybridMultilevel"/>
    <w:tmpl w:val="93F46AB6"/>
    <w:lvl w:ilvl="0" w:tplc="EF22A20E">
      <w:start w:val="3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4B5D60D0"/>
    <w:multiLevelType w:val="hybridMultilevel"/>
    <w:tmpl w:val="BA8C20E0"/>
    <w:lvl w:ilvl="0" w:tplc="3584506C">
      <w:start w:val="11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4C0E6D95"/>
    <w:multiLevelType w:val="hybridMultilevel"/>
    <w:tmpl w:val="54A00C68"/>
    <w:lvl w:ilvl="0" w:tplc="88EA1FF0">
      <w:start w:val="18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4C104271"/>
    <w:multiLevelType w:val="hybridMultilevel"/>
    <w:tmpl w:val="7B5C13F8"/>
    <w:lvl w:ilvl="0" w:tplc="9496D128">
      <w:start w:val="12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4C1C01EC"/>
    <w:multiLevelType w:val="hybridMultilevel"/>
    <w:tmpl w:val="BF96659C"/>
    <w:lvl w:ilvl="0" w:tplc="101680EE">
      <w:start w:val="2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4C830610"/>
    <w:multiLevelType w:val="hybridMultilevel"/>
    <w:tmpl w:val="A65205FE"/>
    <w:lvl w:ilvl="0" w:tplc="EA5EB852">
      <w:start w:val="10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4C9D774A"/>
    <w:multiLevelType w:val="hybridMultilevel"/>
    <w:tmpl w:val="3110C31E"/>
    <w:lvl w:ilvl="0" w:tplc="EFB8EA0E">
      <w:start w:val="4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4D3646EA"/>
    <w:multiLevelType w:val="hybridMultilevel"/>
    <w:tmpl w:val="6BC4A798"/>
    <w:lvl w:ilvl="0" w:tplc="F0465F40">
      <w:start w:val="17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4D8A5EF5"/>
    <w:multiLevelType w:val="hybridMultilevel"/>
    <w:tmpl w:val="4F780DD4"/>
    <w:lvl w:ilvl="0" w:tplc="A69C4A58">
      <w:start w:val="11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4EC7707F"/>
    <w:multiLevelType w:val="hybridMultilevel"/>
    <w:tmpl w:val="129EA8CC"/>
    <w:lvl w:ilvl="0" w:tplc="69322D0C">
      <w:start w:val="16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4EE6198E"/>
    <w:multiLevelType w:val="hybridMultilevel"/>
    <w:tmpl w:val="07ACC07A"/>
    <w:lvl w:ilvl="0" w:tplc="0F882E10">
      <w:start w:val="9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4EF02124"/>
    <w:multiLevelType w:val="hybridMultilevel"/>
    <w:tmpl w:val="4B66F4E8"/>
    <w:lvl w:ilvl="0" w:tplc="CD2CA746">
      <w:start w:val="12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4F8F53FB"/>
    <w:multiLevelType w:val="hybridMultilevel"/>
    <w:tmpl w:val="1BAAA5AE"/>
    <w:lvl w:ilvl="0" w:tplc="96327888">
      <w:start w:val="16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50243028"/>
    <w:multiLevelType w:val="hybridMultilevel"/>
    <w:tmpl w:val="76FC3BE4"/>
    <w:lvl w:ilvl="0" w:tplc="C6645CAC">
      <w:start w:val="17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505352CA"/>
    <w:multiLevelType w:val="hybridMultilevel"/>
    <w:tmpl w:val="AD5A0550"/>
    <w:lvl w:ilvl="0" w:tplc="065EB790">
      <w:start w:val="19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511B2F28"/>
    <w:multiLevelType w:val="hybridMultilevel"/>
    <w:tmpl w:val="85B87852"/>
    <w:lvl w:ilvl="0" w:tplc="33F25948">
      <w:start w:val="14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51311D3B"/>
    <w:multiLevelType w:val="hybridMultilevel"/>
    <w:tmpl w:val="0D861086"/>
    <w:lvl w:ilvl="0" w:tplc="DA0CB906">
      <w:start w:val="7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51893069"/>
    <w:multiLevelType w:val="hybridMultilevel"/>
    <w:tmpl w:val="F7EEE904"/>
    <w:lvl w:ilvl="0" w:tplc="BDAAB38C">
      <w:start w:val="3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51B677DF"/>
    <w:multiLevelType w:val="hybridMultilevel"/>
    <w:tmpl w:val="04B84C38"/>
    <w:lvl w:ilvl="0" w:tplc="D51AFECC">
      <w:start w:val="1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51C405A2"/>
    <w:multiLevelType w:val="hybridMultilevel"/>
    <w:tmpl w:val="82CEA6C2"/>
    <w:lvl w:ilvl="0" w:tplc="902A4822">
      <w:start w:val="1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51EF7BD0"/>
    <w:multiLevelType w:val="hybridMultilevel"/>
    <w:tmpl w:val="4BAEA64E"/>
    <w:lvl w:ilvl="0" w:tplc="9272CA48">
      <w:start w:val="6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523C0A4F"/>
    <w:multiLevelType w:val="hybridMultilevel"/>
    <w:tmpl w:val="6060C222"/>
    <w:lvl w:ilvl="0" w:tplc="E242AA7A">
      <w:start w:val="17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5291560E"/>
    <w:multiLevelType w:val="hybridMultilevel"/>
    <w:tmpl w:val="185491F6"/>
    <w:lvl w:ilvl="0" w:tplc="2AA681CA">
      <w:start w:val="16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53302D37"/>
    <w:multiLevelType w:val="hybridMultilevel"/>
    <w:tmpl w:val="AD54DBC4"/>
    <w:lvl w:ilvl="0" w:tplc="0CBCF0F0">
      <w:start w:val="15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534F49E0"/>
    <w:multiLevelType w:val="hybridMultilevel"/>
    <w:tmpl w:val="B29A59D2"/>
    <w:lvl w:ilvl="0" w:tplc="DAEC1248">
      <w:start w:val="10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540D35D3"/>
    <w:multiLevelType w:val="hybridMultilevel"/>
    <w:tmpl w:val="58AEA490"/>
    <w:lvl w:ilvl="0" w:tplc="C08A24C2">
      <w:start w:val="14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54812086"/>
    <w:multiLevelType w:val="hybridMultilevel"/>
    <w:tmpl w:val="B448E30E"/>
    <w:lvl w:ilvl="0" w:tplc="1E2490F6">
      <w:start w:val="7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54CE26D2"/>
    <w:multiLevelType w:val="hybridMultilevel"/>
    <w:tmpl w:val="E910A436"/>
    <w:lvl w:ilvl="0" w:tplc="5DD8920E">
      <w:start w:val="1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55526326"/>
    <w:multiLevelType w:val="hybridMultilevel"/>
    <w:tmpl w:val="F14CA10C"/>
    <w:lvl w:ilvl="0" w:tplc="9B28DC22">
      <w:start w:val="16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55ED21A5"/>
    <w:multiLevelType w:val="hybridMultilevel"/>
    <w:tmpl w:val="D42E9AFE"/>
    <w:lvl w:ilvl="0" w:tplc="A8FAE9EC">
      <w:start w:val="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57576557"/>
    <w:multiLevelType w:val="hybridMultilevel"/>
    <w:tmpl w:val="0A7C8D60"/>
    <w:lvl w:ilvl="0" w:tplc="53CE9FE6">
      <w:start w:val="4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57DB308B"/>
    <w:multiLevelType w:val="hybridMultilevel"/>
    <w:tmpl w:val="0148A3C0"/>
    <w:lvl w:ilvl="0" w:tplc="1AFEF496">
      <w:start w:val="10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>
    <w:nsid w:val="58266F87"/>
    <w:multiLevelType w:val="hybridMultilevel"/>
    <w:tmpl w:val="D6FAC91C"/>
    <w:lvl w:ilvl="0" w:tplc="74A6A5EA">
      <w:start w:val="11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58BB3A74"/>
    <w:multiLevelType w:val="hybridMultilevel"/>
    <w:tmpl w:val="555E90D4"/>
    <w:lvl w:ilvl="0" w:tplc="235E5364">
      <w:start w:val="14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58F166E1"/>
    <w:multiLevelType w:val="hybridMultilevel"/>
    <w:tmpl w:val="24342D1A"/>
    <w:lvl w:ilvl="0" w:tplc="E10E5F8A">
      <w:start w:val="13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595D10AC"/>
    <w:multiLevelType w:val="hybridMultilevel"/>
    <w:tmpl w:val="74D47132"/>
    <w:lvl w:ilvl="0" w:tplc="411A1374">
      <w:start w:val="18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59A67EB0"/>
    <w:multiLevelType w:val="hybridMultilevel"/>
    <w:tmpl w:val="018CCE36"/>
    <w:lvl w:ilvl="0" w:tplc="96EE9138">
      <w:start w:val="12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5A4B31B3"/>
    <w:multiLevelType w:val="hybridMultilevel"/>
    <w:tmpl w:val="C9E884CA"/>
    <w:lvl w:ilvl="0" w:tplc="4C8AB1BA">
      <w:start w:val="7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5BD42D71"/>
    <w:multiLevelType w:val="hybridMultilevel"/>
    <w:tmpl w:val="E6A61C72"/>
    <w:lvl w:ilvl="0" w:tplc="D2E89042">
      <w:start w:val="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5C0D3775"/>
    <w:multiLevelType w:val="hybridMultilevel"/>
    <w:tmpl w:val="62048D44"/>
    <w:lvl w:ilvl="0" w:tplc="390AB8A2">
      <w:start w:val="1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5C6732CB"/>
    <w:multiLevelType w:val="hybridMultilevel"/>
    <w:tmpl w:val="BA305F20"/>
    <w:lvl w:ilvl="0" w:tplc="B03676CA">
      <w:start w:val="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5CE933A1"/>
    <w:multiLevelType w:val="hybridMultilevel"/>
    <w:tmpl w:val="A948A658"/>
    <w:lvl w:ilvl="0" w:tplc="9DA420AC">
      <w:start w:val="1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5D0C6AA2"/>
    <w:multiLevelType w:val="hybridMultilevel"/>
    <w:tmpl w:val="136C8BBE"/>
    <w:lvl w:ilvl="0" w:tplc="63DA25A6">
      <w:start w:val="1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5DC16D23"/>
    <w:multiLevelType w:val="hybridMultilevel"/>
    <w:tmpl w:val="401834AA"/>
    <w:lvl w:ilvl="0" w:tplc="55B4302E">
      <w:start w:val="17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5E5528EA"/>
    <w:multiLevelType w:val="hybridMultilevel"/>
    <w:tmpl w:val="83968276"/>
    <w:lvl w:ilvl="0" w:tplc="BB842D36">
      <w:start w:val="20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5EE831CE"/>
    <w:multiLevelType w:val="hybridMultilevel"/>
    <w:tmpl w:val="E848A7C6"/>
    <w:lvl w:ilvl="0" w:tplc="5C34C652">
      <w:start w:val="1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5F6B4F0A"/>
    <w:multiLevelType w:val="hybridMultilevel"/>
    <w:tmpl w:val="0FF0DB40"/>
    <w:lvl w:ilvl="0" w:tplc="C730099A">
      <w:start w:val="18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5FB45A60"/>
    <w:multiLevelType w:val="hybridMultilevel"/>
    <w:tmpl w:val="A688395E"/>
    <w:lvl w:ilvl="0" w:tplc="F9A6FE3A">
      <w:start w:val="10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60BC603C"/>
    <w:multiLevelType w:val="hybridMultilevel"/>
    <w:tmpl w:val="32A8A87E"/>
    <w:lvl w:ilvl="0" w:tplc="7A76939E">
      <w:start w:val="19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64D21F70"/>
    <w:multiLevelType w:val="hybridMultilevel"/>
    <w:tmpl w:val="7DB0394E"/>
    <w:lvl w:ilvl="0" w:tplc="5168602A">
      <w:start w:val="11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66213E61"/>
    <w:multiLevelType w:val="hybridMultilevel"/>
    <w:tmpl w:val="BDA63F7C"/>
    <w:lvl w:ilvl="0" w:tplc="47FC147A">
      <w:start w:val="7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674F1589"/>
    <w:multiLevelType w:val="hybridMultilevel"/>
    <w:tmpl w:val="CEECAA4E"/>
    <w:lvl w:ilvl="0" w:tplc="9342BC3C">
      <w:start w:val="184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67C409E9"/>
    <w:multiLevelType w:val="hybridMultilevel"/>
    <w:tmpl w:val="C61CD4FC"/>
    <w:lvl w:ilvl="0" w:tplc="BAA2641A">
      <w:start w:val="4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681826AB"/>
    <w:multiLevelType w:val="hybridMultilevel"/>
    <w:tmpl w:val="65107C96"/>
    <w:lvl w:ilvl="0" w:tplc="3A6EEF38">
      <w:start w:val="1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698F5DD3"/>
    <w:multiLevelType w:val="hybridMultilevel"/>
    <w:tmpl w:val="848A3974"/>
    <w:lvl w:ilvl="0" w:tplc="B1CA1646">
      <w:start w:val="14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69F1074D"/>
    <w:multiLevelType w:val="hybridMultilevel"/>
    <w:tmpl w:val="8C8685B2"/>
    <w:lvl w:ilvl="0" w:tplc="1E2A8A2A">
      <w:start w:val="1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>
    <w:nsid w:val="6AEB185E"/>
    <w:multiLevelType w:val="hybridMultilevel"/>
    <w:tmpl w:val="10C46EB0"/>
    <w:lvl w:ilvl="0" w:tplc="A6E63D38">
      <w:start w:val="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6B2713D3"/>
    <w:multiLevelType w:val="hybridMultilevel"/>
    <w:tmpl w:val="50C28C78"/>
    <w:lvl w:ilvl="0" w:tplc="16D2F6FC">
      <w:start w:val="2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6B612AAD"/>
    <w:multiLevelType w:val="hybridMultilevel"/>
    <w:tmpl w:val="D878083A"/>
    <w:lvl w:ilvl="0" w:tplc="A4249EF0">
      <w:start w:val="8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6BBD7DBB"/>
    <w:multiLevelType w:val="hybridMultilevel"/>
    <w:tmpl w:val="8E0E4CDE"/>
    <w:lvl w:ilvl="0" w:tplc="79227604">
      <w:start w:val="14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6C0707B9"/>
    <w:multiLevelType w:val="hybridMultilevel"/>
    <w:tmpl w:val="EBDE556E"/>
    <w:lvl w:ilvl="0" w:tplc="B9021292">
      <w:start w:val="14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6CA07F39"/>
    <w:multiLevelType w:val="hybridMultilevel"/>
    <w:tmpl w:val="F6D88656"/>
    <w:lvl w:ilvl="0" w:tplc="E0DCD564">
      <w:start w:val="10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6CCC1C75"/>
    <w:multiLevelType w:val="hybridMultilevel"/>
    <w:tmpl w:val="E12E556C"/>
    <w:lvl w:ilvl="0" w:tplc="007E1FBC">
      <w:start w:val="13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6CD85A20"/>
    <w:multiLevelType w:val="hybridMultilevel"/>
    <w:tmpl w:val="889C363A"/>
    <w:lvl w:ilvl="0" w:tplc="6D6C3516">
      <w:start w:val="18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>
    <w:nsid w:val="6D2D3135"/>
    <w:multiLevelType w:val="hybridMultilevel"/>
    <w:tmpl w:val="18886F72"/>
    <w:lvl w:ilvl="0" w:tplc="DF5ECCD0">
      <w:start w:val="70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6D435FE3"/>
    <w:multiLevelType w:val="hybridMultilevel"/>
    <w:tmpl w:val="C504E2E2"/>
    <w:lvl w:ilvl="0" w:tplc="A530AF62">
      <w:start w:val="1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6D8C74C3"/>
    <w:multiLevelType w:val="hybridMultilevel"/>
    <w:tmpl w:val="46FC8694"/>
    <w:lvl w:ilvl="0" w:tplc="1646C04C">
      <w:start w:val="20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>
    <w:nsid w:val="6D9C464E"/>
    <w:multiLevelType w:val="hybridMultilevel"/>
    <w:tmpl w:val="D4BCA7AC"/>
    <w:lvl w:ilvl="0" w:tplc="9A1A40F2">
      <w:start w:val="10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>
    <w:nsid w:val="6DDC6141"/>
    <w:multiLevelType w:val="hybridMultilevel"/>
    <w:tmpl w:val="9D3EDDFC"/>
    <w:lvl w:ilvl="0" w:tplc="E1BA55BE">
      <w:start w:val="6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>
    <w:nsid w:val="6DDC6B7D"/>
    <w:multiLevelType w:val="hybridMultilevel"/>
    <w:tmpl w:val="CEC84C52"/>
    <w:lvl w:ilvl="0" w:tplc="61CE9F6E">
      <w:start w:val="7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>
    <w:nsid w:val="6E7D0A13"/>
    <w:multiLevelType w:val="hybridMultilevel"/>
    <w:tmpl w:val="701C6184"/>
    <w:lvl w:ilvl="0" w:tplc="7A6CF208">
      <w:start w:val="15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>
    <w:nsid w:val="6F2C278C"/>
    <w:multiLevelType w:val="hybridMultilevel"/>
    <w:tmpl w:val="AC38574E"/>
    <w:lvl w:ilvl="0" w:tplc="CC38F880">
      <w:start w:val="17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70943435"/>
    <w:multiLevelType w:val="hybridMultilevel"/>
    <w:tmpl w:val="2B8602CA"/>
    <w:lvl w:ilvl="0" w:tplc="5F9A0074">
      <w:start w:val="3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70E95A1A"/>
    <w:multiLevelType w:val="hybridMultilevel"/>
    <w:tmpl w:val="9F563488"/>
    <w:lvl w:ilvl="0" w:tplc="B31E173C">
      <w:start w:val="14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>
    <w:nsid w:val="71192DA5"/>
    <w:multiLevelType w:val="hybridMultilevel"/>
    <w:tmpl w:val="8F66C006"/>
    <w:lvl w:ilvl="0" w:tplc="89F897BE">
      <w:start w:val="9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>
    <w:nsid w:val="71244454"/>
    <w:multiLevelType w:val="hybridMultilevel"/>
    <w:tmpl w:val="3C784C3C"/>
    <w:lvl w:ilvl="0" w:tplc="70DE4E22">
      <w:start w:val="10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>
    <w:nsid w:val="71F22BE3"/>
    <w:multiLevelType w:val="hybridMultilevel"/>
    <w:tmpl w:val="D05A9374"/>
    <w:lvl w:ilvl="0" w:tplc="550AEFB0">
      <w:start w:val="19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73A670E1"/>
    <w:multiLevelType w:val="hybridMultilevel"/>
    <w:tmpl w:val="75B062C0"/>
    <w:lvl w:ilvl="0" w:tplc="A20E9934">
      <w:start w:val="7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>
    <w:nsid w:val="741D3CFD"/>
    <w:multiLevelType w:val="hybridMultilevel"/>
    <w:tmpl w:val="D6562646"/>
    <w:lvl w:ilvl="0" w:tplc="62666102">
      <w:start w:val="15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747D4191"/>
    <w:multiLevelType w:val="hybridMultilevel"/>
    <w:tmpl w:val="1A92C2BC"/>
    <w:lvl w:ilvl="0" w:tplc="DECCB422">
      <w:start w:val="16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>
    <w:nsid w:val="755D3FDB"/>
    <w:multiLevelType w:val="hybridMultilevel"/>
    <w:tmpl w:val="CDCEE326"/>
    <w:lvl w:ilvl="0" w:tplc="3FE81772">
      <w:start w:val="4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75D655C9"/>
    <w:multiLevelType w:val="hybridMultilevel"/>
    <w:tmpl w:val="9EC45320"/>
    <w:lvl w:ilvl="0" w:tplc="29E46820">
      <w:start w:val="18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>
    <w:nsid w:val="76847B88"/>
    <w:multiLevelType w:val="hybridMultilevel"/>
    <w:tmpl w:val="E1C007AC"/>
    <w:lvl w:ilvl="0" w:tplc="FBB63CDA">
      <w:start w:val="19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>
    <w:nsid w:val="7731647D"/>
    <w:multiLevelType w:val="hybridMultilevel"/>
    <w:tmpl w:val="BDF6F648"/>
    <w:lvl w:ilvl="0" w:tplc="C9E873C6">
      <w:start w:val="10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>
    <w:nsid w:val="78E37606"/>
    <w:multiLevelType w:val="hybridMultilevel"/>
    <w:tmpl w:val="07CC935E"/>
    <w:lvl w:ilvl="0" w:tplc="96769E8C">
      <w:start w:val="13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>
    <w:nsid w:val="79016940"/>
    <w:multiLevelType w:val="hybridMultilevel"/>
    <w:tmpl w:val="377C20BC"/>
    <w:lvl w:ilvl="0" w:tplc="44A4D7B6">
      <w:start w:val="8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>
    <w:nsid w:val="790A4CD0"/>
    <w:multiLevelType w:val="hybridMultilevel"/>
    <w:tmpl w:val="2FCC1D92"/>
    <w:lvl w:ilvl="0" w:tplc="3FBA1C3E">
      <w:start w:val="17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>
    <w:nsid w:val="793953A5"/>
    <w:multiLevelType w:val="hybridMultilevel"/>
    <w:tmpl w:val="4282EFC4"/>
    <w:lvl w:ilvl="0" w:tplc="43F44C78">
      <w:start w:val="12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>
    <w:nsid w:val="79477507"/>
    <w:multiLevelType w:val="hybridMultilevel"/>
    <w:tmpl w:val="DD98A7CE"/>
    <w:lvl w:ilvl="0" w:tplc="526456D8">
      <w:start w:val="15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>
    <w:nsid w:val="796E4A22"/>
    <w:multiLevelType w:val="hybridMultilevel"/>
    <w:tmpl w:val="7EC6DF50"/>
    <w:lvl w:ilvl="0" w:tplc="53B25720">
      <w:start w:val="10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>
    <w:nsid w:val="79FD35D2"/>
    <w:multiLevelType w:val="hybridMultilevel"/>
    <w:tmpl w:val="F50C4FA2"/>
    <w:lvl w:ilvl="0" w:tplc="58901CD8">
      <w:start w:val="13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>
    <w:nsid w:val="7A1666A0"/>
    <w:multiLevelType w:val="hybridMultilevel"/>
    <w:tmpl w:val="953ED740"/>
    <w:lvl w:ilvl="0" w:tplc="25BE5F1A">
      <w:start w:val="15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>
    <w:nsid w:val="7A347B65"/>
    <w:multiLevelType w:val="hybridMultilevel"/>
    <w:tmpl w:val="464E7546"/>
    <w:lvl w:ilvl="0" w:tplc="C9F443A2">
      <w:start w:val="5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>
    <w:nsid w:val="7A4F04C8"/>
    <w:multiLevelType w:val="hybridMultilevel"/>
    <w:tmpl w:val="1BE0C396"/>
    <w:lvl w:ilvl="0" w:tplc="BAD882B6">
      <w:start w:val="19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>
    <w:nsid w:val="7A597765"/>
    <w:multiLevelType w:val="hybridMultilevel"/>
    <w:tmpl w:val="7D9C4950"/>
    <w:lvl w:ilvl="0" w:tplc="F4BEC794">
      <w:start w:val="13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>
    <w:nsid w:val="7A8218B9"/>
    <w:multiLevelType w:val="hybridMultilevel"/>
    <w:tmpl w:val="7188ECC6"/>
    <w:lvl w:ilvl="0" w:tplc="DBF01DDC">
      <w:start w:val="18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>
    <w:nsid w:val="7B107A32"/>
    <w:multiLevelType w:val="hybridMultilevel"/>
    <w:tmpl w:val="68BED59A"/>
    <w:lvl w:ilvl="0" w:tplc="449C8F38">
      <w:start w:val="7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>
    <w:nsid w:val="7BAB348A"/>
    <w:multiLevelType w:val="hybridMultilevel"/>
    <w:tmpl w:val="9C9CB5C0"/>
    <w:lvl w:ilvl="0" w:tplc="EF484128">
      <w:start w:val="18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>
    <w:nsid w:val="7C481F41"/>
    <w:multiLevelType w:val="hybridMultilevel"/>
    <w:tmpl w:val="50B8F664"/>
    <w:lvl w:ilvl="0" w:tplc="93F6C4CA">
      <w:start w:val="14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>
    <w:nsid w:val="7C645358"/>
    <w:multiLevelType w:val="hybridMultilevel"/>
    <w:tmpl w:val="3F1803C6"/>
    <w:lvl w:ilvl="0" w:tplc="D38C1D94">
      <w:start w:val="6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>
    <w:nsid w:val="7DFB6581"/>
    <w:multiLevelType w:val="hybridMultilevel"/>
    <w:tmpl w:val="B6E032F4"/>
    <w:lvl w:ilvl="0" w:tplc="8BF01C5A">
      <w:start w:val="10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>
    <w:nsid w:val="7E635CF1"/>
    <w:multiLevelType w:val="hybridMultilevel"/>
    <w:tmpl w:val="9E324B34"/>
    <w:lvl w:ilvl="0" w:tplc="8BCEC16C">
      <w:start w:val="3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>
    <w:nsid w:val="7E6671E6"/>
    <w:multiLevelType w:val="hybridMultilevel"/>
    <w:tmpl w:val="ACF8385C"/>
    <w:lvl w:ilvl="0" w:tplc="AC2470C6">
      <w:start w:val="4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>
    <w:nsid w:val="7ED4704C"/>
    <w:multiLevelType w:val="hybridMultilevel"/>
    <w:tmpl w:val="C20496F4"/>
    <w:lvl w:ilvl="0" w:tplc="56C685BC">
      <w:start w:val="1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>
    <w:nsid w:val="7EDC17F0"/>
    <w:multiLevelType w:val="hybridMultilevel"/>
    <w:tmpl w:val="08F4C1D8"/>
    <w:lvl w:ilvl="0" w:tplc="2544F426">
      <w:start w:val="5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>
    <w:nsid w:val="7F133F99"/>
    <w:multiLevelType w:val="hybridMultilevel"/>
    <w:tmpl w:val="3D76577A"/>
    <w:lvl w:ilvl="0" w:tplc="7E8AD214">
      <w:start w:val="18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>
    <w:nsid w:val="7F9C5D0D"/>
    <w:multiLevelType w:val="hybridMultilevel"/>
    <w:tmpl w:val="F9CA5D2A"/>
    <w:lvl w:ilvl="0" w:tplc="1370EC12">
      <w:start w:val="16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>
    <w:nsid w:val="7FFC47DC"/>
    <w:multiLevelType w:val="hybridMultilevel"/>
    <w:tmpl w:val="0EB82D72"/>
    <w:lvl w:ilvl="0" w:tplc="B0EE41BA">
      <w:start w:val="8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3"/>
  </w:num>
  <w:num w:numId="2">
    <w:abstractNumId w:val="74"/>
  </w:num>
  <w:num w:numId="3">
    <w:abstractNumId w:val="50"/>
  </w:num>
  <w:num w:numId="4">
    <w:abstractNumId w:val="59"/>
  </w:num>
  <w:num w:numId="5">
    <w:abstractNumId w:val="192"/>
  </w:num>
  <w:num w:numId="6">
    <w:abstractNumId w:val="119"/>
  </w:num>
  <w:num w:numId="7">
    <w:abstractNumId w:val="174"/>
  </w:num>
  <w:num w:numId="8">
    <w:abstractNumId w:val="2"/>
  </w:num>
  <w:num w:numId="9">
    <w:abstractNumId w:val="176"/>
  </w:num>
  <w:num w:numId="10">
    <w:abstractNumId w:val="165"/>
  </w:num>
  <w:num w:numId="11">
    <w:abstractNumId w:val="17"/>
  </w:num>
  <w:num w:numId="12">
    <w:abstractNumId w:val="72"/>
  </w:num>
  <w:num w:numId="13">
    <w:abstractNumId w:val="189"/>
  </w:num>
  <w:num w:numId="14">
    <w:abstractNumId w:val="154"/>
  </w:num>
  <w:num w:numId="15">
    <w:abstractNumId w:val="69"/>
  </w:num>
  <w:num w:numId="16">
    <w:abstractNumId w:val="191"/>
  </w:num>
  <w:num w:numId="17">
    <w:abstractNumId w:val="125"/>
  </w:num>
  <w:num w:numId="18">
    <w:abstractNumId w:val="177"/>
  </w:num>
  <w:num w:numId="19">
    <w:abstractNumId w:val="178"/>
  </w:num>
  <w:num w:numId="20">
    <w:abstractNumId w:val="57"/>
  </w:num>
  <w:num w:numId="21">
    <w:abstractNumId w:val="175"/>
  </w:num>
  <w:num w:numId="22">
    <w:abstractNumId w:val="201"/>
  </w:num>
  <w:num w:numId="23">
    <w:abstractNumId w:val="155"/>
  </w:num>
  <w:num w:numId="24">
    <w:abstractNumId w:val="181"/>
  </w:num>
  <w:num w:numId="25">
    <w:abstractNumId w:val="180"/>
  </w:num>
  <w:num w:numId="26">
    <w:abstractNumId w:val="202"/>
  </w:num>
  <w:num w:numId="27">
    <w:abstractNumId w:val="140"/>
  </w:num>
  <w:num w:numId="28">
    <w:abstractNumId w:val="80"/>
  </w:num>
  <w:num w:numId="29">
    <w:abstractNumId w:val="85"/>
  </w:num>
  <w:num w:numId="30">
    <w:abstractNumId w:val="193"/>
  </w:num>
  <w:num w:numId="31">
    <w:abstractNumId w:val="30"/>
  </w:num>
  <w:num w:numId="32">
    <w:abstractNumId w:val="86"/>
  </w:num>
  <w:num w:numId="33">
    <w:abstractNumId w:val="128"/>
  </w:num>
  <w:num w:numId="34">
    <w:abstractNumId w:val="96"/>
  </w:num>
  <w:num w:numId="35">
    <w:abstractNumId w:val="56"/>
  </w:num>
  <w:num w:numId="36">
    <w:abstractNumId w:val="124"/>
  </w:num>
  <w:num w:numId="37">
    <w:abstractNumId w:val="111"/>
  </w:num>
  <w:num w:numId="38">
    <w:abstractNumId w:val="153"/>
  </w:num>
  <w:num w:numId="39">
    <w:abstractNumId w:val="95"/>
  </w:num>
  <w:num w:numId="40">
    <w:abstractNumId w:val="237"/>
  </w:num>
  <w:num w:numId="41">
    <w:abstractNumId w:val="208"/>
  </w:num>
  <w:num w:numId="42">
    <w:abstractNumId w:val="136"/>
  </w:num>
  <w:num w:numId="43">
    <w:abstractNumId w:val="54"/>
  </w:num>
  <w:num w:numId="44">
    <w:abstractNumId w:val="166"/>
  </w:num>
  <w:num w:numId="45">
    <w:abstractNumId w:val="76"/>
  </w:num>
  <w:num w:numId="46">
    <w:abstractNumId w:val="238"/>
  </w:num>
  <w:num w:numId="47">
    <w:abstractNumId w:val="13"/>
  </w:num>
  <w:num w:numId="48">
    <w:abstractNumId w:val="103"/>
  </w:num>
  <w:num w:numId="49">
    <w:abstractNumId w:val="53"/>
  </w:num>
  <w:num w:numId="50">
    <w:abstractNumId w:val="216"/>
  </w:num>
  <w:num w:numId="51">
    <w:abstractNumId w:val="188"/>
  </w:num>
  <w:num w:numId="52">
    <w:abstractNumId w:val="33"/>
  </w:num>
  <w:num w:numId="53">
    <w:abstractNumId w:val="142"/>
  </w:num>
  <w:num w:numId="54">
    <w:abstractNumId w:val="240"/>
  </w:num>
  <w:num w:numId="55">
    <w:abstractNumId w:val="58"/>
  </w:num>
  <w:num w:numId="56">
    <w:abstractNumId w:val="16"/>
  </w:num>
  <w:num w:numId="57">
    <w:abstractNumId w:val="93"/>
  </w:num>
  <w:num w:numId="58">
    <w:abstractNumId w:val="9"/>
  </w:num>
  <w:num w:numId="59">
    <w:abstractNumId w:val="228"/>
  </w:num>
  <w:num w:numId="60">
    <w:abstractNumId w:val="8"/>
  </w:num>
  <w:num w:numId="61">
    <w:abstractNumId w:val="82"/>
  </w:num>
  <w:num w:numId="62">
    <w:abstractNumId w:val="25"/>
  </w:num>
  <w:num w:numId="63">
    <w:abstractNumId w:val="235"/>
  </w:num>
  <w:num w:numId="64">
    <w:abstractNumId w:val="52"/>
  </w:num>
  <w:num w:numId="65">
    <w:abstractNumId w:val="66"/>
  </w:num>
  <w:num w:numId="66">
    <w:abstractNumId w:val="204"/>
  </w:num>
  <w:num w:numId="67">
    <w:abstractNumId w:val="156"/>
  </w:num>
  <w:num w:numId="68">
    <w:abstractNumId w:val="213"/>
  </w:num>
  <w:num w:numId="69">
    <w:abstractNumId w:val="200"/>
  </w:num>
  <w:num w:numId="70">
    <w:abstractNumId w:val="152"/>
  </w:num>
  <w:num w:numId="71">
    <w:abstractNumId w:val="35"/>
  </w:num>
  <w:num w:numId="72">
    <w:abstractNumId w:val="42"/>
  </w:num>
  <w:num w:numId="73">
    <w:abstractNumId w:val="113"/>
  </w:num>
  <w:num w:numId="74">
    <w:abstractNumId w:val="65"/>
  </w:num>
  <w:num w:numId="75">
    <w:abstractNumId w:val="173"/>
  </w:num>
  <w:num w:numId="76">
    <w:abstractNumId w:val="129"/>
  </w:num>
  <w:num w:numId="77">
    <w:abstractNumId w:val="186"/>
  </w:num>
  <w:num w:numId="78">
    <w:abstractNumId w:val="205"/>
  </w:num>
  <w:num w:numId="79">
    <w:abstractNumId w:val="232"/>
  </w:num>
  <w:num w:numId="80">
    <w:abstractNumId w:val="162"/>
  </w:num>
  <w:num w:numId="81">
    <w:abstractNumId w:val="27"/>
  </w:num>
  <w:num w:numId="82">
    <w:abstractNumId w:val="221"/>
  </w:num>
  <w:num w:numId="83">
    <w:abstractNumId w:val="0"/>
  </w:num>
  <w:num w:numId="84">
    <w:abstractNumId w:val="194"/>
  </w:num>
  <w:num w:numId="85">
    <w:abstractNumId w:val="243"/>
  </w:num>
  <w:num w:numId="86">
    <w:abstractNumId w:val="88"/>
  </w:num>
  <w:num w:numId="87">
    <w:abstractNumId w:val="84"/>
  </w:num>
  <w:num w:numId="88">
    <w:abstractNumId w:val="21"/>
  </w:num>
  <w:num w:numId="89">
    <w:abstractNumId w:val="61"/>
  </w:num>
  <w:num w:numId="90">
    <w:abstractNumId w:val="12"/>
  </w:num>
  <w:num w:numId="91">
    <w:abstractNumId w:val="210"/>
  </w:num>
  <w:num w:numId="92">
    <w:abstractNumId w:val="133"/>
  </w:num>
  <w:num w:numId="93">
    <w:abstractNumId w:val="77"/>
  </w:num>
  <w:num w:numId="94">
    <w:abstractNumId w:val="28"/>
  </w:num>
  <w:num w:numId="95">
    <w:abstractNumId w:val="146"/>
  </w:num>
  <w:num w:numId="96">
    <w:abstractNumId w:val="6"/>
  </w:num>
  <w:num w:numId="97">
    <w:abstractNumId w:val="107"/>
  </w:num>
  <w:num w:numId="98">
    <w:abstractNumId w:val="219"/>
  </w:num>
  <w:num w:numId="99">
    <w:abstractNumId w:val="90"/>
  </w:num>
  <w:num w:numId="100">
    <w:abstractNumId w:val="236"/>
  </w:num>
  <w:num w:numId="101">
    <w:abstractNumId w:val="91"/>
  </w:num>
  <w:num w:numId="102">
    <w:abstractNumId w:val="7"/>
  </w:num>
  <w:num w:numId="103">
    <w:abstractNumId w:val="43"/>
  </w:num>
  <w:num w:numId="104">
    <w:abstractNumId w:val="110"/>
  </w:num>
  <w:num w:numId="105">
    <w:abstractNumId w:val="73"/>
  </w:num>
  <w:num w:numId="106">
    <w:abstractNumId w:val="183"/>
  </w:num>
  <w:num w:numId="107">
    <w:abstractNumId w:val="203"/>
  </w:num>
  <w:num w:numId="108">
    <w:abstractNumId w:val="197"/>
  </w:num>
  <w:num w:numId="109">
    <w:abstractNumId w:val="14"/>
  </w:num>
  <w:num w:numId="110">
    <w:abstractNumId w:val="126"/>
  </w:num>
  <w:num w:numId="111">
    <w:abstractNumId w:val="211"/>
  </w:num>
  <w:num w:numId="112">
    <w:abstractNumId w:val="92"/>
  </w:num>
  <w:num w:numId="113">
    <w:abstractNumId w:val="40"/>
  </w:num>
  <w:num w:numId="114">
    <w:abstractNumId w:val="100"/>
  </w:num>
  <w:num w:numId="115">
    <w:abstractNumId w:val="167"/>
  </w:num>
  <w:num w:numId="116">
    <w:abstractNumId w:val="19"/>
  </w:num>
  <w:num w:numId="117">
    <w:abstractNumId w:val="160"/>
  </w:num>
  <w:num w:numId="118">
    <w:abstractNumId w:val="24"/>
  </w:num>
  <w:num w:numId="119">
    <w:abstractNumId w:val="225"/>
  </w:num>
  <w:num w:numId="120">
    <w:abstractNumId w:val="141"/>
  </w:num>
  <w:num w:numId="121">
    <w:abstractNumId w:val="185"/>
  </w:num>
  <w:num w:numId="122">
    <w:abstractNumId w:val="168"/>
  </w:num>
  <w:num w:numId="123">
    <w:abstractNumId w:val="144"/>
  </w:num>
  <w:num w:numId="124">
    <w:abstractNumId w:val="108"/>
  </w:num>
  <w:num w:numId="125">
    <w:abstractNumId w:val="55"/>
  </w:num>
  <w:num w:numId="126">
    <w:abstractNumId w:val="99"/>
  </w:num>
  <w:num w:numId="127">
    <w:abstractNumId w:val="137"/>
  </w:num>
  <w:num w:numId="128">
    <w:abstractNumId w:val="18"/>
  </w:num>
  <w:num w:numId="129">
    <w:abstractNumId w:val="26"/>
  </w:num>
  <w:num w:numId="130">
    <w:abstractNumId w:val="38"/>
  </w:num>
  <w:num w:numId="131">
    <w:abstractNumId w:val="67"/>
  </w:num>
  <w:num w:numId="132">
    <w:abstractNumId w:val="147"/>
  </w:num>
  <w:num w:numId="133">
    <w:abstractNumId w:val="79"/>
  </w:num>
  <w:num w:numId="134">
    <w:abstractNumId w:val="20"/>
  </w:num>
  <w:num w:numId="135">
    <w:abstractNumId w:val="71"/>
  </w:num>
  <w:num w:numId="136">
    <w:abstractNumId w:val="139"/>
  </w:num>
  <w:num w:numId="137">
    <w:abstractNumId w:val="32"/>
  </w:num>
  <w:num w:numId="138">
    <w:abstractNumId w:val="23"/>
  </w:num>
  <w:num w:numId="139">
    <w:abstractNumId w:val="22"/>
  </w:num>
  <w:num w:numId="140">
    <w:abstractNumId w:val="172"/>
  </w:num>
  <w:num w:numId="141">
    <w:abstractNumId w:val="64"/>
  </w:num>
  <w:num w:numId="142">
    <w:abstractNumId w:val="3"/>
  </w:num>
  <w:num w:numId="143">
    <w:abstractNumId w:val="223"/>
  </w:num>
  <w:num w:numId="144">
    <w:abstractNumId w:val="198"/>
  </w:num>
  <w:num w:numId="145">
    <w:abstractNumId w:val="121"/>
  </w:num>
  <w:num w:numId="146">
    <w:abstractNumId w:val="36"/>
  </w:num>
  <w:num w:numId="147">
    <w:abstractNumId w:val="51"/>
  </w:num>
  <w:num w:numId="148">
    <w:abstractNumId w:val="226"/>
  </w:num>
  <w:num w:numId="149">
    <w:abstractNumId w:val="170"/>
  </w:num>
  <w:num w:numId="150">
    <w:abstractNumId w:val="97"/>
  </w:num>
  <w:num w:numId="151">
    <w:abstractNumId w:val="220"/>
  </w:num>
  <w:num w:numId="152">
    <w:abstractNumId w:val="230"/>
  </w:num>
  <w:num w:numId="153">
    <w:abstractNumId w:val="29"/>
  </w:num>
  <w:num w:numId="154">
    <w:abstractNumId w:val="4"/>
  </w:num>
  <w:num w:numId="155">
    <w:abstractNumId w:val="75"/>
  </w:num>
  <w:num w:numId="156">
    <w:abstractNumId w:val="1"/>
  </w:num>
  <w:num w:numId="157">
    <w:abstractNumId w:val="31"/>
  </w:num>
  <w:num w:numId="158">
    <w:abstractNumId w:val="87"/>
  </w:num>
  <w:num w:numId="159">
    <w:abstractNumId w:val="116"/>
  </w:num>
  <w:num w:numId="160">
    <w:abstractNumId w:val="5"/>
  </w:num>
  <w:num w:numId="161">
    <w:abstractNumId w:val="10"/>
  </w:num>
  <w:num w:numId="162">
    <w:abstractNumId w:val="234"/>
  </w:num>
  <w:num w:numId="163">
    <w:abstractNumId w:val="118"/>
  </w:num>
  <w:num w:numId="164">
    <w:abstractNumId w:val="47"/>
  </w:num>
  <w:num w:numId="165">
    <w:abstractNumId w:val="151"/>
  </w:num>
  <w:num w:numId="166">
    <w:abstractNumId w:val="195"/>
  </w:num>
  <w:num w:numId="167">
    <w:abstractNumId w:val="89"/>
  </w:num>
  <w:num w:numId="168">
    <w:abstractNumId w:val="104"/>
  </w:num>
  <w:num w:numId="169">
    <w:abstractNumId w:val="209"/>
  </w:num>
  <w:num w:numId="170">
    <w:abstractNumId w:val="169"/>
  </w:num>
  <w:num w:numId="171">
    <w:abstractNumId w:val="102"/>
  </w:num>
  <w:num w:numId="172">
    <w:abstractNumId w:val="190"/>
  </w:num>
  <w:num w:numId="173">
    <w:abstractNumId w:val="115"/>
  </w:num>
  <w:num w:numId="174">
    <w:abstractNumId w:val="161"/>
  </w:num>
  <w:num w:numId="175">
    <w:abstractNumId w:val="196"/>
  </w:num>
  <w:num w:numId="176">
    <w:abstractNumId w:val="44"/>
  </w:num>
  <w:num w:numId="177">
    <w:abstractNumId w:val="101"/>
  </w:num>
  <w:num w:numId="178">
    <w:abstractNumId w:val="81"/>
  </w:num>
  <w:num w:numId="179">
    <w:abstractNumId w:val="239"/>
  </w:num>
  <w:num w:numId="180">
    <w:abstractNumId w:val="135"/>
  </w:num>
  <w:num w:numId="181">
    <w:abstractNumId w:val="98"/>
  </w:num>
  <w:num w:numId="182">
    <w:abstractNumId w:val="83"/>
  </w:num>
  <w:num w:numId="183">
    <w:abstractNumId w:val="206"/>
  </w:num>
  <w:num w:numId="184">
    <w:abstractNumId w:val="37"/>
  </w:num>
  <w:num w:numId="185">
    <w:abstractNumId w:val="227"/>
  </w:num>
  <w:num w:numId="186">
    <w:abstractNumId w:val="159"/>
  </w:num>
  <w:num w:numId="187">
    <w:abstractNumId w:val="45"/>
  </w:num>
  <w:num w:numId="188">
    <w:abstractNumId w:val="214"/>
  </w:num>
  <w:num w:numId="189">
    <w:abstractNumId w:val="224"/>
  </w:num>
  <w:num w:numId="190">
    <w:abstractNumId w:val="163"/>
  </w:num>
  <w:num w:numId="191">
    <w:abstractNumId w:val="148"/>
  </w:num>
  <w:num w:numId="192">
    <w:abstractNumId w:val="114"/>
  </w:num>
  <w:num w:numId="193">
    <w:abstractNumId w:val="63"/>
  </w:num>
  <w:num w:numId="194">
    <w:abstractNumId w:val="242"/>
  </w:num>
  <w:num w:numId="195">
    <w:abstractNumId w:val="68"/>
  </w:num>
  <w:num w:numId="196">
    <w:abstractNumId w:val="145"/>
  </w:num>
  <w:num w:numId="197">
    <w:abstractNumId w:val="39"/>
  </w:num>
  <w:num w:numId="198">
    <w:abstractNumId w:val="132"/>
  </w:num>
  <w:num w:numId="199">
    <w:abstractNumId w:val="120"/>
  </w:num>
  <w:num w:numId="200">
    <w:abstractNumId w:val="60"/>
  </w:num>
  <w:num w:numId="201">
    <w:abstractNumId w:val="215"/>
  </w:num>
  <w:num w:numId="202">
    <w:abstractNumId w:val="46"/>
  </w:num>
  <w:num w:numId="203">
    <w:abstractNumId w:val="164"/>
  </w:num>
  <w:num w:numId="204">
    <w:abstractNumId w:val="158"/>
  </w:num>
  <w:num w:numId="205">
    <w:abstractNumId w:val="143"/>
  </w:num>
  <w:num w:numId="206">
    <w:abstractNumId w:val="179"/>
  </w:num>
  <w:num w:numId="207">
    <w:abstractNumId w:val="94"/>
  </w:num>
  <w:num w:numId="208">
    <w:abstractNumId w:val="207"/>
  </w:num>
  <w:num w:numId="209">
    <w:abstractNumId w:val="130"/>
  </w:num>
  <w:num w:numId="210">
    <w:abstractNumId w:val="117"/>
  </w:num>
  <w:num w:numId="211">
    <w:abstractNumId w:val="222"/>
  </w:num>
  <w:num w:numId="212">
    <w:abstractNumId w:val="157"/>
  </w:num>
  <w:num w:numId="213">
    <w:abstractNumId w:val="149"/>
  </w:num>
  <w:num w:numId="214">
    <w:abstractNumId w:val="131"/>
  </w:num>
  <w:num w:numId="215">
    <w:abstractNumId w:val="48"/>
  </w:num>
  <w:num w:numId="216">
    <w:abstractNumId w:val="109"/>
  </w:num>
  <w:num w:numId="217">
    <w:abstractNumId w:val="78"/>
  </w:num>
  <w:num w:numId="218">
    <w:abstractNumId w:val="49"/>
  </w:num>
  <w:num w:numId="219">
    <w:abstractNumId w:val="11"/>
  </w:num>
  <w:num w:numId="220">
    <w:abstractNumId w:val="233"/>
  </w:num>
  <w:num w:numId="221">
    <w:abstractNumId w:val="199"/>
  </w:num>
  <w:num w:numId="222">
    <w:abstractNumId w:val="70"/>
  </w:num>
  <w:num w:numId="223">
    <w:abstractNumId w:val="187"/>
  </w:num>
  <w:num w:numId="224">
    <w:abstractNumId w:val="241"/>
  </w:num>
  <w:num w:numId="225">
    <w:abstractNumId w:val="231"/>
  </w:num>
  <w:num w:numId="226">
    <w:abstractNumId w:val="34"/>
  </w:num>
  <w:num w:numId="227">
    <w:abstractNumId w:val="106"/>
  </w:num>
  <w:num w:numId="228">
    <w:abstractNumId w:val="138"/>
  </w:num>
  <w:num w:numId="229">
    <w:abstractNumId w:val="171"/>
  </w:num>
  <w:num w:numId="230">
    <w:abstractNumId w:val="15"/>
  </w:num>
  <w:num w:numId="231">
    <w:abstractNumId w:val="127"/>
  </w:num>
  <w:num w:numId="232">
    <w:abstractNumId w:val="182"/>
  </w:num>
  <w:num w:numId="233">
    <w:abstractNumId w:val="217"/>
  </w:num>
  <w:num w:numId="234">
    <w:abstractNumId w:val="184"/>
  </w:num>
  <w:num w:numId="235">
    <w:abstractNumId w:val="112"/>
  </w:num>
  <w:num w:numId="236">
    <w:abstractNumId w:val="41"/>
  </w:num>
  <w:num w:numId="237">
    <w:abstractNumId w:val="105"/>
  </w:num>
  <w:num w:numId="238">
    <w:abstractNumId w:val="62"/>
  </w:num>
  <w:num w:numId="239">
    <w:abstractNumId w:val="229"/>
  </w:num>
  <w:num w:numId="240">
    <w:abstractNumId w:val="212"/>
  </w:num>
  <w:num w:numId="241">
    <w:abstractNumId w:val="150"/>
  </w:num>
  <w:num w:numId="242">
    <w:abstractNumId w:val="134"/>
  </w:num>
  <w:num w:numId="243">
    <w:abstractNumId w:val="218"/>
  </w:num>
  <w:num w:numId="244">
    <w:abstractNumId w:val="122"/>
  </w:num>
  <w:numIdMacAtCleanup w:val="2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385BF4"/>
    <w:rsid w:val="00003229"/>
    <w:rsid w:val="00003725"/>
    <w:rsid w:val="0002358C"/>
    <w:rsid w:val="00025EE0"/>
    <w:rsid w:val="00033860"/>
    <w:rsid w:val="000443D2"/>
    <w:rsid w:val="00051A2E"/>
    <w:rsid w:val="00054DA3"/>
    <w:rsid w:val="000604BD"/>
    <w:rsid w:val="00060A7D"/>
    <w:rsid w:val="0006370A"/>
    <w:rsid w:val="00080576"/>
    <w:rsid w:val="000839DC"/>
    <w:rsid w:val="000D2023"/>
    <w:rsid w:val="000F67E1"/>
    <w:rsid w:val="00105383"/>
    <w:rsid w:val="00120396"/>
    <w:rsid w:val="00162FB9"/>
    <w:rsid w:val="0017143D"/>
    <w:rsid w:val="001C3993"/>
    <w:rsid w:val="001D04CE"/>
    <w:rsid w:val="001D2616"/>
    <w:rsid w:val="001D291A"/>
    <w:rsid w:val="001D31E3"/>
    <w:rsid w:val="001E5ADA"/>
    <w:rsid w:val="00227C3F"/>
    <w:rsid w:val="002440B5"/>
    <w:rsid w:val="00244A27"/>
    <w:rsid w:val="00257075"/>
    <w:rsid w:val="0026023A"/>
    <w:rsid w:val="00265869"/>
    <w:rsid w:val="0026657A"/>
    <w:rsid w:val="00275D11"/>
    <w:rsid w:val="00275F0C"/>
    <w:rsid w:val="002778D2"/>
    <w:rsid w:val="002817F4"/>
    <w:rsid w:val="0029286B"/>
    <w:rsid w:val="002E556E"/>
    <w:rsid w:val="002E6C81"/>
    <w:rsid w:val="002F589E"/>
    <w:rsid w:val="00303E25"/>
    <w:rsid w:val="00305018"/>
    <w:rsid w:val="00320084"/>
    <w:rsid w:val="003321FA"/>
    <w:rsid w:val="00336BAE"/>
    <w:rsid w:val="00356B0A"/>
    <w:rsid w:val="003637B5"/>
    <w:rsid w:val="00381207"/>
    <w:rsid w:val="00381F99"/>
    <w:rsid w:val="00385BF4"/>
    <w:rsid w:val="003A3107"/>
    <w:rsid w:val="003A4EC7"/>
    <w:rsid w:val="003B337D"/>
    <w:rsid w:val="003C6AC2"/>
    <w:rsid w:val="003D40BC"/>
    <w:rsid w:val="003F212A"/>
    <w:rsid w:val="003F6879"/>
    <w:rsid w:val="00422021"/>
    <w:rsid w:val="00427113"/>
    <w:rsid w:val="00436B73"/>
    <w:rsid w:val="004530FC"/>
    <w:rsid w:val="00455B8C"/>
    <w:rsid w:val="0046689F"/>
    <w:rsid w:val="0047536C"/>
    <w:rsid w:val="00483E18"/>
    <w:rsid w:val="00494D52"/>
    <w:rsid w:val="004A160A"/>
    <w:rsid w:val="004A3D92"/>
    <w:rsid w:val="004B6178"/>
    <w:rsid w:val="004D061B"/>
    <w:rsid w:val="004E00E1"/>
    <w:rsid w:val="004E7CAB"/>
    <w:rsid w:val="004F2773"/>
    <w:rsid w:val="004F3787"/>
    <w:rsid w:val="00500E9D"/>
    <w:rsid w:val="0050133A"/>
    <w:rsid w:val="00516883"/>
    <w:rsid w:val="00516CDC"/>
    <w:rsid w:val="005316DB"/>
    <w:rsid w:val="00536D9C"/>
    <w:rsid w:val="0054156B"/>
    <w:rsid w:val="0055135C"/>
    <w:rsid w:val="0055458B"/>
    <w:rsid w:val="005604DA"/>
    <w:rsid w:val="00561FA2"/>
    <w:rsid w:val="0056443B"/>
    <w:rsid w:val="0057403A"/>
    <w:rsid w:val="005A032C"/>
    <w:rsid w:val="005A4D23"/>
    <w:rsid w:val="005C689B"/>
    <w:rsid w:val="005F5BD4"/>
    <w:rsid w:val="006102BB"/>
    <w:rsid w:val="00621766"/>
    <w:rsid w:val="006342F4"/>
    <w:rsid w:val="00634F69"/>
    <w:rsid w:val="00635E8F"/>
    <w:rsid w:val="00641C9A"/>
    <w:rsid w:val="00663108"/>
    <w:rsid w:val="006812F0"/>
    <w:rsid w:val="0068267F"/>
    <w:rsid w:val="00690093"/>
    <w:rsid w:val="00691FA2"/>
    <w:rsid w:val="00695390"/>
    <w:rsid w:val="006C29EC"/>
    <w:rsid w:val="00700EE9"/>
    <w:rsid w:val="0070722B"/>
    <w:rsid w:val="00726EF0"/>
    <w:rsid w:val="00742706"/>
    <w:rsid w:val="00756EE3"/>
    <w:rsid w:val="007639BE"/>
    <w:rsid w:val="007957D0"/>
    <w:rsid w:val="007C6057"/>
    <w:rsid w:val="007E2739"/>
    <w:rsid w:val="007E556D"/>
    <w:rsid w:val="00830CA3"/>
    <w:rsid w:val="00831504"/>
    <w:rsid w:val="008353B3"/>
    <w:rsid w:val="008400E4"/>
    <w:rsid w:val="00861B78"/>
    <w:rsid w:val="00861F64"/>
    <w:rsid w:val="008667AB"/>
    <w:rsid w:val="008922E5"/>
    <w:rsid w:val="008971CE"/>
    <w:rsid w:val="008A55E1"/>
    <w:rsid w:val="008A57E1"/>
    <w:rsid w:val="008A711E"/>
    <w:rsid w:val="008B2F19"/>
    <w:rsid w:val="008B3940"/>
    <w:rsid w:val="008B3B88"/>
    <w:rsid w:val="008B6154"/>
    <w:rsid w:val="008C651B"/>
    <w:rsid w:val="008D156F"/>
    <w:rsid w:val="008D6AD9"/>
    <w:rsid w:val="008E433C"/>
    <w:rsid w:val="008F339C"/>
    <w:rsid w:val="009420E5"/>
    <w:rsid w:val="00961CDF"/>
    <w:rsid w:val="00967422"/>
    <w:rsid w:val="00990CC5"/>
    <w:rsid w:val="00992DBA"/>
    <w:rsid w:val="009A2623"/>
    <w:rsid w:val="009E5CBF"/>
    <w:rsid w:val="009F21A6"/>
    <w:rsid w:val="009F7155"/>
    <w:rsid w:val="00A000EA"/>
    <w:rsid w:val="00A04748"/>
    <w:rsid w:val="00A11959"/>
    <w:rsid w:val="00A11BDE"/>
    <w:rsid w:val="00A1321C"/>
    <w:rsid w:val="00A4218D"/>
    <w:rsid w:val="00A50CB9"/>
    <w:rsid w:val="00A628F0"/>
    <w:rsid w:val="00A87700"/>
    <w:rsid w:val="00AB6A7A"/>
    <w:rsid w:val="00AD044F"/>
    <w:rsid w:val="00AD31E7"/>
    <w:rsid w:val="00AE2CE9"/>
    <w:rsid w:val="00B26AFB"/>
    <w:rsid w:val="00B362F5"/>
    <w:rsid w:val="00B465F3"/>
    <w:rsid w:val="00B50FD6"/>
    <w:rsid w:val="00B54549"/>
    <w:rsid w:val="00B634AE"/>
    <w:rsid w:val="00B64C76"/>
    <w:rsid w:val="00BA4FF9"/>
    <w:rsid w:val="00BA5A48"/>
    <w:rsid w:val="00BA6BC2"/>
    <w:rsid w:val="00BB2723"/>
    <w:rsid w:val="00BC1EFC"/>
    <w:rsid w:val="00BC3287"/>
    <w:rsid w:val="00BC6DAF"/>
    <w:rsid w:val="00BD6131"/>
    <w:rsid w:val="00BF15AB"/>
    <w:rsid w:val="00C10E47"/>
    <w:rsid w:val="00C14183"/>
    <w:rsid w:val="00C2233E"/>
    <w:rsid w:val="00C2691E"/>
    <w:rsid w:val="00C41132"/>
    <w:rsid w:val="00C45EFC"/>
    <w:rsid w:val="00C514AC"/>
    <w:rsid w:val="00C723C0"/>
    <w:rsid w:val="00CA0AD7"/>
    <w:rsid w:val="00CB740D"/>
    <w:rsid w:val="00CC67D6"/>
    <w:rsid w:val="00CD2461"/>
    <w:rsid w:val="00CE74BA"/>
    <w:rsid w:val="00D017D1"/>
    <w:rsid w:val="00D14DBB"/>
    <w:rsid w:val="00D32658"/>
    <w:rsid w:val="00D35F7A"/>
    <w:rsid w:val="00D378ED"/>
    <w:rsid w:val="00D40066"/>
    <w:rsid w:val="00D71F9A"/>
    <w:rsid w:val="00DA0306"/>
    <w:rsid w:val="00DA0DED"/>
    <w:rsid w:val="00DE5826"/>
    <w:rsid w:val="00DF1CAB"/>
    <w:rsid w:val="00DF3005"/>
    <w:rsid w:val="00E07631"/>
    <w:rsid w:val="00E112A3"/>
    <w:rsid w:val="00E15752"/>
    <w:rsid w:val="00E44D8D"/>
    <w:rsid w:val="00E53C65"/>
    <w:rsid w:val="00E90B2A"/>
    <w:rsid w:val="00E955E8"/>
    <w:rsid w:val="00E97D64"/>
    <w:rsid w:val="00EB4278"/>
    <w:rsid w:val="00EC4A21"/>
    <w:rsid w:val="00ED1067"/>
    <w:rsid w:val="00ED14C4"/>
    <w:rsid w:val="00EE7566"/>
    <w:rsid w:val="00EE75AB"/>
    <w:rsid w:val="00F21DF7"/>
    <w:rsid w:val="00F23824"/>
    <w:rsid w:val="00F3381D"/>
    <w:rsid w:val="00F36F30"/>
    <w:rsid w:val="00F41826"/>
    <w:rsid w:val="00F47305"/>
    <w:rsid w:val="00F5007B"/>
    <w:rsid w:val="00F51058"/>
    <w:rsid w:val="00F51310"/>
    <w:rsid w:val="00F52709"/>
    <w:rsid w:val="00F543DC"/>
    <w:rsid w:val="00F54B0A"/>
    <w:rsid w:val="00F605AF"/>
    <w:rsid w:val="00F74A7B"/>
    <w:rsid w:val="00FC44F1"/>
    <w:rsid w:val="00FD79C1"/>
    <w:rsid w:val="00FE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A30D3-B0CD-47DB-BB2A-42B4B67AF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786</TotalTime>
  <Pages>128</Pages>
  <Words>8155</Words>
  <Characters>73648</Characters>
  <Application>Microsoft Office Word</Application>
  <DocSecurity>0</DocSecurity>
  <Lines>18412</Lines>
  <Paragraphs>5843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75960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187</cp:revision>
  <cp:lastPrinted>1900-12-31T20:00:00Z</cp:lastPrinted>
  <dcterms:created xsi:type="dcterms:W3CDTF">2026-05-25T08:03:00Z</dcterms:created>
  <dcterms:modified xsi:type="dcterms:W3CDTF">2026-06-08T12:07:00Z</dcterms:modified>
</cp:coreProperties>
</file>