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01173A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01173A">
        <w:rPr>
          <w:rFonts w:ascii="PT Astra Serif" w:hAnsi="PT Astra Serif"/>
          <w:b/>
        </w:rPr>
        <w:t>Архивная опись</w:t>
      </w:r>
    </w:p>
    <w:p w:rsidR="00F54B0A" w:rsidRPr="0001173A" w:rsidRDefault="0088778D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01173A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01173A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1173A">
        <w:rPr>
          <w:rFonts w:ascii="PT Astra Serif" w:hAnsi="PT Astra Serif"/>
        </w:rPr>
        <w:t>(название архива)</w:t>
      </w:r>
    </w:p>
    <w:p w:rsidR="00F54B0A" w:rsidRPr="0001173A" w:rsidRDefault="0088778D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01173A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01173A" w:rsidRDefault="00F54B0A">
      <w:pPr>
        <w:spacing w:line="360" w:lineRule="auto"/>
        <w:jc w:val="center"/>
        <w:rPr>
          <w:rFonts w:ascii="PT Astra Serif" w:hAnsi="PT Astra Serif"/>
        </w:rPr>
      </w:pPr>
      <w:r w:rsidRPr="0001173A">
        <w:rPr>
          <w:rFonts w:ascii="PT Astra Serif" w:hAnsi="PT Astra Serif"/>
        </w:rPr>
        <w:t>(название фонда)</w:t>
      </w:r>
    </w:p>
    <w:p w:rsidR="00F54B0A" w:rsidRPr="0001173A" w:rsidRDefault="00F54B0A">
      <w:pPr>
        <w:spacing w:line="360" w:lineRule="auto"/>
        <w:jc w:val="center"/>
        <w:rPr>
          <w:rFonts w:ascii="PT Astra Serif" w:hAnsi="PT Astra Serif"/>
        </w:rPr>
      </w:pPr>
      <w:r w:rsidRPr="0001173A">
        <w:rPr>
          <w:rFonts w:ascii="PT Astra Serif" w:hAnsi="PT Astra Serif"/>
        </w:rPr>
        <w:t>_______________________________________________________________</w:t>
      </w:r>
    </w:p>
    <w:p w:rsidR="00F54B0A" w:rsidRPr="0001173A" w:rsidRDefault="00F54B0A">
      <w:pPr>
        <w:spacing w:line="360" w:lineRule="auto"/>
        <w:rPr>
          <w:rFonts w:ascii="PT Astra Serif" w:hAnsi="PT Astra Serif"/>
        </w:rPr>
      </w:pPr>
    </w:p>
    <w:p w:rsidR="00F54B0A" w:rsidRPr="0001173A" w:rsidRDefault="00F54B0A">
      <w:pPr>
        <w:spacing w:line="360" w:lineRule="auto"/>
        <w:rPr>
          <w:rFonts w:ascii="PT Astra Serif" w:hAnsi="PT Astra Serif"/>
        </w:rPr>
      </w:pPr>
    </w:p>
    <w:p w:rsidR="00F54B0A" w:rsidRPr="0001173A" w:rsidRDefault="00F54B0A">
      <w:pPr>
        <w:spacing w:line="360" w:lineRule="auto"/>
        <w:rPr>
          <w:rFonts w:ascii="PT Astra Serif" w:hAnsi="PT Astra Serif"/>
        </w:rPr>
      </w:pPr>
    </w:p>
    <w:p w:rsidR="00F54B0A" w:rsidRPr="0001173A" w:rsidRDefault="00F54B0A">
      <w:pPr>
        <w:spacing w:line="360" w:lineRule="auto"/>
        <w:rPr>
          <w:rFonts w:ascii="PT Astra Serif" w:hAnsi="PT Astra Serif"/>
        </w:rPr>
      </w:pPr>
    </w:p>
    <w:p w:rsidR="00F54B0A" w:rsidRPr="0001173A" w:rsidRDefault="00F54B0A">
      <w:pPr>
        <w:spacing w:line="360" w:lineRule="auto"/>
        <w:rPr>
          <w:rFonts w:ascii="PT Astra Serif" w:hAnsi="PT Astra Serif"/>
        </w:rPr>
      </w:pPr>
    </w:p>
    <w:p w:rsidR="00F54B0A" w:rsidRPr="0001173A" w:rsidRDefault="00F54B0A">
      <w:pPr>
        <w:spacing w:line="360" w:lineRule="auto"/>
        <w:rPr>
          <w:rFonts w:ascii="PT Astra Serif" w:hAnsi="PT Astra Serif"/>
        </w:rPr>
      </w:pPr>
    </w:p>
    <w:p w:rsidR="00F54B0A" w:rsidRPr="0001173A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01173A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01173A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01173A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01173A" w:rsidRDefault="0088778D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01173A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01173A">
        <w:tc>
          <w:tcPr>
            <w:tcW w:w="2877" w:type="dxa"/>
            <w:gridSpan w:val="3"/>
            <w:vAlign w:val="center"/>
          </w:tcPr>
          <w:p w:rsidR="002778D2" w:rsidRPr="0001173A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01173A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01173A" w:rsidRDefault="0088778D" w:rsidP="002778D2">
            <w:pPr>
              <w:pStyle w:val="4"/>
              <w:rPr>
                <w:rFonts w:ascii="PT Astra Serif" w:hAnsi="PT Astra Serif"/>
              </w:rPr>
            </w:pPr>
            <w:r w:rsidRPr="0001173A">
              <w:rPr>
                <w:rFonts w:ascii="PT Astra Serif" w:hAnsi="PT Astra Serif"/>
              </w:rPr>
              <w:t>2</w:t>
            </w:r>
          </w:p>
        </w:tc>
      </w:tr>
    </w:tbl>
    <w:p w:rsidR="00F54B0A" w:rsidRPr="0001173A" w:rsidRDefault="0088778D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01173A">
        <w:rPr>
          <w:rFonts w:ascii="PT Astra Serif" w:hAnsi="PT Astra Serif"/>
          <w:b/>
          <w:bCs/>
        </w:rPr>
        <w:t>Дел постоянного хранения</w:t>
      </w:r>
    </w:p>
    <w:p w:rsidR="00F54B0A" w:rsidRPr="0001173A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01173A">
        <w:rPr>
          <w:rFonts w:ascii="PT Astra Serif" w:hAnsi="PT Astra Serif"/>
        </w:rPr>
        <w:t>(название описи)</w:t>
      </w:r>
    </w:p>
    <w:p w:rsidR="00F54B0A" w:rsidRPr="0001173A" w:rsidRDefault="0088778D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01173A">
        <w:rPr>
          <w:rFonts w:ascii="PT Astra Serif" w:hAnsi="PT Astra Serif"/>
        </w:rPr>
        <w:t>1928-1930</w:t>
      </w:r>
    </w:p>
    <w:p w:rsidR="00F54B0A" w:rsidRPr="0001173A" w:rsidRDefault="00F54B0A">
      <w:pPr>
        <w:spacing w:line="360" w:lineRule="auto"/>
        <w:jc w:val="center"/>
        <w:rPr>
          <w:rFonts w:ascii="PT Astra Serif" w:hAnsi="PT Astra Serif"/>
        </w:rPr>
      </w:pPr>
      <w:r w:rsidRPr="0001173A">
        <w:rPr>
          <w:rFonts w:ascii="PT Astra Serif" w:hAnsi="PT Astra Serif"/>
        </w:rPr>
        <w:t>(крайние даты документов описи)</w:t>
      </w:r>
    </w:p>
    <w:p w:rsidR="00F54B0A" w:rsidRPr="0001173A" w:rsidRDefault="00F54B0A">
      <w:pPr>
        <w:spacing w:line="360" w:lineRule="auto"/>
        <w:rPr>
          <w:rFonts w:ascii="PT Astra Serif" w:hAnsi="PT Astra Serif"/>
        </w:rPr>
      </w:pPr>
    </w:p>
    <w:p w:rsidR="00F54B0A" w:rsidRPr="0001173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1173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1173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1173A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01173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01173A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01173A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01173A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01173A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01173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1173A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01173A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01173A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01173A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01173A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01173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01173A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"/>
        <w:gridCol w:w="2126"/>
        <w:gridCol w:w="4394"/>
        <w:gridCol w:w="851"/>
        <w:gridCol w:w="992"/>
        <w:gridCol w:w="1153"/>
      </w:tblGrid>
      <w:tr w:rsidR="00F54B0A" w:rsidRPr="0001173A" w:rsidTr="005E4AC9">
        <w:trPr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№</w:t>
            </w:r>
            <w:r w:rsidRPr="0001173A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173A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39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1153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01173A" w:rsidTr="005E4AC9">
        <w:trPr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53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01173A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01173A" w:rsidRDefault="002D06E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1173A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01173A" w:rsidRDefault="005E4AC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№5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D06E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Стенограмма заседания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13.07.1929-13.07.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85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E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к протоколу заседания комиссии краевой контрольной комиссии ВКП(б) по проверке членов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E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с центральной контрольной комиссией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E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Список исключенных членов РКП(б) и РКСП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E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Книга учета партийных взысканий на членов и кандидатов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E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президиума, партийной коллегии и проверочной комиссии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11.01.1929-16.07.1929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E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к заседанию комиссии краевой контрольной комиссии ВКП(б) по проверке членов партии проверкомом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E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 протоколами проверкомов для направления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05.08.1929-31.12.1929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E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3-го райкома ВКП(б) по вопросам подготовки к чистке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E55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опроса об искажении классовой линии по хлебозаготовкам по Николаевскому району Камышинского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E55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по чистке партийных рядов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E55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центральной контрольной комиссии ВКП(б) по чистке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04.01.1929-31.05.1930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E55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по чистке членов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E55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по проверке советских ячеек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E55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 по чистке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E55F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5E4AC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№6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Проекты к постановлениям Нижне-Волжской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краевой контрольной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комиссии ВКП(б), ячейка завода имени Ленина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Постановления президиума Аткарской окружной контрольной комиссии ВКП(б) и пленумов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27.06.1929-01.12.1929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подготовительной работы по чистке партии по Аткарскому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заседаний партийной тройки Балашовской окружной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заседаний партийной коллегии Вольской окружной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08.03.1929-31.12.1929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Постановления  партийной коллегии Пугачевской 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Сводки о ходе проработки решений VI Всесоюзной партийной конференции по Нижне-Волжскому краю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10.07.1929-12.07.1929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Сводка № 29. Итоги подготовительной работы к чистке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07.06.1929-07.06.1929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 итогами проверки работников сельскохозяйственных кредитных и коопхлебов Нижне-Волжского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Отчет о работе 2-ой районной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22F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Отчет о работе 2-ой районной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47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Итоги партийной чистки 1929 года по городу Саратову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47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Доклад о проверке итогов по чистке партии по 2-му району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47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Доклад о результатах чистки к проверке 3-й районной организации города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47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работе среди украинского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47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о работе среди немецкого населения СССР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47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обследования содержания работы ВЛКСМ и вопросы партруководства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0147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№7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478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Сводки пересмотренных кадров промышленной, земельной и кооперативной отраслей Нижне-Волжского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Докладные записки и сводки о ходе посевной кампании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09.02.1929-08.08.1929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Выводы, предложения, протоколы по вопросу борьбы с бюрократизмом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на членов ВКП(б) работников Крайпотребсоюза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25.02.1929-27.02.1929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Заявление и расследование по делу редакции "Поволжская правда"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14.03.1929-31.03.1929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партчасти кожевенного завода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партчасти акционерного общества "Мясо"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партчасти ЦРК Сталинградского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25.02.1929-17.02.1929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подготовительной работы по чистке партии Балашовского округа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с секретной частью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18.01.1929-05.02.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 разной перепиской секретной окружной контрольной комиссии ВКП(б) - РКИ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05.08.1929-06.10.1929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 совершенно секретной перепиской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о допуске на сотрудников окружной РКИ, допущенных к ведению секретной и совершенно секретной переписки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09.04.1929-08.08.1929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по чистке партии АССР НП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94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Руководящий состав города Покровск АССР НП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Списки личного состава проверочных комиссий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D470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Об уклонах в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Справочник о составе руководящих кадров местных окружных учреждений Нижне-Волжского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Справочник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Сводки и постановления о сельском хозяйстве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20.03.1929-20.03.1929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Разная переписка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25.01.1929-04.03.1929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Мобпереписка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12.07.1929-10.08.1929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Дело Саратовского горкома ВКП(б) с бумагами поступающими от окружкома ВКП(б) и других организаций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ячейки ВКП(б) 96 полка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о работниках юстиции города Сталинград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Разная переписка Нижне-Волжского крайкома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Разная переписка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10.06.1929-26.08.1929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4A21C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№8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Разная переписка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16.02.1929-06.12.1929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Работа Горсовета по Нижне-Волжскому краю и разные 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18.01.1929-22.11.1929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Разная переписка и характеристики. Списки разного характера краевой РКИ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27.07.1929-27.12.1929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о чистке партийных ячеек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5FA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с разными учреждениями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Дела для отправки в краевую контрольную комиссию ВКП(б) за нерозыском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и материалы по решениям проверкома ячейки № 1 при ремзаводе РУЖД (вагонный цех)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сводки по чистке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E4B5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ячейки  при литейном цехе 1-го 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чистке рядов ВКП(б) по ячейке ремзавода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  № 1 при ремзаводе (сборный цех)1-го 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1 ремонтного завода  (кузнечный цех)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 проверкома  ячейки № 1 при ремонтном заводе (кузнечный цех) 1-го</w:t>
            </w:r>
            <w:r w:rsidR="001F307D" w:rsidRPr="0001173A">
              <w:rPr>
                <w:rFonts w:ascii="PT Astra Serif" w:hAnsi="PT Astra Serif"/>
                <w:sz w:val="24"/>
                <w:szCs w:val="24"/>
              </w:rPr>
              <w:t xml:space="preserve">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1F307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№9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 ремзавода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 по чистке в краевой контрольной комиссии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1 при ремонтном заводе 1-го 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Чистка первичной парторганизации   ячейки ВКП(б) № 1  при ремонтном заводе РУЖД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по чистке гвоздильного цеха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Характеристики и автобиографии на членов партии и кандидатов гвоздильного цеха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 при  заводе имени Ленина (болторезный цех)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проверочной комиссии  № 36 по проверке и чистке членов и кандидатов ВКП(б) ячейки болторезного цеха завода имени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05.08.1929-20.09.1929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к чистке краевой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контрольной комиссией ВКП(б) болторезного цеха завода имени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 № 2 завода имени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 при  заводе имени Ленина (прессовочный цех)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 при  заводе имени Ленина (прессовочный цех)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 при  заводе имени Ленина (прессовочный  цех)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проверочной комиссии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307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 завода имени Ленина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1F307D" w:rsidP="00C8559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</w:t>
            </w:r>
            <w:r w:rsidR="00C8559C" w:rsidRPr="000117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Автобиографии и характеристики на членов и кандидатов ВКП(б) механического цеха завода имени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решениям    проверкома  ячейки № 2 при  заводе имени Ленина  проволочного цеха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Автобиографии и характеристики на членов и кандидатов ВКП(б) проволочного цеха завода имени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решениям проверкома  ячейки № 2 при  заводе имени Ленина  1-го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01.01.1929-341.12.1929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Личные дела заседаний проверочной комиссии по проверке и чистке рядов ВКП(б) по ячейке костильного цеха завода имени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 № 2 завода имени Ленина  (дворовый цех)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  завода имени Ленина 1-го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проверкома №  25 по чистке членов и кандидатов  ВКП(б), не прошедших чистки своевременно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3  при 95 стрелковом полку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 w:rsidP="00917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Ячейка ВКП(б) № 4 при мельнице № 31 1-го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4  при паровозном цехе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  № 3 при 95 полку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4 при мельнице 25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132а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Характеристики и биографии ячейки № 4  при мельнице № 25 1-го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9179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№11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Результаты обследования ячейки № 5 Князевских мастерских вагонного депо РУЖД 1-го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179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5 Князевских мастерских Октябрьского района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360B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5  при Князевских мастерских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360B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6  завода "Сотрудник революции"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Дело ячейки № 6  при заводе "Сотрудник революции" 1-го района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завода "Сотрудник революции" (дополнительные)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6  при заводе "Сотрудник революции"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0B0DE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 проверкома  ячейки № 6  завода "Сотрудник революции" 1-го района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и проверочный материал ячейки № 7 при лесозаводе № 1 1-го района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7  лесозавода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7  при лесозаводе № 1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9  паровозного цеха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9  депо РУЖД (паровозный цех)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9  при депо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9  депо РУЖД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и результаты чистки ячейки № 9 при депо РУЖД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9  при депо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583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 депо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9  при депо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10  станции Саратов II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0B0DE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№12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10 и общепроизводственные характеристики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10  при станции Саратов II (пути и движений)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заседаний проверочной комиссии по проверке и чистке рядов ВКП(б) 1 Советской больницы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по решениям  проверкома  ячейки № 11  при Советской больнице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собраний ячейки и выводы комиссии по чистке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B0DE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12 электромастерских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заседаний проверочной комиссии по проверке и чистке рядов ВКП(б) по ячейке электромастерских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чистке ячейки ВКП(б) № 12 при электромастерских 1-го района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13  мельницы Центросоюза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ячейки № 13  при мельнице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Выводы проверочной комиссии по чистке ячейки № 13 при 12-ой мельнице Центросоюза 1-го райкома ВКП(б) города Саратова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14 табачно-махорочной фабрики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и выводы комиссии по чистке по табачной фабрике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к чистке в краевой контрольной комиссии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по чистке ячейки № 15 нефтескладов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23.07.1929-31.12.1929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2C3DB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№13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нефтескладов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15  при нефтескладах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и выводы по чистке ячейки № 16 при станции Саратов I РУЖД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16 при станции Саратов I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 комиссии по проверке и чистке рядов ВКП(б) по ячейке № 16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16  при станции Саратов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 рядов ВКП(б)  ячейки № 17 лесозавода РУЖД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17 РУЖД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собрания ячейки № 17 лесозавода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17  при лесозаводе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18 при кишзаводе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проверкома при кишзаводе по проверке и чистке рядов ВКП(б) по ячейке № 18 кишзавода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21.12.1929-23.02.1930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18  при кишзаводе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19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Дело ячейки № 19 ВКП(б) при железнодорожной больнице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 по  чистке  ячейки № 20 при военном госпитале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3DB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20  при военном госпитале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22  городской бойни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Выводы по чистке ячейки № 22 при  городской бойне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23  завода "Универсаль"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951E8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№14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открытых собраний ячейки № 23 при  заводе "Универсаль"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23  при заводе "Универсаль"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Чистка первичной партийной организации завода "Универсаль"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29 дрожже-завода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ячейки № 24 при дрожже-заводе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24  при дрожже-заводе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25 конвойного батальона ВКС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25  при конвойной роте ОГПУ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26 станции Увек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Результаты по обследованию работы бюро ячейки ВКП(б) № 26 1-го райкома ВКП(б) города Саратова при управлении милиции станции Увек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26  при станции Увек РУЖД 1-го района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РУЖД при станции Увек РУЖД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27 нефтесклада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27 нефтесиндиката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Выводы по чистке ячейки № 27 при Саратовском нефтесиндикате 1-го района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ячейки № 27 нефтесклада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29 главного склада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и выводы по чистке ячейки ВКП(б)  № 29 при Саратовском Главскладе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51E8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ячейки № 29 главного склада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Характеристики и постановления ячейки № 29 главного склада РУЖД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 результатами итогов проверки членов и кандидатов ВКП(б) ячейки № 29 при складе РУЖД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25.07.1929-15.08.1929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индустриального техникума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ячейки № 30 индустриального техникума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01.01.1929-23.10.1929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Автобиографии членов ВКП(б) ячейки № 30 индустриального техникума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комиссии по проверке и чистке рядов ВКП(б)  ячейки № 32 ТПО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733AF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Коробка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№15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32  при ТПО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33 государственного кожевенного завода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33  при кожевенном заводе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проверки  ячейки № 33 кожевенного завода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 комиссии по проверке и чистке рядов ВКП(б) по ячейке № 35 пивзавода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ячейки ВКП(б) № 35 при пивзаводе</w:t>
            </w:r>
            <w:r w:rsidR="00733AF2" w:rsidRPr="0001173A">
              <w:rPr>
                <w:rFonts w:ascii="PT Astra Serif" w:hAnsi="PT Astra Serif"/>
                <w:sz w:val="24"/>
                <w:szCs w:val="24"/>
              </w:rPr>
              <w:t>, Пиштрест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35  при пивзаводе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36 Союзхлеба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 общего собрания ячейки № 36 Союзхлеба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ВКП(б) № 36 при краевой конторе "Союзхлеб" по чистке и проверке рядов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36  при "Союзхлебе"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ячейки № 37 фабрики "Халтурина"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ячейки ВКП(б) № 37 фабрики "Халтурина"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проверки ячейки № 37 при фабрике "Халтурина"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38 Гублеспрома"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ячейки ВКП(б) № 38 при лесозаводе Гублеспрома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проверки ячейки № 38 при лесозаводе № 3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33A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проверки ячейки № 38 при лесозаводе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139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39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139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</w:t>
            </w:r>
            <w:r w:rsidR="0061395C" w:rsidRPr="0001173A">
              <w:rPr>
                <w:rFonts w:ascii="PT Astra Serif" w:hAnsi="PT Astra Serif"/>
                <w:sz w:val="24"/>
                <w:szCs w:val="24"/>
              </w:rPr>
              <w:t>околы и выводы ячейки ВКП(б) № 2</w:t>
            </w:r>
            <w:r w:rsidRPr="0001173A">
              <w:rPr>
                <w:rFonts w:ascii="PT Astra Serif" w:hAnsi="PT Astra Serif"/>
                <w:sz w:val="24"/>
                <w:szCs w:val="24"/>
              </w:rPr>
              <w:t xml:space="preserve">9 при фабрике Саратовская мануфактура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139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39  Саратовская мануфактура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139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проверки ячейки № 39 при фабрике Саратовской мануфактуры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139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проверки ячейки № 39 при фабрике 1-го райкома ВКП(б) города Саратова (характеристики, автобиографии)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139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Ячейка ВКП(б) № 40 при охране РУЖД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139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40 военной охраны РУЖД 1-го райкома ВКП(б) города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61395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№16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41CB0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341CB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40  военной охраны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41CB0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341CB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 проверкома  ячейки № 36 при военной охране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41CB0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заседаний проверочной комиссии по </w:t>
            </w:r>
            <w:r w:rsidR="00341CB0" w:rsidRPr="0001173A">
              <w:rPr>
                <w:rFonts w:ascii="PT Astra Serif" w:hAnsi="PT Astra Serif"/>
                <w:sz w:val="24"/>
                <w:szCs w:val="24"/>
              </w:rPr>
              <w:t xml:space="preserve">проверке и чистке рядов ВКП(б) </w:t>
            </w: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 ячейке № 41 макаронной фабрики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41 макаронной фабрики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и выводы ячейки ВКП(б) № 41 при макаронной фабрике Октябрьского района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проверке ячейки № 42 мыловаренного завода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43 котельного завода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и выводы по чистке ячейки ВКП(б) № 43 котельного завода 1-го района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43 при  котельном заводе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44 профшколы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44  при профшколе 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Характеристики и выводы ячейки ВКП(б) № 44 профшколы РУЖД 1-го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="00244617" w:rsidRPr="0001173A">
              <w:rPr>
                <w:rFonts w:ascii="PT Astra Serif" w:hAnsi="PT Astra Serif"/>
                <w:sz w:val="24"/>
                <w:szCs w:val="24"/>
              </w:rPr>
              <w:lastRenderedPageBreak/>
              <w:t>251</w:t>
            </w:r>
            <w:r w:rsidRPr="0001173A">
              <w:rPr>
                <w:rFonts w:ascii="PT Astra Serif" w:hAnsi="PT Astra Serif"/>
                <w:sz w:val="24"/>
                <w:szCs w:val="24"/>
              </w:rPr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Чистка первичных партийных организаций Октябрьского района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Чистка первичных партийных организаций Октябрьского района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176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Чистка первичных партийных организаций Октябрьского района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Переписка 1-го райкома ВКП(б) города Саратова по вопросам чистки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1 Центроспирта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спирто-водочного завода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461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1 при центроспирте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24461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№17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049B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Выводы комиссии по ячейке ВКП(б)  при заводе Центроспирта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049B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проверкома № 14 ячейки № 2 Рабфака. Общие собрания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049B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Дело № 65 комиссии по чистке ячейки ВКП(б) № 2 при Саратовском рабфаке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049B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2 при Саратовском рабфаке 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049B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комиссии по чистке ячейки ВКП(б) № 2 при Саратовской фабрике РК2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049B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заседаний проверочной комиссии по проверке и чистке рядов ВКП(б)  по ячейке Рабфака  2-го райкома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261B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Дело комиссии по чистке ячейки ВКП(б) № 2 при Саратовском рабфаке РК2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261B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ячейки № 2 ВКП(б) при рабфаке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261B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ВКП(б) № 3 по чистке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D40AE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по чистке ячейки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06.10.1929-02.11.1929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A16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ячейки № 3 сельскохозяйственного института (исключены студенты)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A16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чистке, автобиографии, характеристики и другие документы СХИ по чистке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A16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проверке и чистке ячейки ВКП(б) № 3 СХИ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06.10.1929-02.11.1929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A16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по ячейке ВКП(б) № 3 по СХИ 2-го райкома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1E766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№18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A16F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проверке и чистке ячейки ВКП(б) № 3 при Саратовском институте сельского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06.10.1929-02.11.1929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комиссии по чистке ячейки № 4 коллектива факультета права и хозяйства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ячейки № 4 ФПХ 3-го курса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членов ВКП(б)  по ячейке ФПХ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4 при ФПХ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членов ВКП(б)  по ячейке № 4 факультета права и хозяйства Саратовского госуниверситета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4 при ФПХ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собраний партчистки и заседаний проверкома № 29 ячейки № 4 при педфаке госуниверситета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чистке: автобиографии  и характеристики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E76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чистке, автобиографии и характеристики на членов и кандидатов ВКП(б) ячейки № 4 при педфаке Саратовского госуниверситета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70E89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</w:t>
            </w:r>
            <w:r w:rsidR="00D70E89" w:rsidRPr="0001173A">
              <w:rPr>
                <w:rFonts w:ascii="PT Astra Serif" w:hAnsi="PT Astra Serif"/>
                <w:sz w:val="24"/>
                <w:szCs w:val="24"/>
              </w:rPr>
              <w:t xml:space="preserve">ериалы к чистке: автобиографии </w:t>
            </w:r>
            <w:r w:rsidRPr="0001173A">
              <w:rPr>
                <w:rFonts w:ascii="PT Astra Serif" w:hAnsi="PT Astra Serif"/>
                <w:sz w:val="24"/>
                <w:szCs w:val="24"/>
              </w:rPr>
              <w:t>и характеристики по госуниверситету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35DA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ячейки № 4 химфака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35DA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Характеристики и протоколы по чистке партии химфака и медтехникума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35DA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Чистка педфака СГУ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B35DA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№19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собрания партчистки и заседаний проверкома № 29 при ячейки № 4 при педфаке Саратовского госуниверситета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собраний  и заседаний проверкома № 2 при ячейки № 4 при педфаке Саратовского госуниверситета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педфака Саратовского госуниверситета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 госуниверситета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проверкома по  чистке рядов ВКП(б) госуниверситета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проверочной комиссии ячейки № 4 при медфаке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ячейки № 4 при медфаке госуниверситета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Чистка партии мединститута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Проверка ячейки № 4 госуниверситета медфака №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Дело по проверке ячейки № 4 медфака госуниверситета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№ 5 Крайоно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07F4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ячейки № 5 Крайоно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26B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5 при Крайоно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26B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5 Крайоно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26B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 чистке партии ячейки ВКП(б) Крайоно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26B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 по ячейке № 6 фабрики </w:t>
            </w:r>
            <w:r w:rsidR="007D26BA" w:rsidRPr="0001173A">
              <w:rPr>
                <w:rFonts w:ascii="PT Astra Serif" w:hAnsi="PT Astra Serif"/>
                <w:sz w:val="24"/>
                <w:szCs w:val="24"/>
              </w:rPr>
              <w:lastRenderedPageBreak/>
              <w:t>303</w:t>
            </w:r>
            <w:r w:rsidRPr="0001173A">
              <w:rPr>
                <w:rFonts w:ascii="PT Astra Serif" w:hAnsi="PT Astra Serif"/>
                <w:sz w:val="24"/>
                <w:szCs w:val="24"/>
              </w:rPr>
              <w:t xml:space="preserve">"Пищевик"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26B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6 при "Пищевик"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26B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по обследованию по ячейке ВКП(б) № 6 при фабрике "Пищевик"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0328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по ячейке маслозаводов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36B5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по ячейке ВКП(б) № 7 при маслозаводе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36B5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7 маслозавода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36B5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ячейки № 8 типографии №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36B5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Выводы по проверке ячейки № 8 ВКП(б) при типографии № 2 Полиграфпрома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36B5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к чистке ячейки № 8 типографии № 2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36B5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по чистке рядов ВКП(б) по шорной фабрике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36B5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9 шорной фабрики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F4F70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Выводы проверочной комиссии ячейки № 9 при шорной фабрике 2-го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F4F70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 ячейки № 9 при шорной фабрике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F4F70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10 ветинститута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2596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 проверкома  ячейки № 10 при ветинституте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2596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ВКП(б) по ячейке № 10 ветинститута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2596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заседаний проверочной комиссии по проверке и чистке рядов ВКП(б) по ячейке Саратовского ветинститута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2596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11 кирпичного завода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2596B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проверочной комиссии ячейки № 11 при  кирпичном заводе 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524D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Нарсвязи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524D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12 при Нарсвязи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524D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по обследованию ячейки № 12 ВКП(б) при Нарсвязи 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524D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и решения проверкома ячейки № 13 при сберкассе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524D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13 сберкассы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01.01.1929-31-12.1929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524D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№ 13 при крайсберкассе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524D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комиссии по чистке ячейки № 13 крайсберкассы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524D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по чистке членов партии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ячейки ВКП(б) № 14 при отд. А/О "Сельхозснабжение"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14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14 при Сельхозснабжении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14 при Сельхозснабжении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Ячейка  № 15 фабрики красок. Протоколы по чистке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15 по фабрике красок 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7629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№ 15 при фабрике красок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</w:t>
            </w:r>
            <w:r w:rsidR="00F7629A" w:rsidRPr="0001173A">
              <w:rPr>
                <w:rFonts w:ascii="PT Astra Serif" w:hAnsi="PT Astra Serif"/>
                <w:sz w:val="24"/>
                <w:szCs w:val="24"/>
              </w:rPr>
              <w:t xml:space="preserve">ячейки № 15 при фабрике красок </w:t>
            </w:r>
            <w:r w:rsidRPr="0001173A">
              <w:rPr>
                <w:rFonts w:ascii="PT Astra Serif" w:hAnsi="PT Astra Serif"/>
                <w:sz w:val="24"/>
                <w:szCs w:val="24"/>
              </w:rPr>
              <w:t>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16 Союза строителей 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629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16 Союза строителей 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73E8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по чистке членов ВКП(б) столярн. электр. мастерской 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73E8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973E83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№ 16 ВКП(б) при Союзе строителей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73E8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к чистке ячейки № 16 при Союзе строителей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73E8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к чистке ячейки № 16 при Союзе строителей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73E8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Дополнительный материал по чистке ячейки ВКП(б) № 16 строителей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73E8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17 Трампарка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973E8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№22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73E8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при Трампарке имени Ленина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по чистке ячейки № 17 Трампарка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ВКП(б) ячейки № 17 Трампарка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Планы, протоколы общих собраний по чистке ячейки № 17 Трампарка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по ячейке № 17 ВКП(б) при Трампарке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17 при Трампарке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 проверкома ячейки № 17 при Трампарке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18 крайисполкома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заседаний проверочной комиссии по проверке и чистке рядов ВКП(б) по ячейке 18 крайисполкома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№ 18 при крайисполкоме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A1F6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ВКП(б) по ячейке  ПП ОГПУ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F5C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По чистке партии ячейки ВКП(б) № 19 при ПП ОГПУ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F5CF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№ 19 при ПП ГПУ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FF5CF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№23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718C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19 ПП ОГПУ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45E1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Дополнительный материал по проверке ячейки № 19 ПП ОГПУ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45E1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19 при ОПО ГПУ 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45E1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решениям проверкома ячейки № 19 ПП ОГПУ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45E1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20 швейники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45E1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№ 20 ВКП(б) при швейной фабрике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45E1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по чистке членов ВКП(б) ячейки 20 швейной фабрики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45E1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 проверкома ячейки № 20 при швейнике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2AC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21 крайфинотдела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2AC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ВКП(б) ячейки № 21 ГФО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2AC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№ 21 ВКП(б) при крайфинотделе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2AC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21 при крайфинотделе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2AC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чистке ячейки № 22 ГорФО 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72ACD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№ 22 Горфинотдела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301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ВКП(б) № 22 ГорФО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301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проверочной комиссии при ГорФО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301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22 ГорФО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301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23 "Ларек"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D2F49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23 ВКП(б) при "Ларек"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D2F49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23 при "Ларек"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D2F49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D2F49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94  полка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6A6F9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№24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24  94 полка 2-го райкома ВКП(б) города Саратова (заявления и характеристики)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№  25 Нефтесиндиката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резолюции проверочной комиссии ячейки 25 ВКП(б) при Нефтесиндикате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решениям проверкома ячейки 25 при Нефтесиндикате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27 КСНХ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обследования ячейки ВКП(б) № 27 КСНХ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28 ОФЗК Союзпищевкус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по чистке партии ОФЗК Союза Пищевкус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проверки ячейки ВКП(б) при ОФЗК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рядов ВКП(б) по ячейке № 29 Управления гостиницами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ячейки № 29 Управления гостиницами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проверки ячейки ВКП(б) № 29 при Нарпите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6F9F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26 при Саратовском ЦРК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26 при Саратовском ЦРК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ячейке № 26 при Саратовском ЦРК 2-го райкома ВКП(б)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26 при Саратовском ЦРК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ячейки ВКП(б) № 42 ЦРК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проверки ячейки № 26 при ЦРК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3A0CA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№25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Результаты проверки ячейки ВКП(б) № 26 при ЦРК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проверки ячейки при Саратовском ЦРК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 проверки ячейки № 26 при Саратовском ЦРК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4000F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ВКП(б) ячейки № 30 Управления зрелищных предприятий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03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ВКП(б) ячейки № 30 речного УЗП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03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 проверки по ячейки ВКП(б) № 30 при УЗП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03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Управления зрелищных предприятий ячейки № 30 2-го райкома ВКП(б) города Саратова (автобиографии и характеристики)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035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№ 31 Волжского завода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A0CA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31 Волжского завода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A0CA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ячейки № 31 при Волжском заводе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A0CA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31 при Волжском заводе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Плодовощ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ячейки № 32 ВКП(б) при Плодовощсоюзе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и протокол по чистке партии ячейки 32 Плодовощ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32 при Плодовощ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нефтетехникума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ячейки ВКП(б) медзубтехникума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по проверке ячейки № 33 ВКП(б) при медзубтехникуме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33 при медтехникуме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проверкома комиссии по проверке и чистке рядов ВКП(б) по ячейке № 34 отдела труда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F618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по чистке партии ячейки ВКП(б) № 34 Крайотдела труда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598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№ 34 ВКП(б) при НК Крайотдела труда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598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34 отдела труда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CC598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№26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партийных собраний по чистке ячейки № 35 Крайиздата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ВКП(б) № 35 при Крайиздате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35 при Крайиздате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 членов ВКП(б) ячейки № 36 трудпромкредита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отчеты по чистке партии ячейки № 36 Трудпромкредита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по ячейке ВКП(б) № 36 при Трудпромкредите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36 при Трудпромкредите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по чистке партии ячейки №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37 бондарной  фабрики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ВКП(б) № 37 при бондарной фабрике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ячейки № 37 при бондарной фабрике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671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чистке (автобиографии и характеристики) рядов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B25FE0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ячейки № 38 завода силикатного кирпича 2-го райкома ВКП(б) города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38 при заводе силикатного кирпича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ячейки ВКП(б) № 38 при силикатном заводе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38 по силикатному заводу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ВКП(б) № 39 Крайакторга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Крайакторга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ячейки № 39 при Крайакторге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39 при Крайакторге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Сельхозбанка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ВКП(б)  № 40 Крайсельхозбанка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по проверке ячейки ВКП(б) № 40 при Сельхозбанке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проверкома по проверке и чистке рядов партии ячейки № 42 Саратовского татпедтехникума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и кандидатов партии ячейки № 42 татпедтехникума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42 при Саратовском татпедтехникуме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по ячейке ВКП(б) № 42 при татарском педтехникуме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41 Саратовского кустпромсоюза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41 Саркустпромсоюза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41 Кустпромсоюза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41 при ДТООГДУ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проверки ячейки № 41 при Саркустпромсоюзе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41 при Саркустпромсоюзе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 № 41 Сарпромкредсоюза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партии ячейки ВКП(б) № 41 Саркустпромсоюза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по ячейке ВКП(б) № 41 при Сарпромкредсоюзе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ячейки № 41 Саркустпромсоюза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43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CC764C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№28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C796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ячейки ВКП(б) № 43 при типографии №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43 при типографии № 3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проверкома по ячейке ВКП(б) № 43 типографии № 3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партии ячейки ВКП(б) № 44 "Дома крестьянина"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ВКП(б) ячейки № 44 "Дома крестьянина"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по ячейке ВКП(б) № 44 при краевом "Доме крестьянина"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чистке рядов ВКП(б) (автобиографии и характеристики)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партии ячейки № 45 пекарня Кубуч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45 пекарня КУБУЧ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45 пекарня КУБУЧ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05BA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45 при пекарне КУБУЧ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по ячейке ВКП(б)  № 45 при КУБУЧЕ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45 при КУБУЧ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ВКП(б) ячейки № 46 Кожсиндиката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по ячейки ВКП(б) № 46 при Кожсиндикате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47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другие материалы по чистке ячейки № 47 Госиздат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по ячейке ВКП(б) № 47 при Крайиздате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при ГПЗ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48 Всекобанк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Результаты по обследованию ячейки ВКП(б) № 48 при Всекобанке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48 при Всекобанке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49 Крайсоюзпотреб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49 Крайсоюза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для комиссии по чистке ячейки № 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224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49 при Крайсоюзе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комиссии по проверке и чистке рядов ВКП(б) по ячейке № 50 Крытого рынка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по чистке членов ВКП(б) ячейки Крытого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по ячейке ВКП(б) № 50 при Крытом рынке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50 при Крытом рынке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51 Крайздрава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ячейки № 51 Здравотдела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4E7AE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№29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по ячейке ВКП(б) № 51 при Крайздравотделе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51 при Крайздраве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ячейки ВКП(б) № 52 Колхозсоюза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64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Союз Союзов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53 при Союзе Союзов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обследования ячейки ВКП(б) № 53 при Союзе Союзов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Выводы по чистке партии ячейки ВКП(б) № 53 Союза Союзов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сельхозкооперации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499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54 ГУМ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проверки ячейки ВКП(б) № 54 при ГУМе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54 при ГУМе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№ 54 при ГУМе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55 Крайстрахкассы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по чистке рядов ВКП(б) ячейки № 55 Страхкассы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по проверке и чистке рядов ВКП(б) по ячейке № 56 Нижне-Волжского крайсоюза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проверочной комиссии ячейки ВКП(б)  № 56 при Нижне-Волжском крайсоюзе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партии ячейки ВКП(б)  № 56 Крайпотребсоюза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57 кооперативного техникума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57 кооперативного техникума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ячейки ВКП(б) № 57 при кооперативном техникуме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57 кооперативного техникума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512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58 Крайкоопхлеб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ячейки ВКП(б) № 58 Крайкоопхлеба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58 при Крайкооптехникуме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ячейки ВКП(б) № 58 при Крайкооптехникуме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7728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№30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59 96-го полка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 № 60 Сармолсоюза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ячейки № 60 Сармолокосоюза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ячейки № 60 ВКП(б) при Сармаслосоюзе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728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60 при Сармолсоюзе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проверочной комиссии по проверке и чистке рядов ВКП(б) по ячейке Экстр. учрежд.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61 при Экстр. учрежд.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проверочной комиссии по чистке партии ячейки № 61 Экстерриториальной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и выводы проверкома по ячейке ВКП(б) № 61 Экстерриториальной, объединяющей 16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учреждений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525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фабрики имени Крупской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62 трикотажной фабрики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62 при трикотажной фабрике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выводы проверкома по ячейке ВКП(б) № 62 трикотажной фабрики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коллектива безработных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63 при коллективе безработных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по ячейке ВКП(б) № 63 при Управлении коллектива безработных биржи труда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66 Тер. упр. 32 дивизии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 по ячейке № 64 Крайсовпроф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№ 64 при Крайсовпрофе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проверкома по ячейке ВКП(б) № 64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По ячейке ВКП(б) при территориальном управлении Нижне-Волжского края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537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земельн. техникума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 ячейки при земельн. техникуме 2-го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 КомВУЗ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 КомВУЗ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 КомВУЗ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 ячейки № 1 КомВУЗа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CE7C43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№ 1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96F6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1 при КомВУЗе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7707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комиссии по чистке партии ячейки при СКУ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7707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общих собраний членов ВКП(б) ячейки НВКУ КомВУЗ по чистке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198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7707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 комиссии по  чистке членов и кандидатов  ВКП(б) по ячейке № 1 КомВУЗ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7707A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Книга характеристик членов и кандидатов ВКП(б) при СКУ к чистке партии, ячейка №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A4F2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комиссии по проверке и чистке рядов ВКП(б) по ячейке Водпуть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A4F2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551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партпроверке ячейки № 2 Водников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186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ячейки № 2 Водпуть, ячейки № 1 СКУ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186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по ячейке № 2 при Водпути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186C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93186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 Водников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78DE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 по проверке и чистке рядов ВКП(б) по ячейке Правления РУЖД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78DE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РУЖД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78DE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ВКП(б) № 3 Правления РУЖД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78DE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к чистке (автобиографии и характеристики) на членов ВКП(б) ячейки № 3 РУЖД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478DE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чистке членов партии (автобиографии и характеристики)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EA1B7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C01E9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4 Адмотдела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6328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4 при АО горотдела милиции 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A53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 при Адм. отделе 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AA536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ячейки № 4 при Адм. отд.  3-го райкома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564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1F6928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 при Адм. отд.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партчистке ячейки № 4 Адмотдела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5 ГорКО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ячейки № 5 ГорКО 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№ 5 ГорКО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ГорКО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рядов ВКП(б) при Красном Детском городке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и проверочной комиссии ячейки № 6 Красного Детского городка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по чистке членов партии ячейки ВКП(б) № 6 при Красном Детском городке  3-го райкома ВКП(б) города Саратова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6 при Детгородке 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F6928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 материалами по партпроверке ячейки № 6 Детгородка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1B7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EA1B7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ячейки ВКП(б) № 7 (Губсуда)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1B7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ячейки № 7 Судучреждений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1B7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577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7 Крайсуда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EA1B7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1B7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</w:t>
            </w:r>
            <w:r w:rsidR="00CF0D4A" w:rsidRPr="0001173A">
              <w:rPr>
                <w:rFonts w:ascii="PT Astra Serif" w:hAnsi="PT Astra Serif"/>
                <w:sz w:val="24"/>
                <w:szCs w:val="24"/>
              </w:rPr>
              <w:t xml:space="preserve">ркома ячейки № 7 при Крайсуде </w:t>
            </w:r>
            <w:r w:rsidRPr="0001173A">
              <w:rPr>
                <w:rFonts w:ascii="PT Astra Serif" w:hAnsi="PT Astra Serif"/>
                <w:sz w:val="24"/>
                <w:szCs w:val="24"/>
              </w:rPr>
              <w:t>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1B7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F0D4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7 при Крайсуде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A1B74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8 Волгоразгруз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6026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№ 8 транспортных рабочих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6026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F0D4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8 транспортных рабочих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6026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Волгоразгруз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6026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проверке ячейки № 9 Дома охраны матери и младенца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60263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 ячейки Дома охраны материи и младенца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88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27444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9 Дома материи и младенца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88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27444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Матсклада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88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9 при Матскладе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F2885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27444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 проверочной комиссии по  чистке рядов ВКП(б) ячейки при Госпароходстве 3-го райкома ВКП(б)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590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27444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10 Госпароходства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10 Госпароходства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Госпароходства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Госпароходства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"Кожевников"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0C14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11 "Кожевников"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"Кожевников"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"Кожевников"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Крайзу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</w:t>
            </w:r>
            <w:r w:rsidR="000C1457" w:rsidRPr="0001173A">
              <w:rPr>
                <w:rFonts w:ascii="PT Astra Serif" w:hAnsi="PT Astra Serif"/>
                <w:sz w:val="24"/>
                <w:szCs w:val="24"/>
              </w:rPr>
              <w:t xml:space="preserve">истке членов партии при Крайзу </w:t>
            </w:r>
            <w:r w:rsidRPr="0001173A">
              <w:rPr>
                <w:rFonts w:ascii="PT Astra Serif" w:hAnsi="PT Astra Serif"/>
                <w:sz w:val="24"/>
                <w:szCs w:val="24"/>
              </w:rPr>
              <w:t>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0C14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12 при Крайзу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47218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0C14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партпроверки ячейки № 12 Крайзу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0C14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12 при Крайзу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Артполка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ячейки ВКП(б) № 14 Артполка 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93774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14 Артполка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№ 14 Артполка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A634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15 Водопровода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C1457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Водопровода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A023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74E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15 при Управлении Вродопровода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A023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74E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15 при Управлении Водопровода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A023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74E4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проверочной комиссии по проверке и чистке  ячейки № 15 при Водопроводе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A023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Управления пожарной охраны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A023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817C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16 Управления пожарной охраны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A023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817C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16 при управлении пожарной охраны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A0232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817C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17 Изолятора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7A023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88778D" w:rsidRPr="0001173A" w:rsidTr="003E4B5B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 w:rsidP="003E4B5B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817C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17 Изолятора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17 при Изоляторе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№ 17 Изолятора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93774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18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18 при Моссельпроме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ячеек Моссельпрома, Резинотреста, палаты меры весов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18 при Моссельпроме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рядов ВКП(б) фабрики имени Стружкина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при фабрике имени Стружкина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3774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по проверке рядов ВКП(б) ячейки № 19 при фабрике имени Стружкина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</w:t>
            </w:r>
            <w:r w:rsidR="007E74B0" w:rsidRPr="0001173A">
              <w:rPr>
                <w:rFonts w:ascii="PT Astra Serif" w:hAnsi="PT Astra Serif"/>
                <w:sz w:val="24"/>
                <w:szCs w:val="24"/>
              </w:rPr>
              <w:t xml:space="preserve">ке рядов ВКП(б) по ячейке № 20 </w:t>
            </w:r>
            <w:r w:rsidRPr="0001173A">
              <w:rPr>
                <w:rFonts w:ascii="PT Astra Serif" w:hAnsi="PT Astra Serif"/>
                <w:sz w:val="24"/>
                <w:szCs w:val="24"/>
              </w:rPr>
              <w:t>Дорздрава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партпроверке ячейки Дорздрава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7E74B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20 Дорздрава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7E74B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ячейки № 20 при Дорздраве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Совпартшколы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по чистке Совпартшколы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21 при Крайсовпартшколе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21 при Крайсовпартшколе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7E74B0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ячейки № 21СПШ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ячейки № 21 Совпартшколы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партийных собраний по чистке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ячейки КрайСПШ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7E74B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</w:t>
            </w:r>
            <w:r w:rsidR="00215BFF" w:rsidRPr="0001173A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Совпартшколы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 по проверке и чистке рядов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партпроверке ячейки КСПШ по чистке рядов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Совпартшколы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ВКП(б) по ячейке Крайсовпартшколы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21 КрайСПШ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 чистке рядов ВКП(б) ячейки Управления банями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22 Управления банями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по чистке ячейки № 22 Управления банями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проверке ячейки Управления банями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школы милиции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ВКП(б) № 23 при школе милиции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23 при 5-ой школе милиции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школы милиции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Заседания проверкома ячейки № 24 при СОЮК по чистке рядов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 протоколами общих собраний ячейки и заседаний проверкома по проверке членов и кандидатов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11.06.1929-19.06.1929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проверке, чистке рядов ВКП(б) ячейки № 24 при СОЮК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СОЮК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24 при СОЮК 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 ячейки № 25 Коопинсоюза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104E2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104E26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ячейки ВКП(б) № 25 Коопинсоюза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Коопинсоюза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25 при Коопинсоюзе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 решению райкома по ячейке № 25 при Коопинсоюзе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и общих собраний по чистке рядов ВКП(б)  ячейки № 26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решению проверкома ячейки № 26 при ПВМ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проверочной комиссии по проверке и чистке рядов ВКП(б) Центрогидтростроя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A3D3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по ячейке № 27 при Управлении "СТОП"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A3D3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ячейки при Управлении "СТОП"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Дело по партпроверке ячейки "СТОП"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ячейки № 28 СарГРЭС 3-го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28 СарГРЭС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СарГРЭС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СарГРЭС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проверки и чистки  ячейки № 28 СарГРЭС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29 Речная переправа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 ячейки № 29 Речная переправа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С материалами партпроверки ячейки № 29 Речная переправа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проверочной комиссии ячейки № 29 Речная переправа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30 Госторга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партпроверке ячейки № 30 Госторга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30 Госторга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по ячейке № 30 Госторга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31 Госбанка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партии ячейки № 31 Госбанка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3D3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31 Госбанка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C4D9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31 Госбанка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C4D9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Выводы и материалы по чистке ячейки № 31 Госбанка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C4D9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заседаний проверочной комиссии по проверке и чистке рядов ВКП(б) ячейки № 32 Городского отдела народного образования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C4D9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32 Городского отдела народного образования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7C4D92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№3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 ВКП(б) ячейки № 32 Городского отдела народного образования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и протоколы по проверке членов ВКП(б) ячейки № 32 Городского отдела народного образования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33 при Курсах выдвиженцев совет. строительства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34 2-ой Совбольницы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 ячейки № 34 2-ой Совбольницы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чистке ячейки № 34 2-ой Совбольницы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ячейки № 36 Аптекоуправления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и фасовочной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695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36 Аптекоуправления и фасовочной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 проверочной комиссии по проверке и чистке рядов ВКП(б) ячейки № 36 Аптекоуправления и фасовочной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38 Водздравотдела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ячейки № 38 Водздравотдела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699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38 Водздравотдела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№ 38 Водздравотдела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39 Профессионально-технической школы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39 Профессионально-технической школы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39 Профессионально-технической школы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895934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40 Крайкомпомзака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="0088778D" w:rsidRPr="0001173A">
              <w:rPr>
                <w:rFonts w:ascii="PT Astra Serif" w:hAnsi="PT Astra Serif"/>
                <w:sz w:val="24"/>
                <w:szCs w:val="24"/>
              </w:rPr>
              <w:t>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E08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E08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№ 40 Крайкомпомзака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959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40 Крайкомпомзака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959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31E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Материалы по решениям проверкома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ячейки № 40 Крайкомпомзака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959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708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3959F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ДТООГПУ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95934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3959F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комиссии по  чистке партии ячейки № 41 ДТООГПУ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31E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43 кирпичного завода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31E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31E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43 кирпичного завода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31E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031C2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43 кирпичного завода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31E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31E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проверке ячейки № 43 кирпичного завода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D12B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031C2C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44 Крайжилсоюза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959F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3959F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ячейки № 44 Крайжилсоюза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959F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3959F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44 Крайжилсоюза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3959F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рядов ВКП(б) ячейки № 45 4-го технического участка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3959F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40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2550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ячейки № 45 4-го технического участка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2550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45 4-го технического участка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2550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ВКП(б) ячейки № 46 педагогического техникума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2550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ячейки № 46 педагогического техникума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№ 46 педагогического техникума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46 педагогического техникума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47 строительного техникума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47 строительного техникума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</w:t>
            </w:r>
            <w:r w:rsidR="00C427CF" w:rsidRPr="0001173A">
              <w:rPr>
                <w:rFonts w:ascii="PT Astra Serif" w:hAnsi="PT Astra Serif"/>
                <w:sz w:val="24"/>
                <w:szCs w:val="24"/>
              </w:rPr>
              <w:t xml:space="preserve">(б) ячейки № 48 Крайторготдела </w:t>
            </w:r>
            <w:r w:rsidRPr="0001173A">
              <w:rPr>
                <w:rFonts w:ascii="PT Astra Serif" w:hAnsi="PT Astra Serif"/>
                <w:sz w:val="24"/>
                <w:szCs w:val="24"/>
              </w:rPr>
              <w:t>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48 Крайторготдела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ячейки № 48 Крайторготдела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№ 48 Крайторготдела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49 Управления госстраха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ячейки № 49 Управления госстраха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рядов ВКП(б) ячейки № 49 Управления госстраха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427CF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733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C427CF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49 Управления госстраха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77DC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D77DC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49 Управления госстраха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77DC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D77DC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</w:t>
            </w:r>
            <w:r w:rsidR="00D77DC7" w:rsidRPr="0001173A">
              <w:rPr>
                <w:rFonts w:ascii="PT Astra Serif" w:hAnsi="PT Astra Serif"/>
                <w:sz w:val="24"/>
                <w:szCs w:val="24"/>
              </w:rPr>
              <w:t>ейки № 49 Управления госстраха 3</w:t>
            </w:r>
            <w:r w:rsidRPr="0001173A">
              <w:rPr>
                <w:rFonts w:ascii="PT Astra Serif" w:hAnsi="PT Astra Serif"/>
                <w:sz w:val="24"/>
                <w:szCs w:val="24"/>
              </w:rPr>
              <w:t>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77DC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D77DC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49 Управления госстраха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77DC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50 Нижневолживсоюз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D77DC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</w:t>
            </w: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41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64C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B97D2B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по чистке и проверке  рядов ВКП(б) ячейки № 50 Нижневолживсоюз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C16B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C16B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ячейки № 50 Нижневолживсоюз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C16B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рядов ВКП(б) ячейки № 50 Нижневолживс</w:t>
            </w:r>
            <w:r w:rsidR="006C16BA" w:rsidRPr="0001173A">
              <w:rPr>
                <w:rFonts w:ascii="PT Astra Serif" w:hAnsi="PT Astra Serif"/>
                <w:sz w:val="24"/>
                <w:szCs w:val="24"/>
              </w:rPr>
              <w:t xml:space="preserve">оюз </w:t>
            </w:r>
            <w:r w:rsidRPr="0001173A">
              <w:rPr>
                <w:rFonts w:ascii="PT Astra Serif" w:hAnsi="PT Astra Serif"/>
                <w:sz w:val="24"/>
                <w:szCs w:val="24"/>
              </w:rPr>
              <w:t>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C16B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C16B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51 Детобъединения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C16B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C16B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по чистке рядов ВКП(б) ячейки № 51 Детобъединения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C16B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C16B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ячейки № 51 Детобъединения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C16B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6C16B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рядов ВКП(б) ячейки № 51 Детобъединения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96CD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заседаний проверочной комиссии по проверке и чистке рядов ВКП(б) ячейки № 52 Краевого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статуправления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746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по  чистке рядов ВКП(б) ячейки № </w:t>
            </w:r>
            <w:r w:rsidR="00F96CDA" w:rsidRPr="0001173A">
              <w:rPr>
                <w:rFonts w:ascii="PT Astra Serif" w:hAnsi="PT Astra Serif"/>
                <w:sz w:val="24"/>
                <w:szCs w:val="24"/>
              </w:rPr>
              <w:t xml:space="preserve">52 Краевого статуправления № 2 </w:t>
            </w:r>
            <w:r w:rsidRPr="0001173A">
              <w:rPr>
                <w:rFonts w:ascii="PT Astra Serif" w:hAnsi="PT Astra Serif"/>
                <w:sz w:val="24"/>
                <w:szCs w:val="24"/>
              </w:rPr>
              <w:t>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96CD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ячейки № 52 Краевого статуправления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96CD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партпроверке ячейки № 52 Краевого статуправления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96CD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заседаний проверочной комиссии по проверке и чистке рядов ВКП(б) ячейки № 52 Краевого статуправления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96CD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проверочной комиссии по проверке и чистке рядов ВКП(б) ячейки № 53 конторы "Совкино"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96CD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ячейки № 53 конторы "Совкино"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F96CD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партпроверке ячейки № 53 конторы "Совкино" № 2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96CD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53 конторы "Совкино" № 2 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678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7678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 заседания проверочной комиссии по проверке и чистке рядов ВКП(б) ячейки № 54 ВГК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678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7678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ячейки № 54 ВГК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678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7678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решениям проверкома ячейки № 54 ВГК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678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 w:rsidP="00767895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проверке и чистке рядов ВКП(б) ячейки № 54 ВГК 3-го райкома ВКП(б) города Саратова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6789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 дивизионной парткомиссии 32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дивизии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01.01.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F742A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759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комиссии ЦКК ВКП(б) по проверке и чистке членов крайкома, крайКК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2120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  <w:lang w:val="en-US"/>
              </w:rPr>
              <w:t>760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протоколам проверочной комиссии ЦКК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комиссии по проверке проверкомов по городу Саратову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к протоколу № 2 заседания комиссии  крайКК по проверке проверкомов по городу Саратову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общих собраний ячейки ВКП(б) по проверке и чистке членов и кандидатов крайкома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к заседанию комиссии крайКК по проверке кандидатов в члены  прав. комиссии по городу Саратову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учету марок партпроверок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городу Саратову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№42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комиссии по проверке и чистке членов и кандидатов ВКП(б) при Саратовском РИКе и госинституте по борьбе с засухой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21.10.1929-12.11.1929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комиссии по проверке и чистке членов и кандидатов ВКП(б) при Саратовском РИКе и госинституте по борьбе с засухой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14.10.1929-12.11.1929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145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2F565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комиссии по проверке и чистке членов и кандидатов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04.12.1929-26.03.1930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E0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комиссии по проверке и чистке членов и кандидатов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186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E0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Протоколы комиссии по проверке и чистке членов и кандидатов ВКП(б)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186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DE05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772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проверки  членов  ВКП(б) и выписки из протоколов сельячеек, горячеек и районов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6A252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Аткарской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28.06.1929-31.12.1929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E1F9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Аткарской городской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EE1F90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Аткарскому району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670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Отчет о результатах чистки и проверки рядов ВКП(б) по Аткарскому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670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Доклад о результатах чистки Балашовской окружной партийной организации НВ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670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Балашовскому району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8670EE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чистки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B686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Лысогорскому району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B686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бюро Нижне-Волжского краевого комитета ВКП(б) по чистке членов ВКП(б) АССР НП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104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B686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Петровскому району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9B686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рядов ВКП(б) по Пугачевскому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9B6868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№43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D685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Пугачевский округ КК ВКП(б) -  с материалами об израсходовании проверочных марок чистки и сводки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286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07E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789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проверочной комиссии по чистке Ртищевской парторганизации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707E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Татищевского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F251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Ягоднополянскому району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 ячеек Бековского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 ВКП(б) сельячеек Бековского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партии. Апелляции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и материалы по чистке членов партии  сельячеек Бековского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799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по чистке членов партии по сельячейкам Бековского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членов партии ВКП(б)  Бековского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Личное дело Зайцева П.А., Бековский райком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Личное дело Соловьева Н.А., Бековский райком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Личное дело Баканова А.С., Бековский райком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Личные дела Полубинского, Батова, Воломина и Бабичева, Бековский райком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805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по чистке членов ВКП(б), заявления, списки членов и кандидатов ВКП(б) сельячеек Бековского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Личное дело Ерохина Г.И., Бековский райком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Личное дело Ермишина по чистке партии, Бековский райком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Личные дела Мызникова, Малышева, Князева по чистке партии, Бековский райком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по чистке членов ВКП(б)  сельячеек Бековского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01.01.1929-31.12.1930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980DE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Коробка №44</w:t>
            </w: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CC785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Вязовскому району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2C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Итоговые сводки чистки рядов ВКП(б) по Екатериновскому району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57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2C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по чистке рядов ВКП(б) Нижне-Волжской крайКК-РКИ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2C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на Старанникова В.П. Астраханской парторганизации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13.04.1929-08.05.1929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2C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чистке рядов ВКП(б) Астраханской парторганизации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2C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Материалы к заседанию бюро крайкома ВКП(б)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04.06.1929-21.06.1929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2C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Материал о членах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08.06.1929-15.07.1929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2C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Борьба с бюрократизмом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01.01.1928-31.12.1929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153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012CA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839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 xml:space="preserve">Материал и апелляции по делу 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Алексеевой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05.05.</w:t>
            </w: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1929-16.07.1929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8778D" w:rsidRPr="0001173A" w:rsidTr="005E4AC9">
        <w:trPr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778D" w:rsidRPr="0001173A" w:rsidRDefault="005565D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lastRenderedPageBreak/>
              <w:t>841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Протоколы заседаний по проверке членов партии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1173A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778D" w:rsidRPr="0001173A" w:rsidRDefault="0088778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01173A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E16784">
        <w:tc>
          <w:tcPr>
            <w:tcW w:w="1805" w:type="dxa"/>
            <w:gridSpan w:val="2"/>
            <w:vAlign w:val="center"/>
          </w:tcPr>
          <w:p w:rsidR="00A50CB9" w:rsidRPr="00E1678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16784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E16784" w:rsidRDefault="0088778D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16784">
              <w:rPr>
                <w:rFonts w:ascii="PT Astra Serif" w:hAnsi="PT Astra Serif"/>
                <w:sz w:val="24"/>
                <w:szCs w:val="24"/>
                <w:lang w:val="en-US"/>
              </w:rPr>
              <w:t>796 (Семьсот девяносто шесть)</w:t>
            </w:r>
          </w:p>
        </w:tc>
        <w:tc>
          <w:tcPr>
            <w:tcW w:w="1340" w:type="dxa"/>
            <w:vAlign w:val="center"/>
          </w:tcPr>
          <w:p w:rsidR="00A50CB9" w:rsidRPr="00E16784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16784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E16784">
        <w:tc>
          <w:tcPr>
            <w:tcW w:w="1908" w:type="dxa"/>
            <w:gridSpan w:val="3"/>
            <w:vAlign w:val="center"/>
          </w:tcPr>
          <w:p w:rsidR="00A50CB9" w:rsidRPr="00E1678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E1678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16784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E16784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E16784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E1678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16784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E16784" w:rsidRDefault="0088778D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16784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720" w:type="dxa"/>
            <w:vAlign w:val="center"/>
          </w:tcPr>
          <w:p w:rsidR="00A50CB9" w:rsidRPr="00E16784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16784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E16784" w:rsidRDefault="0088778D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16784">
              <w:rPr>
                <w:rFonts w:ascii="PT Astra Serif" w:hAnsi="PT Astra Serif"/>
                <w:sz w:val="24"/>
                <w:szCs w:val="24"/>
                <w:lang w:val="en-US"/>
              </w:rPr>
              <w:t>841</w:t>
            </w:r>
          </w:p>
        </w:tc>
      </w:tr>
    </w:tbl>
    <w:p w:rsidR="00A50CB9" w:rsidRPr="00E16784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01173A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01173A" w:rsidRPr="0001173A" w:rsidRDefault="0001173A" w:rsidP="0001173A">
      <w:pPr>
        <w:rPr>
          <w:rFonts w:ascii="PT Astra Serif" w:hAnsi="PT Astra Serif"/>
        </w:rPr>
      </w:pPr>
      <w:r w:rsidRPr="0001173A">
        <w:rPr>
          <w:rFonts w:ascii="PT Astra Serif" w:hAnsi="PT Astra Serif"/>
        </w:rPr>
        <w:t xml:space="preserve">в том числе: </w:t>
      </w:r>
    </w:p>
    <w:p w:rsidR="0001173A" w:rsidRDefault="0001173A" w:rsidP="0001173A">
      <w:pPr>
        <w:rPr>
          <w:rFonts w:ascii="PT Astra Serif" w:hAnsi="PT Astra Serif"/>
        </w:rPr>
      </w:pPr>
      <w:r w:rsidRPr="0001173A">
        <w:rPr>
          <w:rFonts w:ascii="PT Astra Serif" w:hAnsi="PT Astra Serif"/>
        </w:rPr>
        <w:t xml:space="preserve">литерные номера: </w:t>
      </w:r>
      <w:r w:rsidR="001F430E">
        <w:rPr>
          <w:rFonts w:ascii="PT Astra Serif" w:hAnsi="PT Astra Serif"/>
        </w:rPr>
        <w:t>8а, 132а</w:t>
      </w:r>
      <w:r w:rsidRPr="0001173A">
        <w:rPr>
          <w:rFonts w:ascii="PT Astra Serif" w:hAnsi="PT Astra Serif"/>
        </w:rPr>
        <w:t>;</w:t>
      </w:r>
    </w:p>
    <w:p w:rsidR="001F430E" w:rsidRPr="0001173A" w:rsidRDefault="001F430E" w:rsidP="0001173A">
      <w:pPr>
        <w:rPr>
          <w:rFonts w:ascii="PT Astra Serif" w:hAnsi="PT Astra Serif"/>
        </w:rPr>
      </w:pPr>
      <w:r>
        <w:rPr>
          <w:rFonts w:ascii="PT Astra Serif" w:hAnsi="PT Astra Serif"/>
        </w:rPr>
        <w:t>механически пропущенные: 9;</w:t>
      </w:r>
    </w:p>
    <w:p w:rsidR="00F54B0A" w:rsidRPr="0001173A" w:rsidRDefault="0001173A" w:rsidP="0001173A">
      <w:pPr>
        <w:rPr>
          <w:rFonts w:ascii="PT Astra Serif" w:hAnsi="PT Astra Serif"/>
        </w:rPr>
      </w:pPr>
      <w:r w:rsidRPr="0001173A">
        <w:rPr>
          <w:rFonts w:ascii="PT Astra Serif" w:hAnsi="PT Astra Serif"/>
        </w:rPr>
        <w:t xml:space="preserve">выбывшие дела: </w:t>
      </w:r>
      <w:r w:rsidR="001F430E">
        <w:rPr>
          <w:rFonts w:ascii="PT Astra Serif" w:hAnsi="PT Astra Serif"/>
        </w:rPr>
        <w:t>1, 2, 37, 38, 53</w:t>
      </w:r>
      <w:r w:rsidR="00276F92">
        <w:rPr>
          <w:rFonts w:ascii="PT Astra Serif" w:hAnsi="PT Astra Serif"/>
        </w:rPr>
        <w:t xml:space="preserve">, 55, 69, 70, 74, 84, 85, 87, 90, 91, 92, 93, 94, 780, 781, 782, 783, 790, 792, 793, 810, 813, 814, 815, 816, 817, 818, 819, 820, 821, 822, 824, </w:t>
      </w:r>
      <w:r w:rsidR="007A1B89">
        <w:rPr>
          <w:rFonts w:ascii="PT Astra Serif" w:hAnsi="PT Astra Serif"/>
        </w:rPr>
        <w:t xml:space="preserve">825, </w:t>
      </w:r>
      <w:r w:rsidR="00276F92">
        <w:rPr>
          <w:rFonts w:ascii="PT Astra Serif" w:hAnsi="PT Astra Serif"/>
        </w:rPr>
        <w:t>828, 829, 831,</w:t>
      </w:r>
      <w:r w:rsidR="007A1B89">
        <w:rPr>
          <w:rFonts w:ascii="PT Astra Serif" w:hAnsi="PT Astra Serif"/>
        </w:rPr>
        <w:t xml:space="preserve"> 832, 833,</w:t>
      </w:r>
      <w:r w:rsidR="00276F92">
        <w:rPr>
          <w:rFonts w:ascii="PT Astra Serif" w:hAnsi="PT Astra Serif"/>
        </w:rPr>
        <w:t xml:space="preserve"> 834, 835, 836, 840</w:t>
      </w:r>
      <w:r w:rsidR="001F430E">
        <w:rPr>
          <w:rFonts w:ascii="PT Astra Serif" w:hAnsi="PT Astra Serif"/>
        </w:rPr>
        <w:t>.</w:t>
      </w:r>
      <w:bookmarkStart w:id="4" w:name="_GoBack"/>
      <w:bookmarkEnd w:id="4"/>
    </w:p>
    <w:sectPr w:rsidR="00F54B0A" w:rsidRPr="0001173A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048" w:rsidRDefault="00305048">
      <w:r>
        <w:separator/>
      </w:r>
    </w:p>
  </w:endnote>
  <w:endnote w:type="continuationSeparator" w:id="0">
    <w:p w:rsidR="00305048" w:rsidRDefault="00305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048" w:rsidRDefault="00305048">
      <w:r>
        <w:separator/>
      </w:r>
    </w:p>
  </w:footnote>
  <w:footnote w:type="continuationSeparator" w:id="0">
    <w:p w:rsidR="00305048" w:rsidRDefault="003050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D4A" w:rsidRDefault="00CF0D4A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16784">
      <w:rPr>
        <w:noProof/>
      </w:rPr>
      <w:t>63</w:t>
    </w:r>
    <w:r>
      <w:fldChar w:fldCharType="end"/>
    </w:r>
  </w:p>
  <w:p w:rsidR="00CF0D4A" w:rsidRDefault="00CF0D4A">
    <w:pPr>
      <w:pStyle w:val="a8"/>
      <w:framePr w:wrap="auto" w:vAnchor="text" w:hAnchor="margin" w:xAlign="right" w:y="1"/>
    </w:pPr>
  </w:p>
  <w:p w:rsidR="00CF0D4A" w:rsidRDefault="00CF0D4A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88778D"/>
    <w:rsid w:val="0001173A"/>
    <w:rsid w:val="00012CA5"/>
    <w:rsid w:val="00014787"/>
    <w:rsid w:val="00022FB9"/>
    <w:rsid w:val="00025EE0"/>
    <w:rsid w:val="00031C2C"/>
    <w:rsid w:val="000443D2"/>
    <w:rsid w:val="0007707A"/>
    <w:rsid w:val="000B0DEB"/>
    <w:rsid w:val="000C1457"/>
    <w:rsid w:val="000D6851"/>
    <w:rsid w:val="00104E26"/>
    <w:rsid w:val="00105383"/>
    <w:rsid w:val="00136B5A"/>
    <w:rsid w:val="0017143D"/>
    <w:rsid w:val="001C3993"/>
    <w:rsid w:val="001D04CE"/>
    <w:rsid w:val="001D291A"/>
    <w:rsid w:val="001D4EE3"/>
    <w:rsid w:val="001E5ADA"/>
    <w:rsid w:val="001E7664"/>
    <w:rsid w:val="001F307D"/>
    <w:rsid w:val="001F430E"/>
    <w:rsid w:val="001F6928"/>
    <w:rsid w:val="0020328B"/>
    <w:rsid w:val="00215BFF"/>
    <w:rsid w:val="00221201"/>
    <w:rsid w:val="002360BF"/>
    <w:rsid w:val="00244617"/>
    <w:rsid w:val="002478DE"/>
    <w:rsid w:val="0027444D"/>
    <w:rsid w:val="00276F92"/>
    <w:rsid w:val="002778D2"/>
    <w:rsid w:val="00286395"/>
    <w:rsid w:val="002C345A"/>
    <w:rsid w:val="002C3DB4"/>
    <w:rsid w:val="002C7966"/>
    <w:rsid w:val="002D06EC"/>
    <w:rsid w:val="002D2F49"/>
    <w:rsid w:val="002F3018"/>
    <w:rsid w:val="002F5656"/>
    <w:rsid w:val="00305048"/>
    <w:rsid w:val="00320084"/>
    <w:rsid w:val="003321FA"/>
    <w:rsid w:val="00341CB0"/>
    <w:rsid w:val="003718CF"/>
    <w:rsid w:val="003959F7"/>
    <w:rsid w:val="003A0CA6"/>
    <w:rsid w:val="003E4B5B"/>
    <w:rsid w:val="004000FA"/>
    <w:rsid w:val="00427113"/>
    <w:rsid w:val="004524DA"/>
    <w:rsid w:val="004530FC"/>
    <w:rsid w:val="00472181"/>
    <w:rsid w:val="00483E18"/>
    <w:rsid w:val="004A160A"/>
    <w:rsid w:val="004A16F2"/>
    <w:rsid w:val="004A21CE"/>
    <w:rsid w:val="004E7AEA"/>
    <w:rsid w:val="004E7CAB"/>
    <w:rsid w:val="00505BA5"/>
    <w:rsid w:val="00545E14"/>
    <w:rsid w:val="0055135C"/>
    <w:rsid w:val="0055458B"/>
    <w:rsid w:val="005565D9"/>
    <w:rsid w:val="00560263"/>
    <w:rsid w:val="0057403A"/>
    <w:rsid w:val="005A4D23"/>
    <w:rsid w:val="005D40AE"/>
    <w:rsid w:val="005E4AC9"/>
    <w:rsid w:val="005F2515"/>
    <w:rsid w:val="00607F4B"/>
    <w:rsid w:val="0061395C"/>
    <w:rsid w:val="00634F69"/>
    <w:rsid w:val="006812F0"/>
    <w:rsid w:val="0068267F"/>
    <w:rsid w:val="0069235B"/>
    <w:rsid w:val="006A2520"/>
    <w:rsid w:val="006A3D3D"/>
    <w:rsid w:val="006A6345"/>
    <w:rsid w:val="006A6F9F"/>
    <w:rsid w:val="006C01E9"/>
    <w:rsid w:val="006C16BA"/>
    <w:rsid w:val="006E08CA"/>
    <w:rsid w:val="0070722B"/>
    <w:rsid w:val="00707EB9"/>
    <w:rsid w:val="00733AF2"/>
    <w:rsid w:val="00767895"/>
    <w:rsid w:val="00772846"/>
    <w:rsid w:val="007A0232"/>
    <w:rsid w:val="007A1B89"/>
    <w:rsid w:val="007C4D92"/>
    <w:rsid w:val="007D12BF"/>
    <w:rsid w:val="007D1EF1"/>
    <w:rsid w:val="007D26BA"/>
    <w:rsid w:val="007E2739"/>
    <w:rsid w:val="007E74B0"/>
    <w:rsid w:val="007F2671"/>
    <w:rsid w:val="007F2885"/>
    <w:rsid w:val="007F3408"/>
    <w:rsid w:val="00861B78"/>
    <w:rsid w:val="00861F64"/>
    <w:rsid w:val="00864C8D"/>
    <w:rsid w:val="008667AB"/>
    <w:rsid w:val="008670EE"/>
    <w:rsid w:val="0088778D"/>
    <w:rsid w:val="00895934"/>
    <w:rsid w:val="008A55E1"/>
    <w:rsid w:val="009179F3"/>
    <w:rsid w:val="00925508"/>
    <w:rsid w:val="0093186C"/>
    <w:rsid w:val="00937746"/>
    <w:rsid w:val="00951E88"/>
    <w:rsid w:val="00973E83"/>
    <w:rsid w:val="00980DE9"/>
    <w:rsid w:val="00992DBA"/>
    <w:rsid w:val="009B6868"/>
    <w:rsid w:val="009F21A6"/>
    <w:rsid w:val="009F7155"/>
    <w:rsid w:val="00A50CB9"/>
    <w:rsid w:val="00A72ACD"/>
    <w:rsid w:val="00A75FA3"/>
    <w:rsid w:val="00AA5364"/>
    <w:rsid w:val="00AB6A7A"/>
    <w:rsid w:val="00AD4703"/>
    <w:rsid w:val="00AE2CE9"/>
    <w:rsid w:val="00B2596B"/>
    <w:rsid w:val="00B25FE0"/>
    <w:rsid w:val="00B35DA1"/>
    <w:rsid w:val="00B60FB6"/>
    <w:rsid w:val="00B97D2B"/>
    <w:rsid w:val="00BC1EFC"/>
    <w:rsid w:val="00BD6131"/>
    <w:rsid w:val="00BF6184"/>
    <w:rsid w:val="00C049BB"/>
    <w:rsid w:val="00C31ECF"/>
    <w:rsid w:val="00C427CF"/>
    <w:rsid w:val="00C45EFC"/>
    <w:rsid w:val="00C514BD"/>
    <w:rsid w:val="00C63283"/>
    <w:rsid w:val="00C8559C"/>
    <w:rsid w:val="00C86CB0"/>
    <w:rsid w:val="00CA1F61"/>
    <w:rsid w:val="00CC5985"/>
    <w:rsid w:val="00CC67D6"/>
    <w:rsid w:val="00CC764C"/>
    <w:rsid w:val="00CC785D"/>
    <w:rsid w:val="00CD2461"/>
    <w:rsid w:val="00CE7C43"/>
    <w:rsid w:val="00CF0D4A"/>
    <w:rsid w:val="00CF4F70"/>
    <w:rsid w:val="00D70E89"/>
    <w:rsid w:val="00D77DC7"/>
    <w:rsid w:val="00D96F62"/>
    <w:rsid w:val="00DA0306"/>
    <w:rsid w:val="00DA0DED"/>
    <w:rsid w:val="00DE050A"/>
    <w:rsid w:val="00E15752"/>
    <w:rsid w:val="00E16784"/>
    <w:rsid w:val="00E261B7"/>
    <w:rsid w:val="00E9760B"/>
    <w:rsid w:val="00E97D64"/>
    <w:rsid w:val="00EA035C"/>
    <w:rsid w:val="00EA1B74"/>
    <w:rsid w:val="00EB4278"/>
    <w:rsid w:val="00EE1F90"/>
    <w:rsid w:val="00F31652"/>
    <w:rsid w:val="00F52709"/>
    <w:rsid w:val="00F54B0A"/>
    <w:rsid w:val="00F742A7"/>
    <w:rsid w:val="00F74E44"/>
    <w:rsid w:val="00F7629A"/>
    <w:rsid w:val="00F817C5"/>
    <w:rsid w:val="00F96CDA"/>
    <w:rsid w:val="00FA4F26"/>
    <w:rsid w:val="00FE55FE"/>
    <w:rsid w:val="00FF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4A16F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16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4A16F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A16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0F94C-5C49-4BF4-80F2-13A4C0BA3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302</TotalTime>
  <Pages>63</Pages>
  <Words>14977</Words>
  <Characters>85373</Characters>
  <Application>Microsoft Office Word</Application>
  <DocSecurity>0</DocSecurity>
  <Lines>711</Lines>
  <Paragraphs>200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100150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137</cp:revision>
  <cp:lastPrinted>1900-12-31T20:00:00Z</cp:lastPrinted>
  <dcterms:created xsi:type="dcterms:W3CDTF">2026-05-25T07:44:00Z</dcterms:created>
  <dcterms:modified xsi:type="dcterms:W3CDTF">2026-05-28T06:56:00Z</dcterms:modified>
</cp:coreProperties>
</file>