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12081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012081">
        <w:rPr>
          <w:rFonts w:ascii="PT Astra Serif" w:hAnsi="PT Astra Serif"/>
          <w:b/>
        </w:rPr>
        <w:t>Архивная опись</w:t>
      </w:r>
    </w:p>
    <w:p w:rsidR="00F54B0A" w:rsidRPr="00012081" w:rsidRDefault="00A84649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12081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12081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12081">
        <w:rPr>
          <w:rFonts w:ascii="PT Astra Serif" w:hAnsi="PT Astra Serif"/>
        </w:rPr>
        <w:t>(название архива)</w:t>
      </w:r>
    </w:p>
    <w:p w:rsidR="00F54B0A" w:rsidRPr="00012081" w:rsidRDefault="00A84649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12081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012081" w:rsidRDefault="00F54B0A">
      <w:pPr>
        <w:spacing w:line="360" w:lineRule="auto"/>
        <w:jc w:val="center"/>
        <w:rPr>
          <w:rFonts w:ascii="PT Astra Serif" w:hAnsi="PT Astra Serif"/>
        </w:rPr>
      </w:pPr>
      <w:r w:rsidRPr="00012081">
        <w:rPr>
          <w:rFonts w:ascii="PT Astra Serif" w:hAnsi="PT Astra Serif"/>
        </w:rPr>
        <w:t>(название фонда)</w:t>
      </w:r>
    </w:p>
    <w:p w:rsidR="00F54B0A" w:rsidRPr="00012081" w:rsidRDefault="00F54B0A">
      <w:pPr>
        <w:spacing w:line="360" w:lineRule="auto"/>
        <w:jc w:val="center"/>
        <w:rPr>
          <w:rFonts w:ascii="PT Astra Serif" w:hAnsi="PT Astra Serif"/>
        </w:rPr>
      </w:pPr>
      <w:r w:rsidRPr="00012081">
        <w:rPr>
          <w:rFonts w:ascii="PT Astra Serif" w:hAnsi="PT Astra Serif"/>
        </w:rPr>
        <w:t>_______________________________________________________________</w:t>
      </w: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12081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12081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12081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12081" w:rsidRDefault="00A84649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12081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012081">
        <w:tc>
          <w:tcPr>
            <w:tcW w:w="2877" w:type="dxa"/>
            <w:gridSpan w:val="3"/>
            <w:vAlign w:val="center"/>
          </w:tcPr>
          <w:p w:rsidR="002778D2" w:rsidRPr="00012081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12081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12081" w:rsidRDefault="00A84649" w:rsidP="002778D2">
            <w:pPr>
              <w:pStyle w:val="4"/>
              <w:rPr>
                <w:rFonts w:ascii="PT Astra Serif" w:hAnsi="PT Astra Serif"/>
              </w:rPr>
            </w:pPr>
            <w:r w:rsidRPr="00012081">
              <w:rPr>
                <w:rFonts w:ascii="PT Astra Serif" w:hAnsi="PT Astra Serif"/>
              </w:rPr>
              <w:t>19</w:t>
            </w:r>
          </w:p>
        </w:tc>
      </w:tr>
    </w:tbl>
    <w:p w:rsidR="00F54B0A" w:rsidRPr="00012081" w:rsidRDefault="00A84649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12081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012081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12081">
        <w:rPr>
          <w:rFonts w:ascii="PT Astra Serif" w:hAnsi="PT Astra Serif"/>
        </w:rPr>
        <w:t>(название описи)</w:t>
      </w:r>
    </w:p>
    <w:p w:rsidR="00F54B0A" w:rsidRPr="00012081" w:rsidRDefault="00A84649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12081">
        <w:rPr>
          <w:rFonts w:ascii="PT Astra Serif" w:hAnsi="PT Astra Serif"/>
        </w:rPr>
        <w:t>1917-1934</w:t>
      </w:r>
    </w:p>
    <w:p w:rsidR="00F54B0A" w:rsidRPr="00012081" w:rsidRDefault="00F54B0A">
      <w:pPr>
        <w:spacing w:line="360" w:lineRule="auto"/>
        <w:jc w:val="center"/>
        <w:rPr>
          <w:rFonts w:ascii="PT Astra Serif" w:hAnsi="PT Astra Serif"/>
        </w:rPr>
      </w:pPr>
      <w:r w:rsidRPr="00012081">
        <w:rPr>
          <w:rFonts w:ascii="PT Astra Serif" w:hAnsi="PT Astra Serif"/>
        </w:rPr>
        <w:t>(крайние даты документов описи)</w:t>
      </w:r>
    </w:p>
    <w:p w:rsidR="00F54B0A" w:rsidRPr="00012081" w:rsidRDefault="00F54B0A">
      <w:pPr>
        <w:spacing w:line="360" w:lineRule="auto"/>
        <w:rPr>
          <w:rFonts w:ascii="PT Astra Serif" w:hAnsi="PT Astra Serif"/>
        </w:rPr>
      </w:pPr>
    </w:p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2081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12081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12081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12081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12081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12081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12081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2081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012081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№</w:t>
            </w:r>
            <w:r w:rsidRPr="00012081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2081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12081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2081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12081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2081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Набабрин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2081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Вяз. №180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Набакин Яков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Набатов Мих.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Набатов Семен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Набойщиков Павел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Наватский Ф.К.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Навозов Г.А.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Нагибин Вас.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Нагач Константин Викторович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Нагаев Садик Аксенович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Нагалев Вас.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Нагач Константин Викторович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Нагибин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Надежкина Клавдия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Надежкина Наталья Фоминична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Надежкин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Надиров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Назаркин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Петр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Гиль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Вас.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Аркадий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Антон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Трофим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Семен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Сергей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Назарычев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2A1FFE" w:rsidRDefault="002A1F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Вас.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Александр Евдоким.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Ив. Сер.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Семен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З.Е.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Алекс.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К.А.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Петр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Г.Я.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Г.К.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Назаров Петр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Назарычев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Названов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Назин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Назмудзин Г.Н.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Наздрачев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Назаренко В.Т.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Наклевушев Ив.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697C7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7C74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Александр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F53C38" w:rsidRDefault="00F53C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Найденов Георгий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Наливейко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Наличников С.С.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Наливайкин Семен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Наливайко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Наливайко Лев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Наметкин Мих.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Нарвиткин Егор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Наранов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Нарушев Федор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Нарваткин Егор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Насибулин А.З.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Наследсков Алексей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Наследский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Наследников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Наталичев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Наталичев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Натурин Нефед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Натепров Андрей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Наталичев Григорий Ефремович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Вас.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5720E5" w:rsidRDefault="005720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Никита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Ник. Ал.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Мирон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Никита Ермолаевич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Семен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Вас.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A55CFB" w:rsidRDefault="00A55CFB" w:rsidP="00A55C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Константин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Федор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8174B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К.А.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174BC" w:rsidRDefault="00A84649" w:rsidP="00552A4C">
            <w:pPr>
              <w:pStyle w:val="aa"/>
              <w:numPr>
                <w:ilvl w:val="0"/>
                <w:numId w:val="1"/>
              </w:num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Степан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Науменко Ник.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Науменко Степан 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Наумкин К.В.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Наумов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Наусмутдинов С.Ю.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Наумкин Ник. Тив.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Науменкова Евдокия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Наумов А.Д.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Наумчева Анна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Нахалов Николай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Нахов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Нахов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Нахов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01.01.1931.31.12.1931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Начинкин Ник.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Начинкин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Нацепов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Нацаренус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Нашивочников Вас. Тимофеев.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697C7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97C74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Неберт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Небритов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Небритенко Мих. Вуколович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Невзоров Г.Д.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Невежкин Алексей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Неверов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Неверов Степан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Неверова Анна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Невзоров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Невлеев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Невский Иван Гурьевич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Неверова Вера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Невзоров Ник.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Невмятулин Юсуп Невм.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Невежин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Неверов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Негодов Арсентий Фед.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Негодяев Никифор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Негодов Арсений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Недогреев Николай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Недочетова Надежда Георгиевна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Недорубов Р.Ф.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Недошеев С.В.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Недовесов И.Г.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Недошивин Владимир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Недосекин Яков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Недошивин Дмитрий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Недошивин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Недосейкин Петр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Недовесов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Недоступов Ник.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Неженцев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Нежин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800900" w:rsidRDefault="00800900" w:rsidP="0080090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Неженков Борис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Неженский Егор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Незнамов Ник. Ефимов.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Нейман Орест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Нейбергер Егор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Нейман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Мих.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Мих.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Неказаченко Я.Е.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Ник.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Вас.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Мих.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Некипелин А.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Нектов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Ник. Ар.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Неказ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Некрасов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Мих.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Некрасов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Некозаченко Яков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Некляев Константин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Неказаченко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Некрасова Людмила Вас.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Нелюбов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Нелюбов Сергей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Неличев Павел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Нелюбина Ксения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Нелюбин Ник.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Немов В.П.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Немцова Наталья Афанасьевна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Неменко Антон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Немтинов Т.А.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Немов А.Г.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Немов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Немоляев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Неменко Анастасия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Немышкин Вас.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Немов Григорий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Немедзе Герасим Спиридонович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Немцов Мих.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Немков Яков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Непряхин Петр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8358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58A9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Нептаев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Нерода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Неревяткин Ф.А.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Петр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Константин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Иван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Николай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Нестеровский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Нестяев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Андрей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Александр Исакович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И.И.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Нестеров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Нестерук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Григорий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Г.Г.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Андрей Поликарпович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Мария Максимовна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Несниянов Федор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Александр Александров.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Н.Г.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Несин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Нескромнов Л.М.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В.С.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Т.И.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Павел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Максим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Нестеров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Владимир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Нескребов Павел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К.Г.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Неспанов Никита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Несимович Ал.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Нестегин Ник.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Несудимов Петр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Нестеренко Сергей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Нестегин Ник.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Нетребин Петр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Нетребенко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 Захар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Неудахин Александр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 Егор Евстафьев.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Неустроева Евдокия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Неудахин Николай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Неустроев  Захар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Неудахин Павел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Константин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Иван Климович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Константин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Петр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Прокофий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Нефедычев Мих. Ив.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Е.Е.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Нефедычев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Г.В.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Андрей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В.А.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И.П.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Нефедова Евдокия Еф.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Нехода Григорий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Нехпев Яков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Нехорошкин К.Е.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Нехорошкин О.Е.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Нехорошев Иван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Нехода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Ефим Владимиров.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Степан 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Федор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Петр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И.Е.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Нечаев Ф.М.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Нечупурнов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Нижметдинов С.Ю.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8358A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358A9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Нитегородцев Никита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Нижегородцев И.К.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Аким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Дмитрий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Дмитрий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Дмитрий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Вас. Фед.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Григ.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Яков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Никитина Ксения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Павел Вас.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Роман Алексеев.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С.Ф.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Григорий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Александр Ант.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Никитина Мария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 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Пантелей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Мих.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Яков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Дм. Як.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Лаврентий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Петр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Николай Лазаревич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Валентин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Никитич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Е.С.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Вас.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Никитина Ксения Кузьминична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Тимофей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Илья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Егор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Егор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Ефим Спиридонович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Мих.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Вас.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Виктор Власович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Сергей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Петр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Мих.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Илья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Дмитрий Исаевич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Ал-р Спиридонович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В.Ф.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Ал-р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Никитин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Никитков И.Г.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86558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65581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Мар.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Никонова Марианна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Петр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И.Ф.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Иван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П.Г.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Тр.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К.П.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Федот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01.01.1918-31.12.1918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Вас.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Никифор 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Герасим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Никоненко Павел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 Яков Ст.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Федор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Фрол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Дм.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Дмитрий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М.П.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Дмитрий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К.И.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К.Н.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Иван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Никифорова Аграфена Никитична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Ник.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Никифорова Мария Петровна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Иван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Константин Троф.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Владимир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Д.К.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Александр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Ал-р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Владимир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Д.Н.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Никифорова Мария Тарасовна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Константин Троф.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01.01.1917-31.12.1917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0336F5" w:rsidP="000336F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535а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Никифоров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Никерин Алексей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Я.М.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Александр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Е.Н.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Николаева Христина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Мих.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Д.С.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Николаев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Владимир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Вас.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Вас. Серг.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Алексей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Алексей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Андрей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В.Д.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Максим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Сергей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Ф.Н.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Данил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П.М.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Н.В.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М.И.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Федор Тимоф.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Николаев Кузьма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D70DD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70DD8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Николаев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Никлюков Андрей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Никоноров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Георгий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Ф.И.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А.Е.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Ник. Митрофанович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Никоноров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Николаенко Григ. Логинович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Николаенко Илья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Никодимов Г.М.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П.Д.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Федор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Илья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Никулин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Кузьма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В.Н.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П.Д.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Никулин В.Ф.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Никуличев Ив.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Никуличев Моисей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П.Д.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Никольская Прасковья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Евгений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К.К.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В.М.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Степан Гав.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Никольский Ник. Алекс.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Никиян Рафаэль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Никс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Никушкина Евдокия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Нилов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Нилов Е.И.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Нилов Мих. Анд.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Нилов Мих.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Нилов Степан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Нифатов Дмитрий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Нихельман Яков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Ничитайлов Степан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Ничипоров Г.А.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Ничепорук З.И.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Ничепурнов Максим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Ничкасов Ник.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Нишпорук Андрей Андр.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433F7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3F7D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Новиков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Владимир Яковл.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Мих. Григ.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Мих.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Ник.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Петр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Евдоким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Федор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С.М.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Александр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Николай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Новикова Фекла Захаровна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Новикова К.И.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Я.Ф.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433F7D" w:rsidP="00433F7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Я.Л.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Ник.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Новикова Евдокия Петровна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Алексей Лазаревич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Иван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Иван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Константин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Мих.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Ив. Гр.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Новиков И.С.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Дм.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И.А.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Федор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Новожилов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Новожилов Н.С.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Новоженин П.П.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Новоженин Вас.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Новоженов Мих. Ив.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Новоженин Вас. Ив.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Новгородова Анна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Новгородцев П.И.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Новицкий Александр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Новицкий Николай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Новицкий Сергей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Новокрещенов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Новодержавин А.П.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Новопавловская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Новодворцев Ник.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Новоявчев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Новозванцев И.В.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Новоселов Мирон Сидорович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Новомлинцев В.Т.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26738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7384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Ногаев С.А.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Александр Ив.</w:t>
            </w:r>
          </w:p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Максим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Ножкина Агафия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Федор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Максим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А.Е.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Ножкина Мария Степановна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С.П.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Ножкин М.Ф.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Ноздрин Вас.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Ноздрин Петр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Ноздренков Мих.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Нозаров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Нойкин Владимир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Норкин Федор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Норкин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Е.В.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Носова Нина Исаевна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Вас. Вас.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Т.М.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Иван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К.А.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А.Я.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Константин Тим.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М.Д.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Носов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Д.И.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В.У.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Д.А.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Носов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Н.Ф.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Носов Андрей Прохорович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Ив. Кондратьевич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Ив.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Г.И.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Иван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Ив. Дм.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Егор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Александр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Константин Кондратьевич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Александр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 А.С.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Носков Тимофей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Носков Н.Я.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Носков Павел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Носачев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Носик В.Г.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Носовский П. 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0D3B94" w:rsidP="000D3B9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792а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Носунов Н.Д.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Носенков П.Е.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Носкович Наум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Ношкин Степан Прохорович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Ныхряков Илларион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Нуждин Иван Епифанович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Нужаев Д.Д.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Нуждин Вас.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Нуждов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Нуйкин Г.А.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Нурлубаев Тихвай Садык.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Нуйкин Н.И.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0740D5" w:rsidP="000740D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803а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Нуйкин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 xml:space="preserve">Нурмухамедов Ф.О.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Нуштаев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Нюнин Павел Мих.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F0112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1121">
              <w:rPr>
                <w:rFonts w:ascii="PT Astra Serif" w:hAnsi="PT Astra Serif"/>
                <w:sz w:val="24"/>
                <w:szCs w:val="24"/>
              </w:rPr>
              <w:t>Вяз. №18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0A5A9E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Наземцев Василий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Наточанный Абрам Самойлович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Науиович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Небрашенко Константин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</w:t>
            </w:r>
            <w:r w:rsidRPr="00012081">
              <w:rPr>
                <w:rFonts w:ascii="PT Astra Serif" w:hAnsi="PT Astra Serif"/>
                <w:sz w:val="24"/>
                <w:szCs w:val="24"/>
              </w:rPr>
              <w:lastRenderedPageBreak/>
              <w:t>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Незнамов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Непомник Владимир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Несс Антон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Несынов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Николайчук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Никонов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84649" w:rsidRPr="0001208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4649" w:rsidRPr="00012081" w:rsidRDefault="00A84649" w:rsidP="00552A4C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Новичков Михаил Емельянович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649" w:rsidRPr="00012081" w:rsidRDefault="00A8464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012081">
        <w:tc>
          <w:tcPr>
            <w:tcW w:w="1805" w:type="dxa"/>
            <w:gridSpan w:val="2"/>
            <w:vAlign w:val="center"/>
          </w:tcPr>
          <w:p w:rsidR="00A50CB9" w:rsidRPr="00012081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012081" w:rsidRDefault="00323638" w:rsidP="0032363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700</w:t>
            </w:r>
            <w:r w:rsidR="00A84649" w:rsidRPr="00012081">
              <w:rPr>
                <w:rFonts w:ascii="PT Astra Serif" w:hAnsi="PT Astra Serif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PT Astra Serif" w:hAnsi="PT Astra Serif"/>
                <w:sz w:val="24"/>
                <w:szCs w:val="24"/>
              </w:rPr>
              <w:t>семьсот</w:t>
            </w:r>
            <w:bookmarkStart w:id="4" w:name="_GoBack"/>
            <w:bookmarkEnd w:id="4"/>
            <w:r w:rsidR="00A84649" w:rsidRPr="00012081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1340" w:type="dxa"/>
            <w:vAlign w:val="center"/>
          </w:tcPr>
          <w:p w:rsidR="00A50CB9" w:rsidRPr="00012081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012081">
        <w:tc>
          <w:tcPr>
            <w:tcW w:w="1908" w:type="dxa"/>
            <w:gridSpan w:val="3"/>
            <w:vAlign w:val="center"/>
          </w:tcPr>
          <w:p w:rsidR="00A50CB9" w:rsidRPr="00012081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012081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012081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012081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012081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012081" w:rsidRDefault="00A8464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012081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012081" w:rsidRDefault="00A8464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2081">
              <w:rPr>
                <w:rFonts w:ascii="PT Astra Serif" w:hAnsi="PT Astra Serif"/>
                <w:sz w:val="24"/>
                <w:szCs w:val="24"/>
                <w:lang w:val="en-US"/>
              </w:rPr>
              <w:t>818</w:t>
            </w:r>
          </w:p>
        </w:tc>
      </w:tr>
    </w:tbl>
    <w:p w:rsidR="00A50CB9" w:rsidRPr="00012081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012081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530452" w:rsidRPr="00530452" w:rsidRDefault="00530452" w:rsidP="00530452">
      <w:pPr>
        <w:rPr>
          <w:rFonts w:ascii="PT Astra Serif" w:hAnsi="PT Astra Serif"/>
        </w:rPr>
      </w:pPr>
      <w:r w:rsidRPr="00530452">
        <w:rPr>
          <w:rFonts w:ascii="PT Astra Serif" w:hAnsi="PT Astra Serif"/>
        </w:rPr>
        <w:t xml:space="preserve">в том числе: </w:t>
      </w:r>
    </w:p>
    <w:p w:rsidR="000A5A9E" w:rsidRDefault="000A5A9E" w:rsidP="00530452">
      <w:pPr>
        <w:rPr>
          <w:rFonts w:ascii="PT Astra Serif" w:hAnsi="PT Astra Serif"/>
        </w:rPr>
      </w:pPr>
      <w:r>
        <w:rPr>
          <w:rFonts w:ascii="PT Astra Serif" w:hAnsi="PT Astra Serif"/>
        </w:rPr>
        <w:t>литерные, №№: 195а, 233а, 538а, 792а, 803а;</w:t>
      </w:r>
    </w:p>
    <w:p w:rsidR="00530452" w:rsidRPr="00530452" w:rsidRDefault="00530452" w:rsidP="00530452">
      <w:pPr>
        <w:rPr>
          <w:rFonts w:ascii="PT Astra Serif" w:hAnsi="PT Astra Serif"/>
        </w:rPr>
      </w:pPr>
      <w:r w:rsidRPr="00530452">
        <w:rPr>
          <w:rFonts w:ascii="PT Astra Serif" w:hAnsi="PT Astra Serif"/>
        </w:rPr>
        <w:t xml:space="preserve">поступило дел, №№: </w:t>
      </w:r>
      <w:r w:rsidR="000A5A9E">
        <w:rPr>
          <w:rFonts w:ascii="PT Astra Serif" w:hAnsi="PT Astra Serif"/>
        </w:rPr>
        <w:t>152, 443, 766, 808, 809, 810, 811, 812, 813, 814, 815, 816, 817, 818;</w:t>
      </w:r>
    </w:p>
    <w:p w:rsidR="00F54B0A" w:rsidRPr="00006352" w:rsidRDefault="00530452" w:rsidP="00530452">
      <w:pPr>
        <w:rPr>
          <w:rFonts w:ascii="PT Astra Serif" w:hAnsi="PT Astra Serif"/>
          <w:lang w:val="en-US"/>
        </w:rPr>
      </w:pPr>
      <w:r w:rsidRPr="00530452">
        <w:rPr>
          <w:rFonts w:ascii="PT Astra Serif" w:hAnsi="PT Astra Serif"/>
        </w:rPr>
        <w:t xml:space="preserve">выбывшие дела: </w:t>
      </w:r>
      <w:r w:rsidR="003F1CC6">
        <w:rPr>
          <w:rFonts w:ascii="PT Astra Serif" w:hAnsi="PT Astra Serif"/>
        </w:rPr>
        <w:t xml:space="preserve">6, 14, 17, </w:t>
      </w:r>
      <w:r w:rsidR="00006352" w:rsidRPr="00006352">
        <w:rPr>
          <w:rFonts w:ascii="PT Astra Serif" w:hAnsi="PT Astra Serif"/>
        </w:rPr>
        <w:t xml:space="preserve">24, </w:t>
      </w:r>
      <w:r w:rsidR="003F1CC6">
        <w:rPr>
          <w:rFonts w:ascii="PT Astra Serif" w:hAnsi="PT Astra Serif"/>
        </w:rPr>
        <w:t>27, 28, 36, 43, 48, 52, 79, 86, 87, 88, 96, 97, 99, 106, 110, 127, 144,</w:t>
      </w:r>
      <w:r w:rsidR="004E6ED8">
        <w:rPr>
          <w:rFonts w:ascii="PT Astra Serif" w:hAnsi="PT Astra Serif"/>
        </w:rPr>
        <w:t xml:space="preserve"> 152,</w:t>
      </w:r>
      <w:r w:rsidR="003F1CC6">
        <w:rPr>
          <w:rFonts w:ascii="PT Astra Serif" w:hAnsi="PT Astra Serif"/>
        </w:rPr>
        <w:t xml:space="preserve"> 170,</w:t>
      </w:r>
      <w:r w:rsidR="004E6ED8">
        <w:rPr>
          <w:rFonts w:ascii="PT Astra Serif" w:hAnsi="PT Astra Serif"/>
        </w:rPr>
        <w:t xml:space="preserve"> 182,</w:t>
      </w:r>
      <w:r w:rsidR="003F1CC6">
        <w:rPr>
          <w:rFonts w:ascii="PT Astra Serif" w:hAnsi="PT Astra Serif"/>
        </w:rPr>
        <w:t xml:space="preserve"> 184, 188,</w:t>
      </w:r>
      <w:r w:rsidR="004E6ED8">
        <w:rPr>
          <w:rFonts w:ascii="PT Astra Serif" w:hAnsi="PT Astra Serif"/>
        </w:rPr>
        <w:t xml:space="preserve"> 192, 193, 231,</w:t>
      </w:r>
      <w:r w:rsidR="003F1CC6">
        <w:rPr>
          <w:rFonts w:ascii="PT Astra Serif" w:hAnsi="PT Astra Serif"/>
        </w:rPr>
        <w:t xml:space="preserve"> </w:t>
      </w:r>
      <w:r w:rsidR="00006352" w:rsidRPr="00006352">
        <w:rPr>
          <w:rFonts w:ascii="PT Astra Serif" w:hAnsi="PT Astra Serif"/>
        </w:rPr>
        <w:t>233</w:t>
      </w:r>
      <w:r w:rsidR="00006352">
        <w:rPr>
          <w:rFonts w:ascii="PT Astra Serif" w:hAnsi="PT Astra Serif"/>
          <w:lang w:val="en-US"/>
        </w:rPr>
        <w:t>a</w:t>
      </w:r>
      <w:r w:rsidR="00006352" w:rsidRPr="00006352">
        <w:rPr>
          <w:rFonts w:ascii="PT Astra Serif" w:hAnsi="PT Astra Serif"/>
        </w:rPr>
        <w:t xml:space="preserve">, </w:t>
      </w:r>
      <w:r w:rsidR="003F1CC6">
        <w:rPr>
          <w:rFonts w:ascii="PT Astra Serif" w:hAnsi="PT Astra Serif"/>
        </w:rPr>
        <w:t xml:space="preserve">244, </w:t>
      </w:r>
      <w:r w:rsidR="004E6ED8">
        <w:rPr>
          <w:rFonts w:ascii="PT Astra Serif" w:hAnsi="PT Astra Serif"/>
        </w:rPr>
        <w:t xml:space="preserve">266, 270, 274, 275, 285, 288, 292, 304, 312, 313, </w:t>
      </w:r>
      <w:r w:rsidR="003F1CC6">
        <w:rPr>
          <w:rFonts w:ascii="PT Astra Serif" w:hAnsi="PT Astra Serif"/>
        </w:rPr>
        <w:t>316,</w:t>
      </w:r>
      <w:r w:rsidR="004E6ED8">
        <w:rPr>
          <w:rFonts w:ascii="PT Astra Serif" w:hAnsi="PT Astra Serif"/>
        </w:rPr>
        <w:t xml:space="preserve"> 326, 328, 329, 344, </w:t>
      </w:r>
      <w:r w:rsidR="003F1CC6">
        <w:rPr>
          <w:rFonts w:ascii="PT Astra Serif" w:hAnsi="PT Astra Serif"/>
        </w:rPr>
        <w:t xml:space="preserve"> </w:t>
      </w:r>
      <w:r w:rsidR="004E6ED8">
        <w:rPr>
          <w:rFonts w:ascii="PT Astra Serif" w:hAnsi="PT Astra Serif"/>
        </w:rPr>
        <w:t>345, 348</w:t>
      </w:r>
      <w:r w:rsidR="004E6ED8" w:rsidRPr="00006352">
        <w:rPr>
          <w:rFonts w:ascii="PT Astra Serif" w:hAnsi="PT Astra Serif"/>
        </w:rPr>
        <w:t xml:space="preserve">, 349, 350, 356, 358, 359, 363, 365, 368, 381, 390, 394, </w:t>
      </w:r>
      <w:r w:rsidR="004E6ED8">
        <w:rPr>
          <w:rFonts w:ascii="PT Astra Serif" w:hAnsi="PT Astra Serif"/>
        </w:rPr>
        <w:t xml:space="preserve">404, 407, </w:t>
      </w:r>
      <w:r w:rsidR="004E6ED8" w:rsidRPr="00006352">
        <w:rPr>
          <w:rFonts w:ascii="PT Astra Serif" w:hAnsi="PT Astra Serif"/>
        </w:rPr>
        <w:t xml:space="preserve">409, 411, 413, 416, </w:t>
      </w:r>
      <w:r w:rsidR="008A7560" w:rsidRPr="00006352">
        <w:rPr>
          <w:rFonts w:ascii="PT Astra Serif" w:hAnsi="PT Astra Serif"/>
        </w:rPr>
        <w:t xml:space="preserve">417, 430, 432, </w:t>
      </w:r>
      <w:r w:rsidR="008A7560">
        <w:rPr>
          <w:rFonts w:ascii="PT Astra Serif" w:hAnsi="PT Astra Serif"/>
        </w:rPr>
        <w:t xml:space="preserve">438, </w:t>
      </w:r>
      <w:r w:rsidR="008A7560" w:rsidRPr="00006352">
        <w:rPr>
          <w:rFonts w:ascii="PT Astra Serif" w:hAnsi="PT Astra Serif"/>
        </w:rPr>
        <w:t xml:space="preserve">443, 444, 446, 456, 465, 466, 486, 493, 498, 503, 505, 510, 515, </w:t>
      </w:r>
      <w:r w:rsidR="003F1CC6">
        <w:rPr>
          <w:rFonts w:ascii="PT Astra Serif" w:hAnsi="PT Astra Serif"/>
        </w:rPr>
        <w:t xml:space="preserve">518, 521, </w:t>
      </w:r>
      <w:r w:rsidR="008A7560" w:rsidRPr="00006352">
        <w:rPr>
          <w:rFonts w:ascii="PT Astra Serif" w:hAnsi="PT Astra Serif"/>
        </w:rPr>
        <w:t xml:space="preserve">523, 525, </w:t>
      </w:r>
      <w:r w:rsidR="003F1CC6">
        <w:rPr>
          <w:rFonts w:ascii="PT Astra Serif" w:hAnsi="PT Astra Serif"/>
        </w:rPr>
        <w:t xml:space="preserve">546, </w:t>
      </w:r>
      <w:r w:rsidR="008A7560" w:rsidRPr="00006352">
        <w:rPr>
          <w:rFonts w:ascii="PT Astra Serif" w:hAnsi="PT Astra Serif"/>
        </w:rPr>
        <w:t xml:space="preserve">549, 557, 559, </w:t>
      </w:r>
      <w:r w:rsidR="00C51971" w:rsidRPr="00006352">
        <w:rPr>
          <w:rFonts w:ascii="PT Astra Serif" w:hAnsi="PT Astra Serif"/>
        </w:rPr>
        <w:t xml:space="preserve">563, 564, 571, 590, 592, 599, 602, 603, 604, </w:t>
      </w:r>
      <w:r w:rsidR="00C51971">
        <w:rPr>
          <w:rFonts w:ascii="PT Astra Serif" w:hAnsi="PT Astra Serif"/>
        </w:rPr>
        <w:t>609, 617,</w:t>
      </w:r>
      <w:r w:rsidR="00EA5AC1">
        <w:rPr>
          <w:rFonts w:ascii="PT Astra Serif" w:hAnsi="PT Astra Serif"/>
          <w:lang w:val="en-US"/>
        </w:rPr>
        <w:t xml:space="preserve"> </w:t>
      </w:r>
      <w:r w:rsidR="00C51971" w:rsidRPr="00006352">
        <w:rPr>
          <w:rFonts w:ascii="PT Astra Serif" w:hAnsi="PT Astra Serif"/>
        </w:rPr>
        <w:t xml:space="preserve">620, </w:t>
      </w:r>
      <w:r w:rsidR="00C51971">
        <w:rPr>
          <w:rFonts w:ascii="PT Astra Serif" w:hAnsi="PT Astra Serif"/>
        </w:rPr>
        <w:t>625,</w:t>
      </w:r>
      <w:r w:rsidR="00EA5AC1">
        <w:rPr>
          <w:rFonts w:ascii="PT Astra Serif" w:hAnsi="PT Astra Serif"/>
          <w:lang w:val="en-US"/>
        </w:rPr>
        <w:t xml:space="preserve"> </w:t>
      </w:r>
      <w:r w:rsidR="00C51971" w:rsidRPr="00006352">
        <w:rPr>
          <w:rFonts w:ascii="PT Astra Serif" w:hAnsi="PT Astra Serif"/>
        </w:rPr>
        <w:t xml:space="preserve">626, </w:t>
      </w:r>
      <w:r w:rsidR="00C51971">
        <w:rPr>
          <w:rFonts w:ascii="PT Astra Serif" w:hAnsi="PT Astra Serif"/>
        </w:rPr>
        <w:t xml:space="preserve">635, </w:t>
      </w:r>
      <w:r w:rsidR="00C51971" w:rsidRPr="00006352">
        <w:rPr>
          <w:rFonts w:ascii="PT Astra Serif" w:hAnsi="PT Astra Serif"/>
        </w:rPr>
        <w:t xml:space="preserve">636, 638, 660, 662, 667, 671, 675, 677, 683, 689, 691, </w:t>
      </w:r>
      <w:r w:rsidR="00006352" w:rsidRPr="00006352">
        <w:rPr>
          <w:rFonts w:ascii="PT Astra Serif" w:hAnsi="PT Astra Serif"/>
        </w:rPr>
        <w:t xml:space="preserve">699, 701, 706, </w:t>
      </w:r>
      <w:r w:rsidR="003F1CC6">
        <w:rPr>
          <w:rFonts w:ascii="PT Astra Serif" w:hAnsi="PT Astra Serif"/>
        </w:rPr>
        <w:t xml:space="preserve">712, </w:t>
      </w:r>
      <w:r w:rsidR="00006352" w:rsidRPr="00006352">
        <w:rPr>
          <w:rFonts w:ascii="PT Astra Serif" w:hAnsi="PT Astra Serif"/>
        </w:rPr>
        <w:t xml:space="preserve">713, 714, 715, </w:t>
      </w:r>
      <w:r w:rsidR="003F1CC6">
        <w:rPr>
          <w:rFonts w:ascii="PT Astra Serif" w:hAnsi="PT Astra Serif"/>
        </w:rPr>
        <w:t xml:space="preserve">718, </w:t>
      </w:r>
      <w:r w:rsidR="00006352" w:rsidRPr="00006352">
        <w:rPr>
          <w:rFonts w:ascii="PT Astra Serif" w:hAnsi="PT Astra Serif"/>
        </w:rPr>
        <w:t xml:space="preserve">725, </w:t>
      </w:r>
      <w:r w:rsidR="00006352">
        <w:rPr>
          <w:rFonts w:ascii="PT Astra Serif" w:hAnsi="PT Astra Serif"/>
          <w:lang w:val="en-US"/>
        </w:rPr>
        <w:t xml:space="preserve">730, </w:t>
      </w:r>
      <w:r w:rsidR="003F1CC6">
        <w:rPr>
          <w:rFonts w:ascii="PT Astra Serif" w:hAnsi="PT Astra Serif"/>
        </w:rPr>
        <w:t xml:space="preserve">732, 739, </w:t>
      </w:r>
      <w:r w:rsidR="00006352" w:rsidRPr="00006352">
        <w:rPr>
          <w:rFonts w:ascii="PT Astra Serif" w:hAnsi="PT Astra Serif"/>
        </w:rPr>
        <w:t xml:space="preserve">741, 751, 753, </w:t>
      </w:r>
      <w:r w:rsidR="00006352">
        <w:rPr>
          <w:rFonts w:ascii="PT Astra Serif" w:hAnsi="PT Astra Serif"/>
          <w:lang w:val="en-US"/>
        </w:rPr>
        <w:t xml:space="preserve">755, </w:t>
      </w:r>
      <w:r w:rsidR="00006352" w:rsidRPr="00006352">
        <w:rPr>
          <w:rFonts w:ascii="PT Astra Serif" w:hAnsi="PT Astra Serif"/>
        </w:rPr>
        <w:t xml:space="preserve">757, 766, 789, 790, </w:t>
      </w:r>
      <w:r w:rsidR="003F1CC6">
        <w:rPr>
          <w:rFonts w:ascii="PT Astra Serif" w:hAnsi="PT Astra Serif"/>
        </w:rPr>
        <w:t>805</w:t>
      </w:r>
      <w:r w:rsidR="00006352">
        <w:rPr>
          <w:rFonts w:ascii="PT Astra Serif" w:hAnsi="PT Astra Serif"/>
          <w:lang w:val="en-US"/>
        </w:rPr>
        <w:t>.</w:t>
      </w:r>
    </w:p>
    <w:sectPr w:rsidR="00F54B0A" w:rsidRPr="00006352" w:rsidSect="00861B78">
      <w:headerReference w:type="default" r:id="rId9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A4C" w:rsidRDefault="00552A4C">
      <w:r>
        <w:separator/>
      </w:r>
    </w:p>
  </w:endnote>
  <w:endnote w:type="continuationSeparator" w:id="0">
    <w:p w:rsidR="00552A4C" w:rsidRDefault="0055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A4C" w:rsidRDefault="00552A4C">
      <w:r>
        <w:separator/>
      </w:r>
    </w:p>
  </w:footnote>
  <w:footnote w:type="continuationSeparator" w:id="0">
    <w:p w:rsidR="00552A4C" w:rsidRDefault="00552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A9E" w:rsidRDefault="000A5A9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23638">
      <w:rPr>
        <w:noProof/>
      </w:rPr>
      <w:t>53</w:t>
    </w:r>
    <w:r>
      <w:fldChar w:fldCharType="end"/>
    </w:r>
  </w:p>
  <w:p w:rsidR="000A5A9E" w:rsidRDefault="000A5A9E">
    <w:pPr>
      <w:pStyle w:val="a8"/>
      <w:framePr w:wrap="auto" w:vAnchor="text" w:hAnchor="margin" w:xAlign="right" w:y="1"/>
    </w:pPr>
  </w:p>
  <w:p w:rsidR="000A5A9E" w:rsidRDefault="000A5A9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2BCB"/>
    <w:multiLevelType w:val="hybridMultilevel"/>
    <w:tmpl w:val="8B78025A"/>
    <w:lvl w:ilvl="0" w:tplc="CF384F8C">
      <w:start w:val="5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7011A"/>
    <w:multiLevelType w:val="hybridMultilevel"/>
    <w:tmpl w:val="C91CAB22"/>
    <w:lvl w:ilvl="0" w:tplc="967ED612">
      <w:start w:val="5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5F23"/>
    <w:multiLevelType w:val="hybridMultilevel"/>
    <w:tmpl w:val="30CC7446"/>
    <w:lvl w:ilvl="0" w:tplc="90D017A8">
      <w:start w:val="5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00F8"/>
    <w:multiLevelType w:val="hybridMultilevel"/>
    <w:tmpl w:val="CBD64424"/>
    <w:lvl w:ilvl="0" w:tplc="C34A7C40">
      <w:start w:val="6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F460F"/>
    <w:multiLevelType w:val="hybridMultilevel"/>
    <w:tmpl w:val="CC1CDB7E"/>
    <w:lvl w:ilvl="0" w:tplc="DBDE5A2E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668FA"/>
    <w:multiLevelType w:val="hybridMultilevel"/>
    <w:tmpl w:val="316087BC"/>
    <w:lvl w:ilvl="0" w:tplc="8AAC8E50">
      <w:start w:val="3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E43B67"/>
    <w:multiLevelType w:val="hybridMultilevel"/>
    <w:tmpl w:val="3DDA1F56"/>
    <w:lvl w:ilvl="0" w:tplc="3796D962">
      <w:start w:val="7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076BA"/>
    <w:multiLevelType w:val="hybridMultilevel"/>
    <w:tmpl w:val="3E883AE2"/>
    <w:lvl w:ilvl="0" w:tplc="C85CE79E">
      <w:start w:val="2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784F46"/>
    <w:multiLevelType w:val="hybridMultilevel"/>
    <w:tmpl w:val="E1E6D536"/>
    <w:lvl w:ilvl="0" w:tplc="2FF05FDE">
      <w:start w:val="4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34104"/>
    <w:multiLevelType w:val="hybridMultilevel"/>
    <w:tmpl w:val="0D98E27C"/>
    <w:lvl w:ilvl="0" w:tplc="72C6B826">
      <w:start w:val="5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420E83"/>
    <w:multiLevelType w:val="hybridMultilevel"/>
    <w:tmpl w:val="7AAC989E"/>
    <w:lvl w:ilvl="0" w:tplc="92649C7E">
      <w:start w:val="3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D03CE0"/>
    <w:multiLevelType w:val="hybridMultilevel"/>
    <w:tmpl w:val="4BAA26F4"/>
    <w:lvl w:ilvl="0" w:tplc="5FEEA9D6">
      <w:start w:val="6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76755D"/>
    <w:multiLevelType w:val="hybridMultilevel"/>
    <w:tmpl w:val="645CB942"/>
    <w:lvl w:ilvl="0" w:tplc="5FD840BE">
      <w:start w:val="1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923CB1"/>
    <w:multiLevelType w:val="hybridMultilevel"/>
    <w:tmpl w:val="015211FA"/>
    <w:lvl w:ilvl="0" w:tplc="B5680C88">
      <w:start w:val="7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FF5BE5"/>
    <w:multiLevelType w:val="hybridMultilevel"/>
    <w:tmpl w:val="76DA1E68"/>
    <w:lvl w:ilvl="0" w:tplc="88E063FC">
      <w:start w:val="3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007B91"/>
    <w:multiLevelType w:val="hybridMultilevel"/>
    <w:tmpl w:val="64AA4046"/>
    <w:lvl w:ilvl="0" w:tplc="0FFC8BE4">
      <w:start w:val="3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BB626F"/>
    <w:multiLevelType w:val="hybridMultilevel"/>
    <w:tmpl w:val="23D2AC16"/>
    <w:lvl w:ilvl="0" w:tplc="E9B0AF36">
      <w:start w:val="1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186F8A"/>
    <w:multiLevelType w:val="hybridMultilevel"/>
    <w:tmpl w:val="A866F778"/>
    <w:lvl w:ilvl="0" w:tplc="5F4EC4B6">
      <w:start w:val="3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4113C9"/>
    <w:multiLevelType w:val="hybridMultilevel"/>
    <w:tmpl w:val="7DA48228"/>
    <w:lvl w:ilvl="0" w:tplc="4822A77E">
      <w:start w:val="6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B0373C0"/>
    <w:multiLevelType w:val="hybridMultilevel"/>
    <w:tmpl w:val="B3C04026"/>
    <w:lvl w:ilvl="0" w:tplc="6AACC32E">
      <w:start w:val="4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C75010"/>
    <w:multiLevelType w:val="hybridMultilevel"/>
    <w:tmpl w:val="6D6C2118"/>
    <w:lvl w:ilvl="0" w:tplc="E138A3FA">
      <w:start w:val="1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33254C"/>
    <w:multiLevelType w:val="hybridMultilevel"/>
    <w:tmpl w:val="166A5AB2"/>
    <w:lvl w:ilvl="0" w:tplc="36AE42BA">
      <w:start w:val="4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680009"/>
    <w:multiLevelType w:val="hybridMultilevel"/>
    <w:tmpl w:val="F990930A"/>
    <w:lvl w:ilvl="0" w:tplc="DC02CEA0">
      <w:start w:val="7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5B71BF4"/>
    <w:multiLevelType w:val="hybridMultilevel"/>
    <w:tmpl w:val="4D3411E8"/>
    <w:lvl w:ilvl="0" w:tplc="0108E8CA">
      <w:start w:val="5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23436"/>
    <w:multiLevelType w:val="hybridMultilevel"/>
    <w:tmpl w:val="5BD2E8E4"/>
    <w:lvl w:ilvl="0" w:tplc="C884ED54">
      <w:start w:val="3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5D6FD0"/>
    <w:multiLevelType w:val="hybridMultilevel"/>
    <w:tmpl w:val="A008DE36"/>
    <w:lvl w:ilvl="0" w:tplc="A8D8E68C">
      <w:start w:val="4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86489"/>
    <w:multiLevelType w:val="hybridMultilevel"/>
    <w:tmpl w:val="58FE9AAC"/>
    <w:lvl w:ilvl="0" w:tplc="0D8C23D6">
      <w:start w:val="3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7B91429"/>
    <w:multiLevelType w:val="hybridMultilevel"/>
    <w:tmpl w:val="1A94E0B8"/>
    <w:lvl w:ilvl="0" w:tplc="0B74ACEC">
      <w:start w:val="2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EB0152"/>
    <w:multiLevelType w:val="hybridMultilevel"/>
    <w:tmpl w:val="B3F07F2E"/>
    <w:lvl w:ilvl="0" w:tplc="AFCC9F50">
      <w:start w:val="5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21F4B"/>
    <w:multiLevelType w:val="hybridMultilevel"/>
    <w:tmpl w:val="509005BC"/>
    <w:lvl w:ilvl="0" w:tplc="A17A5D08">
      <w:start w:val="6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FF73D2"/>
    <w:multiLevelType w:val="hybridMultilevel"/>
    <w:tmpl w:val="40161374"/>
    <w:lvl w:ilvl="0" w:tplc="8B92C992">
      <w:start w:val="6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886681"/>
    <w:multiLevelType w:val="hybridMultilevel"/>
    <w:tmpl w:val="536CA7A0"/>
    <w:lvl w:ilvl="0" w:tplc="67848882">
      <w:start w:val="5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22C7762"/>
    <w:multiLevelType w:val="hybridMultilevel"/>
    <w:tmpl w:val="95706624"/>
    <w:lvl w:ilvl="0" w:tplc="10A27A68">
      <w:start w:val="6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A9465C"/>
    <w:multiLevelType w:val="hybridMultilevel"/>
    <w:tmpl w:val="E5C66D98"/>
    <w:lvl w:ilvl="0" w:tplc="BE5074EE">
      <w:start w:val="4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811C5A"/>
    <w:multiLevelType w:val="hybridMultilevel"/>
    <w:tmpl w:val="B9EC0EFA"/>
    <w:lvl w:ilvl="0" w:tplc="C5A87AF4">
      <w:start w:val="3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3E4727D"/>
    <w:multiLevelType w:val="hybridMultilevel"/>
    <w:tmpl w:val="FE468C0E"/>
    <w:lvl w:ilvl="0" w:tplc="167627C8">
      <w:start w:val="5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4FA2336"/>
    <w:multiLevelType w:val="hybridMultilevel"/>
    <w:tmpl w:val="26A85FFE"/>
    <w:lvl w:ilvl="0" w:tplc="3B84BF10">
      <w:start w:val="7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60E077B"/>
    <w:multiLevelType w:val="hybridMultilevel"/>
    <w:tmpl w:val="2E0E1D8E"/>
    <w:lvl w:ilvl="0" w:tplc="D12AF430">
      <w:start w:val="7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8F261B9"/>
    <w:multiLevelType w:val="hybridMultilevel"/>
    <w:tmpl w:val="96F4915C"/>
    <w:lvl w:ilvl="0" w:tplc="2B3848CE">
      <w:start w:val="2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9040015"/>
    <w:multiLevelType w:val="hybridMultilevel"/>
    <w:tmpl w:val="91724514"/>
    <w:lvl w:ilvl="0" w:tplc="6DFCCC92">
      <w:start w:val="5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B5C66CD"/>
    <w:multiLevelType w:val="hybridMultilevel"/>
    <w:tmpl w:val="18E69248"/>
    <w:lvl w:ilvl="0" w:tplc="074EAC02">
      <w:start w:val="5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BAC6B48"/>
    <w:multiLevelType w:val="hybridMultilevel"/>
    <w:tmpl w:val="E6EEB91A"/>
    <w:lvl w:ilvl="0" w:tplc="F0EC441C">
      <w:start w:val="6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C7C1E99"/>
    <w:multiLevelType w:val="hybridMultilevel"/>
    <w:tmpl w:val="35B4B7A4"/>
    <w:lvl w:ilvl="0" w:tplc="1F4C0126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C8A4471"/>
    <w:multiLevelType w:val="hybridMultilevel"/>
    <w:tmpl w:val="D1C029D6"/>
    <w:lvl w:ilvl="0" w:tplc="219A903A">
      <w:start w:val="70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D2E5332"/>
    <w:multiLevelType w:val="hybridMultilevel"/>
    <w:tmpl w:val="D88AE3E8"/>
    <w:lvl w:ilvl="0" w:tplc="0AF4869C">
      <w:start w:val="7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D5825A6"/>
    <w:multiLevelType w:val="hybridMultilevel"/>
    <w:tmpl w:val="21202714"/>
    <w:lvl w:ilvl="0" w:tplc="3C481D04">
      <w:start w:val="2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D6C27CF"/>
    <w:multiLevelType w:val="hybridMultilevel"/>
    <w:tmpl w:val="F23C8C74"/>
    <w:lvl w:ilvl="0" w:tplc="267A9C94">
      <w:start w:val="3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0180A07"/>
    <w:multiLevelType w:val="hybridMultilevel"/>
    <w:tmpl w:val="D0086DD4"/>
    <w:lvl w:ilvl="0" w:tplc="6C9646E0">
      <w:start w:val="2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5674ED3"/>
    <w:multiLevelType w:val="hybridMultilevel"/>
    <w:tmpl w:val="6CC8C7B8"/>
    <w:lvl w:ilvl="0" w:tplc="A9EAFC52">
      <w:start w:val="3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5D70B28"/>
    <w:multiLevelType w:val="hybridMultilevel"/>
    <w:tmpl w:val="54B4EB30"/>
    <w:lvl w:ilvl="0" w:tplc="55D2C4B2">
      <w:start w:val="6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5E05480"/>
    <w:multiLevelType w:val="hybridMultilevel"/>
    <w:tmpl w:val="DD268148"/>
    <w:lvl w:ilvl="0" w:tplc="32869946">
      <w:start w:val="4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7A6A47"/>
    <w:multiLevelType w:val="hybridMultilevel"/>
    <w:tmpl w:val="E29E82B0"/>
    <w:lvl w:ilvl="0" w:tplc="488EC2B8">
      <w:start w:val="7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77D3E4E"/>
    <w:multiLevelType w:val="hybridMultilevel"/>
    <w:tmpl w:val="0290BAC4"/>
    <w:lvl w:ilvl="0" w:tplc="0598FE2C">
      <w:start w:val="6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89B38E5"/>
    <w:multiLevelType w:val="hybridMultilevel"/>
    <w:tmpl w:val="B426AAB8"/>
    <w:lvl w:ilvl="0" w:tplc="236E938A">
      <w:start w:val="7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9FE62D0"/>
    <w:multiLevelType w:val="hybridMultilevel"/>
    <w:tmpl w:val="12DCCE0A"/>
    <w:lvl w:ilvl="0" w:tplc="51409E76">
      <w:start w:val="7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B88527D"/>
    <w:multiLevelType w:val="hybridMultilevel"/>
    <w:tmpl w:val="B09A9F44"/>
    <w:lvl w:ilvl="0" w:tplc="11C6252E">
      <w:start w:val="5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A17B3A"/>
    <w:multiLevelType w:val="hybridMultilevel"/>
    <w:tmpl w:val="7D3863F8"/>
    <w:lvl w:ilvl="0" w:tplc="3A3C7360">
      <w:start w:val="5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DC245DC"/>
    <w:multiLevelType w:val="hybridMultilevel"/>
    <w:tmpl w:val="8BB89506"/>
    <w:lvl w:ilvl="0" w:tplc="F63ACA46">
      <w:start w:val="8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F1F29A4"/>
    <w:multiLevelType w:val="hybridMultilevel"/>
    <w:tmpl w:val="579A28BE"/>
    <w:lvl w:ilvl="0" w:tplc="488EC184">
      <w:start w:val="4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F8D1B0F"/>
    <w:multiLevelType w:val="hybridMultilevel"/>
    <w:tmpl w:val="7772EEF4"/>
    <w:lvl w:ilvl="0" w:tplc="AF306128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8908CE"/>
    <w:multiLevelType w:val="hybridMultilevel"/>
    <w:tmpl w:val="03ECE576"/>
    <w:lvl w:ilvl="0" w:tplc="FEBC33DA">
      <w:start w:val="3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33D1FA3"/>
    <w:multiLevelType w:val="hybridMultilevel"/>
    <w:tmpl w:val="F11692EE"/>
    <w:lvl w:ilvl="0" w:tplc="65C6E69C">
      <w:start w:val="7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4FB6584"/>
    <w:multiLevelType w:val="hybridMultilevel"/>
    <w:tmpl w:val="9B2A1988"/>
    <w:lvl w:ilvl="0" w:tplc="34CE1DEE">
      <w:start w:val="3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5EA2813"/>
    <w:multiLevelType w:val="hybridMultilevel"/>
    <w:tmpl w:val="1F989594"/>
    <w:lvl w:ilvl="0" w:tplc="A31E3864">
      <w:start w:val="5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6EB4588"/>
    <w:multiLevelType w:val="hybridMultilevel"/>
    <w:tmpl w:val="6540A92E"/>
    <w:lvl w:ilvl="0" w:tplc="9D36B8DE">
      <w:start w:val="5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73C5092"/>
    <w:multiLevelType w:val="hybridMultilevel"/>
    <w:tmpl w:val="89805556"/>
    <w:lvl w:ilvl="0" w:tplc="8678199A">
      <w:start w:val="3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8C67E40"/>
    <w:multiLevelType w:val="hybridMultilevel"/>
    <w:tmpl w:val="45FADA64"/>
    <w:lvl w:ilvl="0" w:tplc="E024415C">
      <w:start w:val="6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7104D2"/>
    <w:multiLevelType w:val="hybridMultilevel"/>
    <w:tmpl w:val="3FEA70A6"/>
    <w:lvl w:ilvl="0" w:tplc="750E06F8">
      <w:start w:val="4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AFB1726"/>
    <w:multiLevelType w:val="hybridMultilevel"/>
    <w:tmpl w:val="850E0D06"/>
    <w:lvl w:ilvl="0" w:tplc="875C3814">
      <w:start w:val="4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1721B66"/>
    <w:multiLevelType w:val="hybridMultilevel"/>
    <w:tmpl w:val="AB822C64"/>
    <w:lvl w:ilvl="0" w:tplc="E4D0B65E">
      <w:start w:val="7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2D5494B"/>
    <w:multiLevelType w:val="hybridMultilevel"/>
    <w:tmpl w:val="15585856"/>
    <w:lvl w:ilvl="0" w:tplc="F70C4C7C">
      <w:start w:val="3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5E249AC"/>
    <w:multiLevelType w:val="hybridMultilevel"/>
    <w:tmpl w:val="FB5A5FA4"/>
    <w:lvl w:ilvl="0" w:tplc="5FEA2612">
      <w:start w:val="1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99961E4"/>
    <w:multiLevelType w:val="hybridMultilevel"/>
    <w:tmpl w:val="5AF00BE2"/>
    <w:lvl w:ilvl="0" w:tplc="B6F8D0E8">
      <w:start w:val="3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B7C35B2"/>
    <w:multiLevelType w:val="hybridMultilevel"/>
    <w:tmpl w:val="4374067A"/>
    <w:lvl w:ilvl="0" w:tplc="C5D61534">
      <w:start w:val="4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CDA3C5A"/>
    <w:multiLevelType w:val="hybridMultilevel"/>
    <w:tmpl w:val="284AFBBE"/>
    <w:lvl w:ilvl="0" w:tplc="0BBA23E8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D3C6BBD"/>
    <w:multiLevelType w:val="hybridMultilevel"/>
    <w:tmpl w:val="E2463504"/>
    <w:lvl w:ilvl="0" w:tplc="65143FA4">
      <w:start w:val="5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D935E22"/>
    <w:multiLevelType w:val="hybridMultilevel"/>
    <w:tmpl w:val="086C8AC2"/>
    <w:lvl w:ilvl="0" w:tplc="A80EC10E">
      <w:start w:val="6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DD43D78"/>
    <w:multiLevelType w:val="hybridMultilevel"/>
    <w:tmpl w:val="E1C6119E"/>
    <w:lvl w:ilvl="0" w:tplc="A7BA37F4">
      <w:start w:val="5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0791063"/>
    <w:multiLevelType w:val="hybridMultilevel"/>
    <w:tmpl w:val="B9A20A06"/>
    <w:lvl w:ilvl="0" w:tplc="DD9E9C12">
      <w:start w:val="3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11F0531"/>
    <w:multiLevelType w:val="hybridMultilevel"/>
    <w:tmpl w:val="A3BC0276"/>
    <w:lvl w:ilvl="0" w:tplc="27FC7B20">
      <w:start w:val="4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2032D4E"/>
    <w:multiLevelType w:val="hybridMultilevel"/>
    <w:tmpl w:val="A858A13C"/>
    <w:lvl w:ilvl="0" w:tplc="8B362FAA">
      <w:start w:val="6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3E153D6"/>
    <w:multiLevelType w:val="hybridMultilevel"/>
    <w:tmpl w:val="FB824E66"/>
    <w:lvl w:ilvl="0" w:tplc="878A450A">
      <w:start w:val="2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3FF3CF1"/>
    <w:multiLevelType w:val="hybridMultilevel"/>
    <w:tmpl w:val="57247B04"/>
    <w:lvl w:ilvl="0" w:tplc="F538FC54">
      <w:start w:val="7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3FF5B5C"/>
    <w:multiLevelType w:val="hybridMultilevel"/>
    <w:tmpl w:val="5664B8CA"/>
    <w:lvl w:ilvl="0" w:tplc="FF981856">
      <w:start w:val="1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4164208"/>
    <w:multiLevelType w:val="hybridMultilevel"/>
    <w:tmpl w:val="D0DC3FBA"/>
    <w:lvl w:ilvl="0" w:tplc="48F67C4C">
      <w:start w:val="7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5E76011"/>
    <w:multiLevelType w:val="hybridMultilevel"/>
    <w:tmpl w:val="8FB2281C"/>
    <w:lvl w:ilvl="0" w:tplc="0B6229D2">
      <w:start w:val="4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6A97DBB"/>
    <w:multiLevelType w:val="hybridMultilevel"/>
    <w:tmpl w:val="795C209C"/>
    <w:lvl w:ilvl="0" w:tplc="C6145FC2">
      <w:start w:val="2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6BF4F7F"/>
    <w:multiLevelType w:val="hybridMultilevel"/>
    <w:tmpl w:val="EC229C38"/>
    <w:lvl w:ilvl="0" w:tplc="EC4CA77C">
      <w:start w:val="6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6CC51BF"/>
    <w:multiLevelType w:val="hybridMultilevel"/>
    <w:tmpl w:val="A40859FE"/>
    <w:lvl w:ilvl="0" w:tplc="1E16BD3A">
      <w:start w:val="1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84D64EE"/>
    <w:multiLevelType w:val="hybridMultilevel"/>
    <w:tmpl w:val="ADCC077C"/>
    <w:lvl w:ilvl="0" w:tplc="0EE26BB2">
      <w:start w:val="4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8582A27"/>
    <w:multiLevelType w:val="hybridMultilevel"/>
    <w:tmpl w:val="B72CA058"/>
    <w:lvl w:ilvl="0" w:tplc="ED1E5874">
      <w:start w:val="7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A73549E"/>
    <w:multiLevelType w:val="hybridMultilevel"/>
    <w:tmpl w:val="D608A03E"/>
    <w:lvl w:ilvl="0" w:tplc="942CF2CA">
      <w:start w:val="6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ACA7767"/>
    <w:multiLevelType w:val="hybridMultilevel"/>
    <w:tmpl w:val="FA0A12FE"/>
    <w:lvl w:ilvl="0" w:tplc="76701898">
      <w:start w:val="7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C5F2427"/>
    <w:multiLevelType w:val="hybridMultilevel"/>
    <w:tmpl w:val="88A4640A"/>
    <w:lvl w:ilvl="0" w:tplc="E274FC98">
      <w:start w:val="6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C6A53DD"/>
    <w:multiLevelType w:val="hybridMultilevel"/>
    <w:tmpl w:val="12F81A72"/>
    <w:lvl w:ilvl="0" w:tplc="28C2E68A">
      <w:start w:val="4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772A9A"/>
    <w:multiLevelType w:val="hybridMultilevel"/>
    <w:tmpl w:val="EB549D64"/>
    <w:lvl w:ilvl="0" w:tplc="5EF09BA6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D0E4DF6"/>
    <w:multiLevelType w:val="hybridMultilevel"/>
    <w:tmpl w:val="42A2932E"/>
    <w:lvl w:ilvl="0" w:tplc="E47AC84E">
      <w:start w:val="4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5"/>
  </w:num>
  <w:num w:numId="2">
    <w:abstractNumId w:val="16"/>
  </w:num>
  <w:num w:numId="3">
    <w:abstractNumId w:val="20"/>
  </w:num>
  <w:num w:numId="4">
    <w:abstractNumId w:val="88"/>
  </w:num>
  <w:num w:numId="5">
    <w:abstractNumId w:val="71"/>
  </w:num>
  <w:num w:numId="6">
    <w:abstractNumId w:val="12"/>
  </w:num>
  <w:num w:numId="7">
    <w:abstractNumId w:val="83"/>
  </w:num>
  <w:num w:numId="8">
    <w:abstractNumId w:val="45"/>
  </w:num>
  <w:num w:numId="9">
    <w:abstractNumId w:val="38"/>
  </w:num>
  <w:num w:numId="10">
    <w:abstractNumId w:val="74"/>
  </w:num>
  <w:num w:numId="11">
    <w:abstractNumId w:val="86"/>
  </w:num>
  <w:num w:numId="12">
    <w:abstractNumId w:val="27"/>
  </w:num>
  <w:num w:numId="13">
    <w:abstractNumId w:val="47"/>
  </w:num>
  <w:num w:numId="14">
    <w:abstractNumId w:val="7"/>
  </w:num>
  <w:num w:numId="15">
    <w:abstractNumId w:val="81"/>
  </w:num>
  <w:num w:numId="16">
    <w:abstractNumId w:val="17"/>
  </w:num>
  <w:num w:numId="17">
    <w:abstractNumId w:val="48"/>
  </w:num>
  <w:num w:numId="18">
    <w:abstractNumId w:val="24"/>
  </w:num>
  <w:num w:numId="19">
    <w:abstractNumId w:val="26"/>
  </w:num>
  <w:num w:numId="20">
    <w:abstractNumId w:val="60"/>
  </w:num>
  <w:num w:numId="21">
    <w:abstractNumId w:val="10"/>
  </w:num>
  <w:num w:numId="22">
    <w:abstractNumId w:val="65"/>
  </w:num>
  <w:num w:numId="23">
    <w:abstractNumId w:val="70"/>
  </w:num>
  <w:num w:numId="24">
    <w:abstractNumId w:val="62"/>
  </w:num>
  <w:num w:numId="25">
    <w:abstractNumId w:val="14"/>
  </w:num>
  <w:num w:numId="26">
    <w:abstractNumId w:val="34"/>
  </w:num>
  <w:num w:numId="27">
    <w:abstractNumId w:val="72"/>
  </w:num>
  <w:num w:numId="28">
    <w:abstractNumId w:val="46"/>
  </w:num>
  <w:num w:numId="29">
    <w:abstractNumId w:val="15"/>
  </w:num>
  <w:num w:numId="30">
    <w:abstractNumId w:val="78"/>
  </w:num>
  <w:num w:numId="31">
    <w:abstractNumId w:val="5"/>
  </w:num>
  <w:num w:numId="32">
    <w:abstractNumId w:val="58"/>
  </w:num>
  <w:num w:numId="33">
    <w:abstractNumId w:val="89"/>
  </w:num>
  <w:num w:numId="34">
    <w:abstractNumId w:val="85"/>
  </w:num>
  <w:num w:numId="35">
    <w:abstractNumId w:val="33"/>
  </w:num>
  <w:num w:numId="36">
    <w:abstractNumId w:val="96"/>
  </w:num>
  <w:num w:numId="37">
    <w:abstractNumId w:val="50"/>
  </w:num>
  <w:num w:numId="38">
    <w:abstractNumId w:val="68"/>
  </w:num>
  <w:num w:numId="39">
    <w:abstractNumId w:val="67"/>
  </w:num>
  <w:num w:numId="40">
    <w:abstractNumId w:val="94"/>
  </w:num>
  <w:num w:numId="41">
    <w:abstractNumId w:val="8"/>
  </w:num>
  <w:num w:numId="42">
    <w:abstractNumId w:val="25"/>
  </w:num>
  <w:num w:numId="43">
    <w:abstractNumId w:val="73"/>
  </w:num>
  <w:num w:numId="44">
    <w:abstractNumId w:val="79"/>
  </w:num>
  <w:num w:numId="45">
    <w:abstractNumId w:val="19"/>
  </w:num>
  <w:num w:numId="46">
    <w:abstractNumId w:val="21"/>
  </w:num>
  <w:num w:numId="47">
    <w:abstractNumId w:val="4"/>
  </w:num>
  <w:num w:numId="48">
    <w:abstractNumId w:val="9"/>
  </w:num>
  <w:num w:numId="49">
    <w:abstractNumId w:val="31"/>
  </w:num>
  <w:num w:numId="50">
    <w:abstractNumId w:val="35"/>
  </w:num>
  <w:num w:numId="51">
    <w:abstractNumId w:val="39"/>
  </w:num>
  <w:num w:numId="52">
    <w:abstractNumId w:val="75"/>
  </w:num>
  <w:num w:numId="53">
    <w:abstractNumId w:val="1"/>
  </w:num>
  <w:num w:numId="54">
    <w:abstractNumId w:val="2"/>
  </w:num>
  <w:num w:numId="55">
    <w:abstractNumId w:val="28"/>
  </w:num>
  <w:num w:numId="56">
    <w:abstractNumId w:val="23"/>
  </w:num>
  <w:num w:numId="57">
    <w:abstractNumId w:val="56"/>
  </w:num>
  <w:num w:numId="58">
    <w:abstractNumId w:val="55"/>
  </w:num>
  <w:num w:numId="59">
    <w:abstractNumId w:val="40"/>
  </w:num>
  <w:num w:numId="60">
    <w:abstractNumId w:val="63"/>
  </w:num>
  <w:num w:numId="61">
    <w:abstractNumId w:val="64"/>
  </w:num>
  <w:num w:numId="62">
    <w:abstractNumId w:val="0"/>
  </w:num>
  <w:num w:numId="63">
    <w:abstractNumId w:val="77"/>
  </w:num>
  <w:num w:numId="64">
    <w:abstractNumId w:val="42"/>
  </w:num>
  <w:num w:numId="65">
    <w:abstractNumId w:val="66"/>
  </w:num>
  <w:num w:numId="66">
    <w:abstractNumId w:val="3"/>
  </w:num>
  <w:num w:numId="67">
    <w:abstractNumId w:val="91"/>
  </w:num>
  <w:num w:numId="68">
    <w:abstractNumId w:val="18"/>
  </w:num>
  <w:num w:numId="69">
    <w:abstractNumId w:val="76"/>
  </w:num>
  <w:num w:numId="70">
    <w:abstractNumId w:val="49"/>
  </w:num>
  <w:num w:numId="71">
    <w:abstractNumId w:val="41"/>
  </w:num>
  <w:num w:numId="72">
    <w:abstractNumId w:val="11"/>
  </w:num>
  <w:num w:numId="73">
    <w:abstractNumId w:val="93"/>
  </w:num>
  <w:num w:numId="74">
    <w:abstractNumId w:val="30"/>
  </w:num>
  <w:num w:numId="75">
    <w:abstractNumId w:val="59"/>
  </w:num>
  <w:num w:numId="76">
    <w:abstractNumId w:val="80"/>
  </w:num>
  <w:num w:numId="77">
    <w:abstractNumId w:val="29"/>
  </w:num>
  <w:num w:numId="78">
    <w:abstractNumId w:val="52"/>
  </w:num>
  <w:num w:numId="79">
    <w:abstractNumId w:val="32"/>
  </w:num>
  <w:num w:numId="80">
    <w:abstractNumId w:val="87"/>
  </w:num>
  <w:num w:numId="81">
    <w:abstractNumId w:val="84"/>
  </w:num>
  <w:num w:numId="82">
    <w:abstractNumId w:val="43"/>
  </w:num>
  <w:num w:numId="83">
    <w:abstractNumId w:val="44"/>
  </w:num>
  <w:num w:numId="84">
    <w:abstractNumId w:val="90"/>
  </w:num>
  <w:num w:numId="85">
    <w:abstractNumId w:val="22"/>
  </w:num>
  <w:num w:numId="86">
    <w:abstractNumId w:val="69"/>
  </w:num>
  <w:num w:numId="87">
    <w:abstractNumId w:val="54"/>
  </w:num>
  <w:num w:numId="88">
    <w:abstractNumId w:val="61"/>
  </w:num>
  <w:num w:numId="89">
    <w:abstractNumId w:val="37"/>
  </w:num>
  <w:num w:numId="90">
    <w:abstractNumId w:val="36"/>
  </w:num>
  <w:num w:numId="91">
    <w:abstractNumId w:val="13"/>
  </w:num>
  <w:num w:numId="92">
    <w:abstractNumId w:val="53"/>
  </w:num>
  <w:num w:numId="93">
    <w:abstractNumId w:val="82"/>
  </w:num>
  <w:num w:numId="94">
    <w:abstractNumId w:val="6"/>
  </w:num>
  <w:num w:numId="95">
    <w:abstractNumId w:val="92"/>
  </w:num>
  <w:num w:numId="96">
    <w:abstractNumId w:val="51"/>
  </w:num>
  <w:num w:numId="97">
    <w:abstractNumId w:val="5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A84649"/>
    <w:rsid w:val="00006352"/>
    <w:rsid w:val="00012081"/>
    <w:rsid w:val="00025112"/>
    <w:rsid w:val="00025EE0"/>
    <w:rsid w:val="000336F5"/>
    <w:rsid w:val="000443D2"/>
    <w:rsid w:val="0006516C"/>
    <w:rsid w:val="00071C7D"/>
    <w:rsid w:val="000740D5"/>
    <w:rsid w:val="00084327"/>
    <w:rsid w:val="000A5A9E"/>
    <w:rsid w:val="000D3B94"/>
    <w:rsid w:val="00105383"/>
    <w:rsid w:val="0017143D"/>
    <w:rsid w:val="001B2EC2"/>
    <w:rsid w:val="001C3993"/>
    <w:rsid w:val="001D04CE"/>
    <w:rsid w:val="001D291A"/>
    <w:rsid w:val="001E5ADA"/>
    <w:rsid w:val="00267384"/>
    <w:rsid w:val="002778D2"/>
    <w:rsid w:val="002A1FFE"/>
    <w:rsid w:val="00307F58"/>
    <w:rsid w:val="00320084"/>
    <w:rsid w:val="00323638"/>
    <w:rsid w:val="003321FA"/>
    <w:rsid w:val="003422E0"/>
    <w:rsid w:val="003672D8"/>
    <w:rsid w:val="003F0C96"/>
    <w:rsid w:val="003F1CC6"/>
    <w:rsid w:val="00404909"/>
    <w:rsid w:val="00427113"/>
    <w:rsid w:val="00433F7D"/>
    <w:rsid w:val="004530FC"/>
    <w:rsid w:val="00460AB6"/>
    <w:rsid w:val="004762BC"/>
    <w:rsid w:val="00483E18"/>
    <w:rsid w:val="004A160A"/>
    <w:rsid w:val="004E6ED8"/>
    <w:rsid w:val="004E7CAB"/>
    <w:rsid w:val="00530452"/>
    <w:rsid w:val="0055135C"/>
    <w:rsid w:val="00552A4C"/>
    <w:rsid w:val="0055458B"/>
    <w:rsid w:val="005720E5"/>
    <w:rsid w:val="0057403A"/>
    <w:rsid w:val="005A4D23"/>
    <w:rsid w:val="005F3B17"/>
    <w:rsid w:val="00634F69"/>
    <w:rsid w:val="006812F0"/>
    <w:rsid w:val="0068267F"/>
    <w:rsid w:val="00697C74"/>
    <w:rsid w:val="006B31FF"/>
    <w:rsid w:val="0070722B"/>
    <w:rsid w:val="00796DBB"/>
    <w:rsid w:val="007E2739"/>
    <w:rsid w:val="00800900"/>
    <w:rsid w:val="008174BC"/>
    <w:rsid w:val="0083199F"/>
    <w:rsid w:val="008358A9"/>
    <w:rsid w:val="00846D4A"/>
    <w:rsid w:val="00861B78"/>
    <w:rsid w:val="00861F64"/>
    <w:rsid w:val="00865581"/>
    <w:rsid w:val="008667AB"/>
    <w:rsid w:val="008A55E1"/>
    <w:rsid w:val="008A7560"/>
    <w:rsid w:val="008E3457"/>
    <w:rsid w:val="008E73EE"/>
    <w:rsid w:val="00955531"/>
    <w:rsid w:val="00992DBA"/>
    <w:rsid w:val="009F0FD5"/>
    <w:rsid w:val="009F21A6"/>
    <w:rsid w:val="009F7155"/>
    <w:rsid w:val="00A04268"/>
    <w:rsid w:val="00A50C33"/>
    <w:rsid w:val="00A50CB9"/>
    <w:rsid w:val="00A55CFB"/>
    <w:rsid w:val="00A84649"/>
    <w:rsid w:val="00AB6A7A"/>
    <w:rsid w:val="00AE2CE9"/>
    <w:rsid w:val="00B40B34"/>
    <w:rsid w:val="00BC1EFC"/>
    <w:rsid w:val="00BD29C2"/>
    <w:rsid w:val="00BD53F2"/>
    <w:rsid w:val="00BD6131"/>
    <w:rsid w:val="00BE712E"/>
    <w:rsid w:val="00BE7A71"/>
    <w:rsid w:val="00C14DF9"/>
    <w:rsid w:val="00C45EFC"/>
    <w:rsid w:val="00C46C0D"/>
    <w:rsid w:val="00C51971"/>
    <w:rsid w:val="00C74C94"/>
    <w:rsid w:val="00C80B72"/>
    <w:rsid w:val="00CC67D6"/>
    <w:rsid w:val="00CD2461"/>
    <w:rsid w:val="00CD7F5E"/>
    <w:rsid w:val="00D70DD8"/>
    <w:rsid w:val="00DA0306"/>
    <w:rsid w:val="00DA0DED"/>
    <w:rsid w:val="00E15752"/>
    <w:rsid w:val="00E97D64"/>
    <w:rsid w:val="00EA2862"/>
    <w:rsid w:val="00EA5AC1"/>
    <w:rsid w:val="00EB4278"/>
    <w:rsid w:val="00F01121"/>
    <w:rsid w:val="00F16BCA"/>
    <w:rsid w:val="00F4372F"/>
    <w:rsid w:val="00F52709"/>
    <w:rsid w:val="00F53C38"/>
    <w:rsid w:val="00F54B0A"/>
    <w:rsid w:val="00F57F55"/>
    <w:rsid w:val="00FF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B7537-CE63-4627-B51F-B2DF0041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416</TotalTime>
  <Pages>53</Pages>
  <Words>5058</Words>
  <Characters>28833</Characters>
  <Application>Microsoft Office Word</Application>
  <DocSecurity>0</DocSecurity>
  <Lines>240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49</cp:revision>
  <cp:lastPrinted>2026-05-29T10:50:00Z</cp:lastPrinted>
  <dcterms:created xsi:type="dcterms:W3CDTF">2026-05-25T07:59:00Z</dcterms:created>
  <dcterms:modified xsi:type="dcterms:W3CDTF">2026-05-29T11:20:00Z</dcterms:modified>
</cp:coreProperties>
</file>